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31DCB0" w14:textId="060829E8" w:rsidR="0059648A" w:rsidRPr="00556794" w:rsidRDefault="0059648A" w:rsidP="00EB56FB">
      <w:pPr>
        <w:pStyle w:val="Heading1"/>
        <w:spacing w:line="264" w:lineRule="auto"/>
      </w:pPr>
      <w:bookmarkStart w:id="0" w:name="_Hlk73368296"/>
      <w:r w:rsidRPr="00556794">
        <w:t>The planning cycle for Industry placements</w:t>
      </w:r>
    </w:p>
    <w:p w14:paraId="1D7661DA" w14:textId="7646B9B2" w:rsidR="002E2F3C" w:rsidRPr="0059648A" w:rsidRDefault="002E2F3C" w:rsidP="00EB56FB">
      <w:pPr>
        <w:pStyle w:val="Heading2"/>
        <w:rPr>
          <w:i/>
          <w:iCs/>
        </w:rPr>
      </w:pPr>
      <w:r w:rsidRPr="0059648A">
        <w:t xml:space="preserve">Support for T LEvel </w:t>
      </w:r>
      <w:r w:rsidRPr="00556794">
        <w:t>providers</w:t>
      </w:r>
    </w:p>
    <w:tbl>
      <w:tblPr>
        <w:tblStyle w:val="TableGrid"/>
        <w:tblW w:w="94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4" w:type="dxa"/>
          <w:bottom w:w="284" w:type="dxa"/>
        </w:tblCellMar>
        <w:tblLook w:val="04A0" w:firstRow="1" w:lastRow="0" w:firstColumn="1" w:lastColumn="0" w:noHBand="0" w:noVBand="1"/>
      </w:tblPr>
      <w:tblGrid>
        <w:gridCol w:w="2977"/>
        <w:gridCol w:w="6429"/>
      </w:tblGrid>
      <w:tr w:rsidR="002E2F3C" w:rsidRPr="007061FB" w14:paraId="0E070E95" w14:textId="77777777" w:rsidTr="00395BB4">
        <w:tc>
          <w:tcPr>
            <w:tcW w:w="2977" w:type="dxa"/>
            <w:tcBorders>
              <w:bottom w:val="single" w:sz="4" w:space="0" w:color="auto"/>
            </w:tcBorders>
          </w:tcPr>
          <w:p w14:paraId="59F2A79E" w14:textId="77777777" w:rsidR="002E2F3C" w:rsidRPr="007061FB" w:rsidRDefault="002E2F3C" w:rsidP="00EB56FB">
            <w:pPr>
              <w:spacing w:before="120" w:after="120" w:line="264" w:lineRule="auto"/>
            </w:pPr>
            <w:r w:rsidRPr="007061FB">
              <w:rPr>
                <w:b/>
                <w:bCs/>
                <w:lang w:val="en-US"/>
              </w:rPr>
              <w:t>Introduction</w:t>
            </w:r>
          </w:p>
        </w:tc>
        <w:tc>
          <w:tcPr>
            <w:tcW w:w="6429" w:type="dxa"/>
            <w:tcBorders>
              <w:bottom w:val="single" w:sz="4" w:space="0" w:color="auto"/>
            </w:tcBorders>
          </w:tcPr>
          <w:p w14:paraId="7225DF17" w14:textId="77777777" w:rsidR="002C2E79" w:rsidRDefault="002C2E79" w:rsidP="00EB56FB">
            <w:pPr>
              <w:spacing w:before="120" w:after="120" w:line="264" w:lineRule="auto"/>
            </w:pPr>
            <w:r w:rsidRPr="007061FB">
              <w:t xml:space="preserve">This </w:t>
            </w:r>
            <w:r>
              <w:t>resource</w:t>
            </w:r>
            <w:r w:rsidRPr="007061FB">
              <w:t xml:space="preserve"> </w:t>
            </w:r>
            <w:r>
              <w:t xml:space="preserve">will help you organise high-quality industry placements in good time. </w:t>
            </w:r>
          </w:p>
          <w:p w14:paraId="24CFBC8D" w14:textId="2FD9C11E" w:rsidR="00680D5B" w:rsidRDefault="006F349A" w:rsidP="00EB56FB">
            <w:pPr>
              <w:spacing w:before="120" w:after="120" w:line="264" w:lineRule="auto"/>
            </w:pPr>
            <w:r>
              <w:t>As an integral component of T Levels, in</w:t>
            </w:r>
            <w:r w:rsidR="00C63C4C">
              <w:t xml:space="preserve">dustry placements </w:t>
            </w:r>
            <w:r w:rsidR="00B27EEB">
              <w:t xml:space="preserve">could </w:t>
            </w:r>
            <w:r w:rsidR="00C63C4C">
              <w:t>take a year to o</w:t>
            </w:r>
            <w:r w:rsidR="007749C0">
              <w:t>r</w:t>
            </w:r>
            <w:r w:rsidR="00C63C4C">
              <w:t>ganise</w:t>
            </w:r>
            <w:r w:rsidR="00B27EEB">
              <w:t xml:space="preserve"> and so</w:t>
            </w:r>
            <w:r w:rsidR="00C63C4C">
              <w:t xml:space="preserve"> </w:t>
            </w:r>
            <w:r w:rsidR="00B27EEB">
              <w:t xml:space="preserve">your </w:t>
            </w:r>
            <w:r w:rsidR="00C63C4C">
              <w:t>p</w:t>
            </w:r>
            <w:r w:rsidR="008E3091" w:rsidRPr="007061FB">
              <w:t xml:space="preserve">lanning </w:t>
            </w:r>
            <w:r w:rsidR="003A2696">
              <w:t xml:space="preserve">cycle </w:t>
            </w:r>
            <w:r w:rsidR="0001193A">
              <w:t xml:space="preserve">should start </w:t>
            </w:r>
            <w:r w:rsidR="008E3091" w:rsidRPr="007061FB">
              <w:t xml:space="preserve">at least 12 months </w:t>
            </w:r>
            <w:r w:rsidR="005C67A1">
              <w:t>before</w:t>
            </w:r>
            <w:r w:rsidR="003A2696">
              <w:t xml:space="preserve"> placements are</w:t>
            </w:r>
            <w:r w:rsidR="005C67A1">
              <w:t xml:space="preserve"> needed. </w:t>
            </w:r>
          </w:p>
          <w:p w14:paraId="6EE2CE08" w14:textId="43F2C788" w:rsidR="00D47ECC" w:rsidRPr="007061FB" w:rsidRDefault="005C67A1" w:rsidP="00EB56FB">
            <w:pPr>
              <w:spacing w:before="120" w:after="120" w:line="264" w:lineRule="auto"/>
            </w:pPr>
            <w:r w:rsidRPr="007061FB">
              <w:t xml:space="preserve">This </w:t>
            </w:r>
            <w:r w:rsidR="009C2490">
              <w:t xml:space="preserve">will </w:t>
            </w:r>
            <w:r w:rsidR="009750E5">
              <w:t>give</w:t>
            </w:r>
            <w:r w:rsidR="009C2490">
              <w:t xml:space="preserve"> you </w:t>
            </w:r>
            <w:r w:rsidR="009750E5">
              <w:t>enough time to prepare high q</w:t>
            </w:r>
            <w:r w:rsidR="00AA3733">
              <w:t>u</w:t>
            </w:r>
            <w:r w:rsidR="009750E5">
              <w:t xml:space="preserve">ality placements </w:t>
            </w:r>
            <w:r w:rsidR="00236544">
              <w:t xml:space="preserve">and </w:t>
            </w:r>
            <w:r w:rsidR="00DD630F">
              <w:t xml:space="preserve">to </w:t>
            </w:r>
            <w:r w:rsidR="00236544">
              <w:t>integrate</w:t>
            </w:r>
            <w:r w:rsidR="00A06117">
              <w:t xml:space="preserve"> </w:t>
            </w:r>
            <w:r w:rsidR="00236544">
              <w:t>them with</w:t>
            </w:r>
            <w:r w:rsidR="00A06117">
              <w:t xml:space="preserve"> the rest of </w:t>
            </w:r>
            <w:r w:rsidRPr="007061FB">
              <w:t>the programme</w:t>
            </w:r>
            <w:r w:rsidR="00236544">
              <w:t>.</w:t>
            </w:r>
          </w:p>
        </w:tc>
      </w:tr>
      <w:tr w:rsidR="002E2F3C" w:rsidRPr="007061FB" w14:paraId="5E4527F3" w14:textId="77777777" w:rsidTr="00395BB4"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3FC71F67" w14:textId="77777777" w:rsidR="002E2F3C" w:rsidRPr="007061FB" w:rsidRDefault="002E2F3C" w:rsidP="00EB56FB">
            <w:pPr>
              <w:spacing w:before="120" w:after="120" w:line="264" w:lineRule="auto"/>
              <w:ind w:left="1985" w:hanging="1985"/>
              <w:rPr>
                <w:lang w:val="en-US"/>
              </w:rPr>
            </w:pPr>
            <w:r w:rsidRPr="007061FB">
              <w:rPr>
                <w:b/>
                <w:bCs/>
                <w:lang w:val="en-US"/>
              </w:rPr>
              <w:t>Who is it for?</w:t>
            </w:r>
          </w:p>
        </w:tc>
        <w:tc>
          <w:tcPr>
            <w:tcW w:w="6429" w:type="dxa"/>
            <w:tcBorders>
              <w:top w:val="single" w:sz="4" w:space="0" w:color="auto"/>
              <w:bottom w:val="single" w:sz="4" w:space="0" w:color="auto"/>
            </w:tcBorders>
          </w:tcPr>
          <w:p w14:paraId="550C91E0" w14:textId="781D5376" w:rsidR="002E2F3C" w:rsidRPr="007061FB" w:rsidRDefault="00871331" w:rsidP="00EB56FB">
            <w:pPr>
              <w:spacing w:before="120" w:after="120" w:line="264" w:lineRule="auto"/>
            </w:pPr>
            <w:r>
              <w:t>Subject leads, c</w:t>
            </w:r>
            <w:r w:rsidR="009F0A6E" w:rsidRPr="007061FB">
              <w:t>urriculum leads</w:t>
            </w:r>
            <w:r>
              <w:t xml:space="preserve">, </w:t>
            </w:r>
            <w:r w:rsidR="00395BB4">
              <w:t xml:space="preserve">industry placement leads </w:t>
            </w:r>
            <w:r>
              <w:t xml:space="preserve">heads of department </w:t>
            </w:r>
            <w:r w:rsidR="009F0A6E" w:rsidRPr="007061FB">
              <w:t xml:space="preserve"> </w:t>
            </w:r>
          </w:p>
        </w:tc>
      </w:tr>
      <w:tr w:rsidR="00B2284F" w:rsidRPr="007061FB" w14:paraId="136F9693" w14:textId="77777777" w:rsidTr="00395BB4"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743DACB6" w14:textId="6F31D1CA" w:rsidR="00B2284F" w:rsidRPr="007061FB" w:rsidRDefault="00B2284F" w:rsidP="00EB56FB">
            <w:pPr>
              <w:spacing w:before="120" w:after="120" w:line="264" w:lineRule="auto"/>
              <w:rPr>
                <w:b/>
                <w:bCs/>
                <w:lang w:val="en-US"/>
              </w:rPr>
            </w:pPr>
            <w:r w:rsidRPr="0059648A">
              <w:rPr>
                <w:b/>
                <w:bCs/>
                <w:lang w:val="en-US"/>
              </w:rPr>
              <w:t>How to use this resource</w:t>
            </w:r>
          </w:p>
        </w:tc>
        <w:tc>
          <w:tcPr>
            <w:tcW w:w="6429" w:type="dxa"/>
            <w:tcBorders>
              <w:top w:val="single" w:sz="4" w:space="0" w:color="auto"/>
              <w:bottom w:val="single" w:sz="4" w:space="0" w:color="auto"/>
            </w:tcBorders>
          </w:tcPr>
          <w:p w14:paraId="592514B0" w14:textId="77777777" w:rsidR="002C2E79" w:rsidRDefault="002C2E79" w:rsidP="00EB56FB">
            <w:pPr>
              <w:spacing w:before="120" w:after="120" w:line="264" w:lineRule="auto"/>
            </w:pPr>
            <w:r>
              <w:t>The resource consists of:</w:t>
            </w:r>
          </w:p>
          <w:p w14:paraId="7E9787F7" w14:textId="77777777" w:rsidR="002C2E79" w:rsidRDefault="002C2E79" w:rsidP="00EB56FB">
            <w:pPr>
              <w:pStyle w:val="ListParagraph"/>
              <w:numPr>
                <w:ilvl w:val="0"/>
                <w:numId w:val="31"/>
              </w:numPr>
              <w:spacing w:before="120" w:after="120" w:line="264" w:lineRule="auto"/>
              <w:contextualSpacing w:val="0"/>
            </w:pPr>
            <w:r>
              <w:t xml:space="preserve">Task lists for each phase of the planning cycle </w:t>
            </w:r>
          </w:p>
          <w:p w14:paraId="1647FB61" w14:textId="77777777" w:rsidR="002C2E79" w:rsidRDefault="002C2E79" w:rsidP="00EB56FB">
            <w:pPr>
              <w:pStyle w:val="ListParagraph"/>
              <w:numPr>
                <w:ilvl w:val="0"/>
                <w:numId w:val="31"/>
              </w:numPr>
              <w:spacing w:before="120" w:after="120" w:line="264" w:lineRule="auto"/>
              <w:contextualSpacing w:val="0"/>
            </w:pPr>
            <w:r>
              <w:t>Checklists and templates to support the process.</w:t>
            </w:r>
          </w:p>
          <w:p w14:paraId="7D17C1B7" w14:textId="6F1DAB80" w:rsidR="00B2284F" w:rsidRPr="00395BB4" w:rsidRDefault="002C2E79" w:rsidP="00EB56FB">
            <w:pPr>
              <w:spacing w:before="120" w:after="120" w:line="264" w:lineRule="auto"/>
              <w:rPr>
                <w:b/>
                <w:bCs/>
                <w:i/>
                <w:iCs/>
                <w:color w:val="0070C0"/>
                <w:u w:val="single"/>
              </w:rPr>
            </w:pPr>
            <w:r>
              <w:t xml:space="preserve">The process described in this resource should fit with your broader planning cycle for programmes and courses, e.g. defining the offer, </w:t>
            </w:r>
            <w:r w:rsidRPr="007061FB">
              <w:t>timetabl</w:t>
            </w:r>
            <w:r>
              <w:t xml:space="preserve">ing, staffing </w:t>
            </w:r>
          </w:p>
        </w:tc>
      </w:tr>
    </w:tbl>
    <w:p w14:paraId="1A1C4272" w14:textId="4F25DB4E" w:rsidR="007268A4" w:rsidRDefault="0059648A" w:rsidP="00EB56FB">
      <w:pPr>
        <w:spacing w:before="120" w:after="120" w:line="264" w:lineRule="auto"/>
        <w:rPr>
          <w:b/>
          <w:bCs/>
          <w:lang w:val="en-US"/>
        </w:rPr>
      </w:pPr>
      <w:r>
        <w:br w:type="page"/>
      </w:r>
    </w:p>
    <w:p w14:paraId="47D6434F" w14:textId="77777777" w:rsidR="00005628" w:rsidRPr="008E4F18" w:rsidRDefault="00005628" w:rsidP="00EB56FB">
      <w:pPr>
        <w:spacing w:before="120" w:after="120" w:line="264" w:lineRule="auto"/>
        <w:rPr>
          <w:b/>
          <w:bCs/>
          <w:u w:val="single"/>
        </w:rPr>
      </w:pPr>
      <w:r w:rsidRPr="008E4F18">
        <w:rPr>
          <w:b/>
          <w:bCs/>
          <w:u w:val="single"/>
        </w:rPr>
        <w:lastRenderedPageBreak/>
        <w:t>Task lists</w:t>
      </w:r>
    </w:p>
    <w:p w14:paraId="01E0FB1B" w14:textId="77777777" w:rsidR="00005628" w:rsidRDefault="00005628" w:rsidP="00EB56FB">
      <w:pPr>
        <w:spacing w:before="120" w:after="120" w:line="264" w:lineRule="auto"/>
      </w:pPr>
      <w:r>
        <w:t>There are four task lists in this resource:</w:t>
      </w:r>
    </w:p>
    <w:p w14:paraId="2F0DF747" w14:textId="77777777" w:rsidR="00005628" w:rsidRPr="00395BB4" w:rsidRDefault="00005628" w:rsidP="00EB56FB">
      <w:pPr>
        <w:spacing w:before="120" w:after="120" w:line="264" w:lineRule="auto"/>
        <w:ind w:left="720" w:right="-205" w:hanging="294"/>
        <w:rPr>
          <w:b/>
          <w:bCs/>
          <w:color w:val="0070C0"/>
          <w:u w:val="single"/>
        </w:rPr>
      </w:pPr>
      <w:r w:rsidRPr="00395BB4">
        <w:rPr>
          <w:b/>
          <w:bCs/>
          <w:color w:val="0070C0"/>
          <w:u w:val="single"/>
        </w:rPr>
        <w:fldChar w:fldCharType="begin"/>
      </w:r>
      <w:r w:rsidRPr="00395BB4">
        <w:rPr>
          <w:b/>
          <w:bCs/>
          <w:color w:val="0070C0"/>
          <w:u w:val="single"/>
        </w:rPr>
        <w:instrText xml:space="preserve"> REF _Ref73366888 \h  \* MERGEFORMAT </w:instrText>
      </w:r>
      <w:r w:rsidRPr="00395BB4">
        <w:rPr>
          <w:b/>
          <w:bCs/>
          <w:color w:val="0070C0"/>
          <w:u w:val="single"/>
        </w:rPr>
      </w:r>
      <w:r w:rsidRPr="00395BB4">
        <w:rPr>
          <w:b/>
          <w:bCs/>
          <w:color w:val="0070C0"/>
          <w:u w:val="single"/>
        </w:rPr>
        <w:fldChar w:fldCharType="separate"/>
      </w:r>
      <w:r w:rsidRPr="00395BB4">
        <w:rPr>
          <w:b/>
          <w:bCs/>
          <w:i/>
          <w:iCs/>
          <w:color w:val="0070C0"/>
          <w:u w:val="single"/>
        </w:rPr>
        <w:t>Phase 1 – set up and start</w:t>
      </w:r>
      <w:r w:rsidRPr="00395BB4">
        <w:rPr>
          <w:b/>
          <w:bCs/>
          <w:color w:val="0070C0"/>
          <w:u w:val="single"/>
        </w:rPr>
        <w:fldChar w:fldCharType="end"/>
      </w:r>
    </w:p>
    <w:p w14:paraId="45D428AD" w14:textId="77777777" w:rsidR="00005628" w:rsidRPr="00395BB4" w:rsidRDefault="00005628" w:rsidP="00EB56FB">
      <w:pPr>
        <w:spacing w:before="120" w:after="120" w:line="264" w:lineRule="auto"/>
        <w:ind w:left="720" w:right="-205" w:hanging="294"/>
        <w:rPr>
          <w:b/>
          <w:i/>
          <w:color w:val="0070C0"/>
          <w:u w:val="single"/>
        </w:rPr>
      </w:pPr>
      <w:r w:rsidRPr="00395BB4">
        <w:rPr>
          <w:b/>
          <w:i/>
          <w:color w:val="0070C0"/>
          <w:u w:val="single"/>
        </w:rPr>
        <w:fldChar w:fldCharType="begin"/>
      </w:r>
      <w:r w:rsidRPr="00395BB4">
        <w:rPr>
          <w:b/>
          <w:i/>
          <w:color w:val="0070C0"/>
          <w:u w:val="single"/>
        </w:rPr>
        <w:instrText xml:space="preserve"> REF _Ref73366903 \h  \* MERGEFORMAT </w:instrText>
      </w:r>
      <w:r w:rsidRPr="00395BB4">
        <w:rPr>
          <w:b/>
          <w:i/>
          <w:color w:val="0070C0"/>
          <w:u w:val="single"/>
        </w:rPr>
      </w:r>
      <w:r w:rsidRPr="00395BB4">
        <w:rPr>
          <w:b/>
          <w:i/>
          <w:color w:val="0070C0"/>
          <w:u w:val="single"/>
        </w:rPr>
        <w:fldChar w:fldCharType="separate"/>
      </w:r>
      <w:r w:rsidRPr="00395BB4">
        <w:rPr>
          <w:b/>
          <w:bCs/>
          <w:i/>
          <w:iCs/>
          <w:color w:val="0070C0"/>
          <w:u w:val="single"/>
        </w:rPr>
        <w:t>Phase 2 – engagement and development</w:t>
      </w:r>
      <w:r w:rsidRPr="00395BB4">
        <w:rPr>
          <w:b/>
          <w:i/>
          <w:color w:val="0070C0"/>
          <w:u w:val="single"/>
        </w:rPr>
        <w:fldChar w:fldCharType="end"/>
      </w:r>
    </w:p>
    <w:p w14:paraId="77294312" w14:textId="77777777" w:rsidR="00005628" w:rsidRPr="00395BB4" w:rsidRDefault="00005628" w:rsidP="00EB56FB">
      <w:pPr>
        <w:spacing w:before="120" w:after="120" w:line="264" w:lineRule="auto"/>
        <w:ind w:left="720" w:right="-205" w:hanging="294"/>
        <w:rPr>
          <w:b/>
          <w:bCs/>
          <w:i/>
          <w:iCs/>
          <w:color w:val="0070C0"/>
          <w:u w:val="single"/>
        </w:rPr>
      </w:pPr>
      <w:r w:rsidRPr="00395BB4">
        <w:rPr>
          <w:b/>
          <w:bCs/>
          <w:i/>
          <w:iCs/>
          <w:color w:val="0070C0"/>
          <w:u w:val="single"/>
        </w:rPr>
        <w:fldChar w:fldCharType="begin"/>
      </w:r>
      <w:r w:rsidRPr="00395BB4">
        <w:rPr>
          <w:b/>
          <w:bCs/>
          <w:i/>
          <w:iCs/>
          <w:color w:val="0070C0"/>
          <w:u w:val="single"/>
        </w:rPr>
        <w:instrText xml:space="preserve"> REF _Ref73366915 \h  \* MERGEFORMAT </w:instrText>
      </w:r>
      <w:r w:rsidRPr="00395BB4">
        <w:rPr>
          <w:b/>
          <w:bCs/>
          <w:i/>
          <w:iCs/>
          <w:color w:val="0070C0"/>
          <w:u w:val="single"/>
        </w:rPr>
      </w:r>
      <w:r w:rsidRPr="00395BB4">
        <w:rPr>
          <w:b/>
          <w:bCs/>
          <w:i/>
          <w:iCs/>
          <w:color w:val="0070C0"/>
          <w:u w:val="single"/>
        </w:rPr>
        <w:fldChar w:fldCharType="separate"/>
      </w:r>
      <w:r w:rsidRPr="00395BB4">
        <w:rPr>
          <w:b/>
          <w:bCs/>
          <w:i/>
          <w:iCs/>
          <w:color w:val="0070C0"/>
          <w:u w:val="single"/>
        </w:rPr>
        <w:t>Phase 3 – detailed planning and student selection</w:t>
      </w:r>
      <w:r w:rsidRPr="00395BB4">
        <w:rPr>
          <w:b/>
          <w:bCs/>
          <w:i/>
          <w:iCs/>
          <w:color w:val="0070C0"/>
          <w:u w:val="single"/>
        </w:rPr>
        <w:fldChar w:fldCharType="end"/>
      </w:r>
    </w:p>
    <w:p w14:paraId="0B53957C" w14:textId="77777777" w:rsidR="00005628" w:rsidRDefault="00005628" w:rsidP="00EB56FB">
      <w:pPr>
        <w:spacing w:before="120" w:after="120" w:line="264" w:lineRule="auto"/>
        <w:ind w:left="720" w:hanging="294"/>
        <w:rPr>
          <w:b/>
          <w:bCs/>
          <w:i/>
          <w:iCs/>
          <w:color w:val="0070C0"/>
          <w:u w:val="single"/>
        </w:rPr>
      </w:pPr>
      <w:r w:rsidRPr="00395BB4">
        <w:rPr>
          <w:b/>
          <w:bCs/>
          <w:i/>
          <w:iCs/>
          <w:color w:val="0070C0"/>
          <w:u w:val="single"/>
        </w:rPr>
        <w:fldChar w:fldCharType="begin"/>
      </w:r>
      <w:r w:rsidRPr="00395BB4">
        <w:rPr>
          <w:b/>
          <w:bCs/>
          <w:i/>
          <w:iCs/>
          <w:color w:val="0070C0"/>
          <w:u w:val="single"/>
        </w:rPr>
        <w:instrText xml:space="preserve"> REF _Ref73366932 \h  \* MERGEFORMAT </w:instrText>
      </w:r>
      <w:r w:rsidRPr="00395BB4">
        <w:rPr>
          <w:b/>
          <w:bCs/>
          <w:i/>
          <w:iCs/>
          <w:color w:val="0070C0"/>
          <w:u w:val="single"/>
        </w:rPr>
      </w:r>
      <w:r w:rsidRPr="00395BB4">
        <w:rPr>
          <w:b/>
          <w:bCs/>
          <w:i/>
          <w:iCs/>
          <w:color w:val="0070C0"/>
          <w:u w:val="single"/>
        </w:rPr>
        <w:fldChar w:fldCharType="separate"/>
      </w:r>
      <w:r w:rsidRPr="00395BB4">
        <w:rPr>
          <w:b/>
          <w:bCs/>
          <w:i/>
          <w:iCs/>
          <w:color w:val="0070C0"/>
          <w:u w:val="single"/>
        </w:rPr>
        <w:t>Phase 4 – final preparation (after selecting the student)</w:t>
      </w:r>
      <w:r w:rsidRPr="00395BB4">
        <w:rPr>
          <w:b/>
          <w:bCs/>
          <w:i/>
          <w:iCs/>
          <w:color w:val="0070C0"/>
          <w:u w:val="single"/>
        </w:rPr>
        <w:fldChar w:fldCharType="end"/>
      </w:r>
    </w:p>
    <w:p w14:paraId="5D64DBA5" w14:textId="77777777" w:rsidR="00005628" w:rsidRDefault="00005628" w:rsidP="00EB56FB">
      <w:pPr>
        <w:spacing w:before="120" w:after="120" w:line="264" w:lineRule="auto"/>
        <w:rPr>
          <w:b/>
          <w:bCs/>
          <w:i/>
          <w:iCs/>
          <w:color w:val="0070C0"/>
          <w:u w:val="single"/>
        </w:rPr>
      </w:pPr>
    </w:p>
    <w:p w14:paraId="7693686C" w14:textId="1226DE62" w:rsidR="00A70BC2" w:rsidRDefault="003E3400" w:rsidP="00EB56FB">
      <w:pPr>
        <w:spacing w:before="120" w:after="120" w:line="264" w:lineRule="auto"/>
      </w:pPr>
      <w:r>
        <w:t xml:space="preserve">Phases </w:t>
      </w:r>
      <w:r w:rsidR="00912C41">
        <w:t xml:space="preserve">are presented in sequence, </w:t>
      </w:r>
      <w:r>
        <w:t>but t</w:t>
      </w:r>
      <w:r w:rsidR="00A92417">
        <w:t>he order is not prescriptive, and not intended to be sequential.  You’ll need to tackle this in a way that suits your or</w:t>
      </w:r>
      <w:r w:rsidR="002C2E79">
        <w:t>g</w:t>
      </w:r>
      <w:r w:rsidR="00A92417">
        <w:t>anisati</w:t>
      </w:r>
      <w:r w:rsidR="005B048C">
        <w:t>o</w:t>
      </w:r>
      <w:r w:rsidR="00A92417">
        <w:t>n and where you are in implementing industry placements.</w:t>
      </w:r>
    </w:p>
    <w:p w14:paraId="3D8481AB" w14:textId="77777777" w:rsidR="00005628" w:rsidRDefault="00005628" w:rsidP="00EB56FB">
      <w:pPr>
        <w:spacing w:before="120" w:after="120" w:line="264" w:lineRule="auto"/>
      </w:pPr>
    </w:p>
    <w:p w14:paraId="58367946" w14:textId="014B36DE" w:rsidR="003B148D" w:rsidRDefault="003B148D" w:rsidP="00EB56FB">
      <w:pPr>
        <w:spacing w:before="120" w:after="120" w:line="264" w:lineRule="auto"/>
      </w:pPr>
      <w:r>
        <w:t>Use the task lists to:</w:t>
      </w:r>
    </w:p>
    <w:p w14:paraId="3CD75AE1" w14:textId="77777777" w:rsidR="003B148D" w:rsidRDefault="003B148D" w:rsidP="00EB56FB">
      <w:pPr>
        <w:pStyle w:val="ListParagraph"/>
        <w:numPr>
          <w:ilvl w:val="0"/>
          <w:numId w:val="25"/>
        </w:numPr>
        <w:spacing w:before="120" w:after="120" w:line="264" w:lineRule="auto"/>
        <w:ind w:left="714" w:hanging="288"/>
        <w:contextualSpacing w:val="0"/>
      </w:pPr>
      <w:r>
        <w:t xml:space="preserve">Identify what has to be done during the phase </w:t>
      </w:r>
    </w:p>
    <w:p w14:paraId="2CC64B85" w14:textId="55CB6653" w:rsidR="003B148D" w:rsidRDefault="003B148D" w:rsidP="00EB56FB">
      <w:pPr>
        <w:pStyle w:val="ListParagraph"/>
        <w:numPr>
          <w:ilvl w:val="0"/>
          <w:numId w:val="25"/>
        </w:numPr>
        <w:spacing w:before="120" w:after="120" w:line="264" w:lineRule="auto"/>
        <w:ind w:left="714" w:hanging="288"/>
        <w:contextualSpacing w:val="0"/>
      </w:pPr>
      <w:r>
        <w:t xml:space="preserve">Allocate tasks to team members. </w:t>
      </w:r>
    </w:p>
    <w:p w14:paraId="23AA8A8B" w14:textId="1E18131E" w:rsidR="00DF68CF" w:rsidRDefault="00DF68CF" w:rsidP="00EB56FB">
      <w:pPr>
        <w:spacing w:before="120" w:after="120" w:line="264" w:lineRule="auto"/>
      </w:pPr>
      <w:r>
        <w:t>The tasks in the phases are likely to be shared among staff involved in:</w:t>
      </w:r>
    </w:p>
    <w:p w14:paraId="6091CAF0" w14:textId="77777777" w:rsidR="00DF68CF" w:rsidRDefault="00DF68CF" w:rsidP="5D348030">
      <w:pPr>
        <w:pStyle w:val="ListParagraph"/>
        <w:numPr>
          <w:ilvl w:val="0"/>
          <w:numId w:val="25"/>
        </w:numPr>
        <w:spacing w:before="120" w:after="120" w:line="264" w:lineRule="auto"/>
        <w:ind w:hanging="288"/>
      </w:pPr>
      <w:r>
        <w:t>Employer engagement and development</w:t>
      </w:r>
    </w:p>
    <w:p w14:paraId="54234E39" w14:textId="77777777" w:rsidR="00DF68CF" w:rsidRDefault="00DF68CF" w:rsidP="5D348030">
      <w:pPr>
        <w:pStyle w:val="ListParagraph"/>
        <w:numPr>
          <w:ilvl w:val="0"/>
          <w:numId w:val="25"/>
        </w:numPr>
        <w:spacing w:before="120" w:after="120" w:line="264" w:lineRule="auto"/>
        <w:ind w:hanging="288"/>
      </w:pPr>
      <w:r>
        <w:t>Curriculum design</w:t>
      </w:r>
    </w:p>
    <w:p w14:paraId="697CD644" w14:textId="77777777" w:rsidR="00DF68CF" w:rsidRDefault="00DF68CF" w:rsidP="00EB56FB">
      <w:pPr>
        <w:pStyle w:val="ListParagraph"/>
        <w:numPr>
          <w:ilvl w:val="0"/>
          <w:numId w:val="25"/>
        </w:numPr>
        <w:spacing w:before="120" w:after="120" w:line="264" w:lineRule="auto"/>
        <w:ind w:hanging="288"/>
        <w:contextualSpacing w:val="0"/>
      </w:pPr>
      <w:r>
        <w:t>Course delivery</w:t>
      </w:r>
    </w:p>
    <w:p w14:paraId="7534EEAD" w14:textId="77777777" w:rsidR="00DF68CF" w:rsidRDefault="00DF68CF" w:rsidP="00EB56FB">
      <w:pPr>
        <w:pStyle w:val="ListParagraph"/>
        <w:numPr>
          <w:ilvl w:val="0"/>
          <w:numId w:val="25"/>
        </w:numPr>
        <w:spacing w:before="120" w:after="120" w:line="264" w:lineRule="auto"/>
        <w:ind w:hanging="288"/>
        <w:contextualSpacing w:val="0"/>
      </w:pPr>
      <w:r>
        <w:t>Student support.</w:t>
      </w:r>
    </w:p>
    <w:p w14:paraId="75A2DBA7" w14:textId="6D15E8C3" w:rsidR="00A92417" w:rsidRDefault="00A92417" w:rsidP="00EB56FB">
      <w:pPr>
        <w:spacing w:before="120" w:after="120" w:line="264" w:lineRule="auto"/>
      </w:pPr>
    </w:p>
    <w:p w14:paraId="7C8F61DE" w14:textId="77777777" w:rsidR="00DF68CF" w:rsidRDefault="00DF68CF" w:rsidP="00EB56FB">
      <w:pPr>
        <w:spacing w:before="120" w:after="120" w:line="264" w:lineRule="auto"/>
      </w:pPr>
    </w:p>
    <w:p w14:paraId="5DC17D4B" w14:textId="77777777" w:rsidR="00C6569C" w:rsidRPr="008E4F18" w:rsidRDefault="00C6569C" w:rsidP="00EB56FB">
      <w:pPr>
        <w:spacing w:before="120" w:after="120" w:line="264" w:lineRule="auto"/>
        <w:rPr>
          <w:b/>
          <w:bCs/>
        </w:rPr>
      </w:pPr>
      <w:r w:rsidRPr="008E4F18">
        <w:rPr>
          <w:b/>
          <w:bCs/>
          <w:u w:val="single"/>
        </w:rPr>
        <w:t>Checklists and templates</w:t>
      </w:r>
    </w:p>
    <w:p w14:paraId="4A9EB8E1" w14:textId="0D88B0B2" w:rsidR="00355C99" w:rsidRDefault="00194A29" w:rsidP="00EB56FB">
      <w:pPr>
        <w:spacing w:before="120" w:after="120" w:line="264" w:lineRule="auto"/>
      </w:pPr>
      <w:r>
        <w:t>T</w:t>
      </w:r>
      <w:r w:rsidR="00355C99">
        <w:t>he</w:t>
      </w:r>
      <w:r>
        <w:t>se</w:t>
      </w:r>
      <w:r w:rsidR="00355C99">
        <w:t xml:space="preserve"> checklists and templates </w:t>
      </w:r>
      <w:r>
        <w:t xml:space="preserve">are to be used </w:t>
      </w:r>
      <w:r w:rsidR="00355C99">
        <w:t>in relevant phase</w:t>
      </w:r>
      <w:r>
        <w:t>s</w:t>
      </w:r>
      <w:r w:rsidR="000C2EDA">
        <w:t>:</w:t>
      </w:r>
    </w:p>
    <w:tbl>
      <w:tblPr>
        <w:tblStyle w:val="TableGrid"/>
        <w:tblW w:w="9044" w:type="dxa"/>
        <w:tblInd w:w="421" w:type="dxa"/>
        <w:tblLook w:val="04A0" w:firstRow="1" w:lastRow="0" w:firstColumn="1" w:lastColumn="0" w:noHBand="0" w:noVBand="1"/>
      </w:tblPr>
      <w:tblGrid>
        <w:gridCol w:w="7411"/>
        <w:gridCol w:w="1633"/>
      </w:tblGrid>
      <w:tr w:rsidR="00355C99" w:rsidRPr="00C6569C" w14:paraId="0D21FAAB" w14:textId="77777777" w:rsidTr="000C2EDA">
        <w:trPr>
          <w:trHeight w:val="511"/>
        </w:trPr>
        <w:tc>
          <w:tcPr>
            <w:tcW w:w="7411" w:type="dxa"/>
            <w:vAlign w:val="center"/>
          </w:tcPr>
          <w:p w14:paraId="46277DBC" w14:textId="77777777" w:rsidR="00355C99" w:rsidRPr="00C6569C" w:rsidRDefault="00355C99" w:rsidP="00EB56FB">
            <w:pPr>
              <w:spacing w:before="120" w:after="120" w:line="264" w:lineRule="auto"/>
              <w:rPr>
                <w:b/>
                <w:bCs/>
                <w:color w:val="0070C0"/>
              </w:rPr>
            </w:pPr>
            <w:r w:rsidRPr="00C6569C">
              <w:rPr>
                <w:b/>
                <w:bCs/>
                <w:color w:val="000000" w:themeColor="text1"/>
              </w:rPr>
              <w:t>Checklist or template</w:t>
            </w:r>
          </w:p>
        </w:tc>
        <w:tc>
          <w:tcPr>
            <w:tcW w:w="1633" w:type="dxa"/>
            <w:vAlign w:val="center"/>
          </w:tcPr>
          <w:p w14:paraId="740F61A5" w14:textId="77777777" w:rsidR="00355C99" w:rsidRPr="00C6569C" w:rsidRDefault="00355C99" w:rsidP="00EB56FB">
            <w:pPr>
              <w:spacing w:before="120" w:after="120" w:line="264" w:lineRule="auto"/>
              <w:rPr>
                <w:b/>
                <w:bCs/>
              </w:rPr>
            </w:pPr>
            <w:r w:rsidRPr="00C6569C">
              <w:rPr>
                <w:b/>
                <w:bCs/>
              </w:rPr>
              <w:t>Phase</w:t>
            </w:r>
          </w:p>
        </w:tc>
      </w:tr>
      <w:tr w:rsidR="00355C99" w:rsidRPr="00C6569C" w14:paraId="07FA84CA" w14:textId="77777777" w:rsidTr="000C2EDA">
        <w:trPr>
          <w:trHeight w:val="511"/>
        </w:trPr>
        <w:tc>
          <w:tcPr>
            <w:tcW w:w="7411" w:type="dxa"/>
            <w:vAlign w:val="center"/>
          </w:tcPr>
          <w:p w14:paraId="6B9A322F" w14:textId="525E69CF" w:rsidR="00355C99" w:rsidRPr="00C6569C" w:rsidRDefault="00355C99" w:rsidP="00EB56FB">
            <w:pPr>
              <w:spacing w:before="120" w:after="120" w:line="264" w:lineRule="auto"/>
              <w:rPr>
                <w:b/>
                <w:bCs/>
                <w:i/>
                <w:iCs/>
                <w:color w:val="0070C0"/>
                <w:u w:val="single"/>
              </w:rPr>
            </w:pPr>
            <w:r w:rsidRPr="00C6569C">
              <w:rPr>
                <w:b/>
                <w:bCs/>
                <w:i/>
                <w:iCs/>
                <w:color w:val="0070C0"/>
                <w:u w:val="single"/>
              </w:rPr>
              <w:fldChar w:fldCharType="begin"/>
            </w:r>
            <w:r w:rsidRPr="00C6569C">
              <w:rPr>
                <w:b/>
                <w:bCs/>
                <w:i/>
                <w:iCs/>
                <w:color w:val="0070C0"/>
                <w:u w:val="single"/>
              </w:rPr>
              <w:instrText xml:space="preserve"> REF _Ref73372002 \h  \* MERGEFORMAT </w:instrText>
            </w:r>
            <w:r w:rsidRPr="00C6569C">
              <w:rPr>
                <w:b/>
                <w:bCs/>
                <w:i/>
                <w:iCs/>
                <w:color w:val="0070C0"/>
                <w:u w:val="single"/>
              </w:rPr>
            </w:r>
            <w:r w:rsidRPr="00C6569C">
              <w:rPr>
                <w:b/>
                <w:bCs/>
                <w:i/>
                <w:iCs/>
                <w:color w:val="0070C0"/>
                <w:u w:val="single"/>
              </w:rPr>
              <w:fldChar w:fldCharType="separate"/>
            </w:r>
            <w:r w:rsidRPr="00C6569C">
              <w:rPr>
                <w:b/>
                <w:bCs/>
                <w:i/>
                <w:iCs/>
                <w:color w:val="0070C0"/>
                <w:u w:val="single"/>
              </w:rPr>
              <w:t>Employer engagement process</w:t>
            </w:r>
            <w:r w:rsidRPr="00C6569C">
              <w:rPr>
                <w:b/>
                <w:bCs/>
                <w:i/>
                <w:iCs/>
                <w:color w:val="0070C0"/>
                <w:u w:val="single"/>
              </w:rPr>
              <w:fldChar w:fldCharType="end"/>
            </w:r>
          </w:p>
        </w:tc>
        <w:tc>
          <w:tcPr>
            <w:tcW w:w="1633" w:type="dxa"/>
            <w:vAlign w:val="center"/>
          </w:tcPr>
          <w:p w14:paraId="15841A88" w14:textId="77777777" w:rsidR="00355C99" w:rsidRPr="00C6569C" w:rsidRDefault="00355C99" w:rsidP="00EB56FB">
            <w:pPr>
              <w:spacing w:before="120" w:after="120" w:line="264" w:lineRule="auto"/>
            </w:pPr>
            <w:r w:rsidRPr="00C6569C">
              <w:t>Phase 1</w:t>
            </w:r>
          </w:p>
        </w:tc>
      </w:tr>
      <w:tr w:rsidR="00355C99" w:rsidRPr="00C6569C" w14:paraId="1F5FA857" w14:textId="77777777" w:rsidTr="000C2EDA">
        <w:trPr>
          <w:trHeight w:val="479"/>
        </w:trPr>
        <w:tc>
          <w:tcPr>
            <w:tcW w:w="7411" w:type="dxa"/>
            <w:vAlign w:val="center"/>
          </w:tcPr>
          <w:p w14:paraId="30C4E165" w14:textId="2931E57A" w:rsidR="00355C99" w:rsidRPr="00C6569C" w:rsidRDefault="00355C99" w:rsidP="00EB56FB">
            <w:pPr>
              <w:spacing w:before="120" w:after="120" w:line="264" w:lineRule="auto"/>
              <w:rPr>
                <w:b/>
                <w:bCs/>
                <w:i/>
                <w:iCs/>
                <w:color w:val="0070C0"/>
                <w:u w:val="single"/>
              </w:rPr>
            </w:pPr>
            <w:r w:rsidRPr="00C6569C">
              <w:rPr>
                <w:b/>
                <w:bCs/>
                <w:i/>
                <w:iCs/>
                <w:color w:val="0070C0"/>
                <w:u w:val="single"/>
              </w:rPr>
              <w:fldChar w:fldCharType="begin"/>
            </w:r>
            <w:r w:rsidRPr="00C6569C">
              <w:rPr>
                <w:b/>
                <w:bCs/>
                <w:i/>
                <w:iCs/>
                <w:color w:val="0070C0"/>
                <w:u w:val="single"/>
              </w:rPr>
              <w:instrText xml:space="preserve"> REF _Ref73372011 \h  \* MERGEFORMAT </w:instrText>
            </w:r>
            <w:r w:rsidRPr="00C6569C">
              <w:rPr>
                <w:b/>
                <w:bCs/>
                <w:i/>
                <w:iCs/>
                <w:color w:val="0070C0"/>
                <w:u w:val="single"/>
              </w:rPr>
            </w:r>
            <w:r w:rsidRPr="00C6569C">
              <w:rPr>
                <w:b/>
                <w:bCs/>
                <w:i/>
                <w:iCs/>
                <w:color w:val="0070C0"/>
                <w:u w:val="single"/>
              </w:rPr>
              <w:fldChar w:fldCharType="separate"/>
            </w:r>
            <w:r w:rsidRPr="00C6569C">
              <w:rPr>
                <w:b/>
                <w:bCs/>
                <w:i/>
                <w:iCs/>
                <w:color w:val="0070C0"/>
                <w:u w:val="single"/>
              </w:rPr>
              <w:t>Employer engagement adviser roles and responsibilities</w:t>
            </w:r>
            <w:r w:rsidRPr="00C6569C">
              <w:rPr>
                <w:b/>
                <w:bCs/>
                <w:i/>
                <w:iCs/>
                <w:color w:val="0070C0"/>
                <w:u w:val="single"/>
              </w:rPr>
              <w:fldChar w:fldCharType="end"/>
            </w:r>
          </w:p>
        </w:tc>
        <w:tc>
          <w:tcPr>
            <w:tcW w:w="1633" w:type="dxa"/>
            <w:vAlign w:val="center"/>
          </w:tcPr>
          <w:p w14:paraId="0C07B962" w14:textId="77777777" w:rsidR="00355C99" w:rsidRPr="00C6569C" w:rsidRDefault="00355C99" w:rsidP="00EB56FB">
            <w:pPr>
              <w:spacing w:before="120" w:after="120" w:line="264" w:lineRule="auto"/>
            </w:pPr>
            <w:r w:rsidRPr="00C6569C">
              <w:t>Phase 1</w:t>
            </w:r>
          </w:p>
        </w:tc>
      </w:tr>
      <w:tr w:rsidR="00355C99" w:rsidRPr="00C6569C" w14:paraId="3606CFFE" w14:textId="77777777" w:rsidTr="000C2EDA">
        <w:trPr>
          <w:trHeight w:val="494"/>
        </w:trPr>
        <w:tc>
          <w:tcPr>
            <w:tcW w:w="7411" w:type="dxa"/>
            <w:vAlign w:val="center"/>
          </w:tcPr>
          <w:p w14:paraId="33C9CCE0" w14:textId="3C5C96B5" w:rsidR="00355C99" w:rsidRPr="00C6569C" w:rsidRDefault="00355C99" w:rsidP="00EB56FB">
            <w:pPr>
              <w:spacing w:before="120" w:after="120" w:line="264" w:lineRule="auto"/>
              <w:rPr>
                <w:b/>
                <w:bCs/>
                <w:i/>
                <w:iCs/>
                <w:color w:val="0070C0"/>
                <w:u w:val="single"/>
              </w:rPr>
            </w:pPr>
            <w:r w:rsidRPr="00C6569C">
              <w:rPr>
                <w:b/>
                <w:bCs/>
                <w:i/>
                <w:iCs/>
                <w:color w:val="0070C0"/>
                <w:u w:val="single"/>
              </w:rPr>
              <w:fldChar w:fldCharType="begin"/>
            </w:r>
            <w:r w:rsidRPr="00C6569C">
              <w:rPr>
                <w:b/>
                <w:bCs/>
                <w:i/>
                <w:iCs/>
                <w:color w:val="0070C0"/>
                <w:u w:val="single"/>
              </w:rPr>
              <w:instrText xml:space="preserve"> REF _Ref73372023 \h </w:instrText>
            </w:r>
            <w:r w:rsidR="0040790F" w:rsidRPr="00C6569C">
              <w:rPr>
                <w:b/>
                <w:bCs/>
                <w:i/>
                <w:iCs/>
                <w:color w:val="0070C0"/>
                <w:u w:val="single"/>
              </w:rPr>
              <w:instrText xml:space="preserve"> \* MERGEFORMAT </w:instrText>
            </w:r>
            <w:r w:rsidRPr="00C6569C">
              <w:rPr>
                <w:b/>
                <w:bCs/>
                <w:i/>
                <w:iCs/>
                <w:color w:val="0070C0"/>
                <w:u w:val="single"/>
              </w:rPr>
            </w:r>
            <w:r w:rsidRPr="00C6569C">
              <w:rPr>
                <w:b/>
                <w:bCs/>
                <w:i/>
                <w:iCs/>
                <w:color w:val="0070C0"/>
                <w:u w:val="single"/>
              </w:rPr>
              <w:fldChar w:fldCharType="separate"/>
            </w:r>
            <w:r w:rsidR="008113BD" w:rsidRPr="00C6569C">
              <w:rPr>
                <w:b/>
                <w:bCs/>
                <w:i/>
                <w:iCs/>
                <w:color w:val="0070C0"/>
                <w:u w:val="single"/>
              </w:rPr>
              <w:br w:type="page"/>
            </w:r>
            <w:r w:rsidR="00731FAD" w:rsidRPr="00C6569C">
              <w:rPr>
                <w:b/>
                <w:bCs/>
                <w:i/>
                <w:iCs/>
                <w:color w:val="0070C0"/>
                <w:u w:val="single"/>
              </w:rPr>
              <w:fldChar w:fldCharType="begin"/>
            </w:r>
            <w:r w:rsidR="00731FAD" w:rsidRPr="00C6569C">
              <w:rPr>
                <w:b/>
                <w:bCs/>
                <w:i/>
                <w:iCs/>
                <w:color w:val="0070C0"/>
                <w:u w:val="single"/>
              </w:rPr>
              <w:instrText xml:space="preserve"> REF _Ref73604430 \h  \* MERGEFORMAT </w:instrText>
            </w:r>
            <w:r w:rsidR="00731FAD" w:rsidRPr="00C6569C">
              <w:rPr>
                <w:b/>
                <w:bCs/>
                <w:i/>
                <w:iCs/>
                <w:color w:val="0070C0"/>
                <w:u w:val="single"/>
              </w:rPr>
            </w:r>
            <w:r w:rsidR="00731FAD" w:rsidRPr="00C6569C">
              <w:rPr>
                <w:b/>
                <w:bCs/>
                <w:i/>
                <w:iCs/>
                <w:color w:val="0070C0"/>
                <w:u w:val="single"/>
              </w:rPr>
              <w:fldChar w:fldCharType="separate"/>
            </w:r>
            <w:r w:rsidR="00731FAD" w:rsidRPr="00C6569C">
              <w:rPr>
                <w:b/>
                <w:bCs/>
                <w:i/>
                <w:iCs/>
                <w:color w:val="0070C0"/>
                <w:u w:val="single"/>
              </w:rPr>
              <w:t>Business development needs analysis</w:t>
            </w:r>
            <w:r w:rsidR="00731FAD" w:rsidRPr="00C6569C">
              <w:rPr>
                <w:b/>
                <w:bCs/>
                <w:i/>
                <w:iCs/>
                <w:color w:val="0070C0"/>
                <w:u w:val="single"/>
              </w:rPr>
              <w:fldChar w:fldCharType="end"/>
            </w:r>
            <w:r w:rsidRPr="00C6569C">
              <w:rPr>
                <w:b/>
                <w:bCs/>
                <w:i/>
                <w:iCs/>
                <w:color w:val="0070C0"/>
                <w:u w:val="single"/>
              </w:rPr>
              <w:fldChar w:fldCharType="end"/>
            </w:r>
          </w:p>
        </w:tc>
        <w:tc>
          <w:tcPr>
            <w:tcW w:w="1633" w:type="dxa"/>
            <w:vAlign w:val="center"/>
          </w:tcPr>
          <w:p w14:paraId="5FC57AD9" w14:textId="77777777" w:rsidR="00355C99" w:rsidRPr="00C6569C" w:rsidRDefault="00355C99" w:rsidP="00EB56FB">
            <w:pPr>
              <w:spacing w:before="120" w:after="120" w:line="264" w:lineRule="auto"/>
            </w:pPr>
            <w:r w:rsidRPr="00C6569C">
              <w:t>Phase 2</w:t>
            </w:r>
          </w:p>
        </w:tc>
      </w:tr>
      <w:tr w:rsidR="00355C99" w:rsidRPr="00C6569C" w14:paraId="2EB403B8" w14:textId="77777777" w:rsidTr="000C2EDA">
        <w:trPr>
          <w:trHeight w:val="479"/>
        </w:trPr>
        <w:tc>
          <w:tcPr>
            <w:tcW w:w="7411" w:type="dxa"/>
            <w:vAlign w:val="center"/>
          </w:tcPr>
          <w:p w14:paraId="3E661219" w14:textId="33F33D58" w:rsidR="00355C99" w:rsidRPr="00C6569C" w:rsidRDefault="00355C99" w:rsidP="00EB56FB">
            <w:pPr>
              <w:spacing w:before="120" w:after="120" w:line="264" w:lineRule="auto"/>
              <w:rPr>
                <w:b/>
                <w:bCs/>
                <w:i/>
                <w:iCs/>
                <w:color w:val="0070C0"/>
                <w:u w:val="single"/>
              </w:rPr>
            </w:pPr>
            <w:r w:rsidRPr="00C6569C">
              <w:rPr>
                <w:b/>
                <w:bCs/>
                <w:i/>
                <w:iCs/>
                <w:color w:val="0070C0"/>
                <w:u w:val="single"/>
              </w:rPr>
              <w:fldChar w:fldCharType="begin"/>
            </w:r>
            <w:r w:rsidRPr="00C6569C">
              <w:rPr>
                <w:b/>
                <w:bCs/>
                <w:i/>
                <w:iCs/>
                <w:color w:val="0070C0"/>
                <w:u w:val="single"/>
              </w:rPr>
              <w:instrText xml:space="preserve"> REF _Ref73372031 \h </w:instrText>
            </w:r>
            <w:r w:rsidR="0040790F" w:rsidRPr="00C6569C">
              <w:rPr>
                <w:b/>
                <w:bCs/>
                <w:i/>
                <w:iCs/>
                <w:color w:val="0070C0"/>
                <w:u w:val="single"/>
              </w:rPr>
              <w:instrText xml:space="preserve"> \* MERGEFORMAT </w:instrText>
            </w:r>
            <w:r w:rsidRPr="00C6569C">
              <w:rPr>
                <w:b/>
                <w:bCs/>
                <w:i/>
                <w:iCs/>
                <w:color w:val="0070C0"/>
                <w:u w:val="single"/>
              </w:rPr>
            </w:r>
            <w:r w:rsidRPr="00C6569C">
              <w:rPr>
                <w:b/>
                <w:bCs/>
                <w:i/>
                <w:iCs/>
                <w:color w:val="0070C0"/>
                <w:u w:val="single"/>
              </w:rPr>
              <w:fldChar w:fldCharType="separate"/>
            </w:r>
            <w:r w:rsidRPr="00C6569C">
              <w:rPr>
                <w:b/>
                <w:bCs/>
                <w:i/>
                <w:iCs/>
                <w:color w:val="0070C0"/>
                <w:u w:val="single"/>
              </w:rPr>
              <w:t>Employer charter</w:t>
            </w:r>
            <w:r w:rsidRPr="00C6569C">
              <w:rPr>
                <w:b/>
                <w:bCs/>
                <w:i/>
                <w:iCs/>
                <w:color w:val="0070C0"/>
                <w:u w:val="single"/>
              </w:rPr>
              <w:fldChar w:fldCharType="end"/>
            </w:r>
          </w:p>
        </w:tc>
        <w:tc>
          <w:tcPr>
            <w:tcW w:w="1633" w:type="dxa"/>
            <w:vAlign w:val="center"/>
          </w:tcPr>
          <w:p w14:paraId="6CD12637" w14:textId="77777777" w:rsidR="00355C99" w:rsidRPr="00C6569C" w:rsidRDefault="00355C99" w:rsidP="00EB56FB">
            <w:pPr>
              <w:spacing w:before="120" w:after="120" w:line="264" w:lineRule="auto"/>
            </w:pPr>
            <w:r w:rsidRPr="00C6569C">
              <w:t>Phase 3</w:t>
            </w:r>
          </w:p>
        </w:tc>
      </w:tr>
      <w:tr w:rsidR="00355C99" w:rsidRPr="00C6569C" w14:paraId="0FD09D64" w14:textId="77777777" w:rsidTr="000C2EDA">
        <w:trPr>
          <w:trHeight w:val="494"/>
        </w:trPr>
        <w:tc>
          <w:tcPr>
            <w:tcW w:w="7411" w:type="dxa"/>
            <w:vAlign w:val="center"/>
          </w:tcPr>
          <w:p w14:paraId="4AFF6782" w14:textId="2FE545EC" w:rsidR="00355C99" w:rsidRPr="00C6569C" w:rsidRDefault="00355C99" w:rsidP="00EB56FB">
            <w:pPr>
              <w:spacing w:before="120" w:after="120" w:line="264" w:lineRule="auto"/>
              <w:rPr>
                <w:b/>
                <w:bCs/>
                <w:i/>
                <w:iCs/>
                <w:color w:val="0070C0"/>
                <w:u w:val="single"/>
              </w:rPr>
            </w:pPr>
            <w:r w:rsidRPr="00C6569C">
              <w:rPr>
                <w:b/>
                <w:bCs/>
                <w:i/>
                <w:iCs/>
                <w:color w:val="0070C0"/>
                <w:u w:val="single"/>
              </w:rPr>
              <w:fldChar w:fldCharType="begin"/>
            </w:r>
            <w:r w:rsidRPr="00C6569C">
              <w:rPr>
                <w:b/>
                <w:bCs/>
                <w:i/>
                <w:iCs/>
                <w:color w:val="0070C0"/>
                <w:u w:val="single"/>
              </w:rPr>
              <w:instrText xml:space="preserve"> REF _Ref73372038 \h </w:instrText>
            </w:r>
            <w:r w:rsidR="0040790F" w:rsidRPr="00C6569C">
              <w:rPr>
                <w:b/>
                <w:bCs/>
                <w:i/>
                <w:iCs/>
                <w:color w:val="0070C0"/>
                <w:u w:val="single"/>
              </w:rPr>
              <w:instrText xml:space="preserve"> \* MERGEFORMAT </w:instrText>
            </w:r>
            <w:r w:rsidRPr="00C6569C">
              <w:rPr>
                <w:b/>
                <w:bCs/>
                <w:i/>
                <w:iCs/>
                <w:color w:val="0070C0"/>
                <w:u w:val="single"/>
              </w:rPr>
            </w:r>
            <w:r w:rsidRPr="00C6569C">
              <w:rPr>
                <w:b/>
                <w:bCs/>
                <w:i/>
                <w:iCs/>
                <w:color w:val="0070C0"/>
                <w:u w:val="single"/>
              </w:rPr>
              <w:fldChar w:fldCharType="separate"/>
            </w:r>
            <w:r w:rsidRPr="00C6569C">
              <w:rPr>
                <w:b/>
                <w:bCs/>
                <w:i/>
                <w:iCs/>
                <w:color w:val="0070C0"/>
                <w:u w:val="single"/>
              </w:rPr>
              <w:t>Feedback questions</w:t>
            </w:r>
            <w:r w:rsidRPr="00C6569C">
              <w:rPr>
                <w:b/>
                <w:bCs/>
                <w:i/>
                <w:iCs/>
                <w:color w:val="0070C0"/>
                <w:u w:val="single"/>
              </w:rPr>
              <w:fldChar w:fldCharType="end"/>
            </w:r>
          </w:p>
        </w:tc>
        <w:tc>
          <w:tcPr>
            <w:tcW w:w="1633" w:type="dxa"/>
            <w:vAlign w:val="center"/>
          </w:tcPr>
          <w:p w14:paraId="4332D2DF" w14:textId="77777777" w:rsidR="00355C99" w:rsidRPr="00C6569C" w:rsidRDefault="00355C99" w:rsidP="00EB56FB">
            <w:pPr>
              <w:spacing w:before="120" w:after="120" w:line="264" w:lineRule="auto"/>
            </w:pPr>
            <w:r w:rsidRPr="00C6569C">
              <w:t>Phase 4</w:t>
            </w:r>
          </w:p>
        </w:tc>
      </w:tr>
    </w:tbl>
    <w:p w14:paraId="7EE9219E" w14:textId="4F0111F1" w:rsidR="00355C99" w:rsidRDefault="00355C99" w:rsidP="00EB56FB">
      <w:pPr>
        <w:spacing w:before="120" w:after="120" w:line="264" w:lineRule="auto"/>
        <w:ind w:left="1985" w:hanging="1985"/>
        <w:rPr>
          <w:b/>
          <w:bCs/>
          <w:lang w:val="en-US"/>
        </w:rPr>
      </w:pPr>
    </w:p>
    <w:p w14:paraId="327AFDAB" w14:textId="7F2D6C94" w:rsidR="004F3531" w:rsidRDefault="004F3531" w:rsidP="00EB56FB">
      <w:pPr>
        <w:spacing w:before="120" w:after="120" w:line="264" w:lineRule="auto"/>
      </w:pPr>
      <w:r>
        <w:t xml:space="preserve">There is also a checklist for reviewing </w:t>
      </w:r>
      <w:r w:rsidR="003E65BD">
        <w:t xml:space="preserve">your industry placement process </w:t>
      </w:r>
      <w:r>
        <w:t>each year.</w:t>
      </w:r>
    </w:p>
    <w:p w14:paraId="3B21C20F" w14:textId="77777777" w:rsidR="009E4DBF" w:rsidRPr="007061FB" w:rsidRDefault="009E4DBF" w:rsidP="00EB56FB">
      <w:pPr>
        <w:spacing w:before="120" w:after="120" w:line="264" w:lineRule="auto"/>
        <w:sectPr w:rsidR="009E4DBF" w:rsidRPr="007061FB" w:rsidSect="001C1D19">
          <w:headerReference w:type="default" r:id="rId11"/>
          <w:footerReference w:type="default" r:id="rId12"/>
          <w:pgSz w:w="11900" w:h="16840"/>
          <w:pgMar w:top="1701" w:right="1276" w:bottom="851" w:left="1276" w:header="567" w:footer="284" w:gutter="0"/>
          <w:cols w:space="708"/>
          <w:docGrid w:linePitch="360"/>
        </w:sectPr>
      </w:pPr>
    </w:p>
    <w:p w14:paraId="0AA0B875" w14:textId="599E6C35" w:rsidR="00482D7B" w:rsidRPr="008D0586" w:rsidRDefault="008D0586" w:rsidP="00EB56FB">
      <w:pPr>
        <w:pStyle w:val="Heading2"/>
        <w:rPr>
          <w:i/>
          <w:iCs/>
        </w:rPr>
      </w:pPr>
      <w:bookmarkStart w:id="1" w:name="_Ref73366888"/>
      <w:r>
        <w:lastRenderedPageBreak/>
        <w:t>Phase 1 – set up and start</w:t>
      </w:r>
      <w:bookmarkEnd w:id="1"/>
    </w:p>
    <w:tbl>
      <w:tblPr>
        <w:tblStyle w:val="TableGrid"/>
        <w:tblW w:w="14400" w:type="dxa"/>
        <w:tblInd w:w="-5" w:type="dxa"/>
        <w:tblLook w:val="04A0" w:firstRow="1" w:lastRow="0" w:firstColumn="1" w:lastColumn="0" w:noHBand="0" w:noVBand="1"/>
      </w:tblPr>
      <w:tblGrid>
        <w:gridCol w:w="6917"/>
        <w:gridCol w:w="7483"/>
      </w:tblGrid>
      <w:tr w:rsidR="00EC2E8B" w:rsidRPr="007061FB" w14:paraId="0BBE6E58" w14:textId="77777777" w:rsidTr="00FC0851">
        <w:trPr>
          <w:cantSplit/>
          <w:trHeight w:val="737"/>
          <w:tblHeader/>
        </w:trPr>
        <w:tc>
          <w:tcPr>
            <w:tcW w:w="6917" w:type="dxa"/>
            <w:shd w:val="clear" w:color="auto" w:fill="000000" w:themeFill="text1"/>
            <w:vAlign w:val="center"/>
          </w:tcPr>
          <w:p w14:paraId="004FEAF0" w14:textId="7DA038DC" w:rsidR="00EC2E8B" w:rsidRPr="007061FB" w:rsidRDefault="00EC2E8B" w:rsidP="00FC0851">
            <w:pPr>
              <w:pStyle w:val="Heading3"/>
            </w:pPr>
            <w:r>
              <w:t>phase 1 key outcomes</w:t>
            </w:r>
          </w:p>
        </w:tc>
        <w:tc>
          <w:tcPr>
            <w:tcW w:w="7483" w:type="dxa"/>
            <w:shd w:val="clear" w:color="auto" w:fill="000000" w:themeFill="text1"/>
            <w:vAlign w:val="center"/>
          </w:tcPr>
          <w:p w14:paraId="14F4BB34" w14:textId="77777777" w:rsidR="00EC2E8B" w:rsidRPr="007061FB" w:rsidRDefault="00EC2E8B" w:rsidP="00FC0851">
            <w:pPr>
              <w:pStyle w:val="Heading3"/>
            </w:pPr>
            <w:r w:rsidRPr="007061FB">
              <w:t>your notes</w:t>
            </w:r>
          </w:p>
        </w:tc>
      </w:tr>
      <w:tr w:rsidR="00813D9D" w:rsidRPr="007061FB" w14:paraId="438A35B9" w14:textId="77777777" w:rsidTr="005C7B89">
        <w:tblPrEx>
          <w:tblCellMar>
            <w:top w:w="170" w:type="dxa"/>
            <w:bottom w:w="170" w:type="dxa"/>
          </w:tblCellMar>
        </w:tblPrEx>
        <w:trPr>
          <w:cantSplit/>
        </w:trPr>
        <w:tc>
          <w:tcPr>
            <w:tcW w:w="6917" w:type="dxa"/>
          </w:tcPr>
          <w:p w14:paraId="49C6F417" w14:textId="501E886D" w:rsidR="00813D9D" w:rsidRPr="00A12E4B" w:rsidRDefault="00813D9D" w:rsidP="00EB56FB">
            <w:pPr>
              <w:spacing w:before="120" w:after="120" w:line="264" w:lineRule="auto"/>
              <w:ind w:left="3"/>
              <w:rPr>
                <w:lang w:val="en-US"/>
              </w:rPr>
            </w:pPr>
            <w:r>
              <w:t>T</w:t>
            </w:r>
            <w:r w:rsidR="009510EB">
              <w:t>argets set</w:t>
            </w:r>
            <w:r w:rsidR="00042C1C">
              <w:t>;</w:t>
            </w:r>
            <w:r w:rsidR="009510EB">
              <w:t xml:space="preserve"> </w:t>
            </w:r>
            <w:r w:rsidR="00891C29">
              <w:t>mark</w:t>
            </w:r>
            <w:r w:rsidR="00442B4D">
              <w:t>e</w:t>
            </w:r>
            <w:r w:rsidR="00891C29">
              <w:t>ting plan</w:t>
            </w:r>
            <w:r w:rsidR="00CB5045">
              <w:t>;</w:t>
            </w:r>
            <w:r w:rsidR="00042C1C">
              <w:t xml:space="preserve"> </w:t>
            </w:r>
            <w:r w:rsidR="00F11F7D">
              <w:t xml:space="preserve">engagement </w:t>
            </w:r>
            <w:r w:rsidR="009510EB">
              <w:t xml:space="preserve">processes </w:t>
            </w:r>
            <w:r w:rsidR="00042C1C">
              <w:t>and system</w:t>
            </w:r>
            <w:r w:rsidR="00B14A19">
              <w:t xml:space="preserve"> </w:t>
            </w:r>
            <w:r w:rsidR="009510EB">
              <w:t>agreed</w:t>
            </w:r>
            <w:r w:rsidR="00B14A19">
              <w:t>;</w:t>
            </w:r>
            <w:r w:rsidR="0036747B">
              <w:t xml:space="preserve"> responsibilities allocated</w:t>
            </w:r>
            <w:r w:rsidR="00B14A19">
              <w:t>;</w:t>
            </w:r>
            <w:r w:rsidR="009510EB">
              <w:t xml:space="preserve"> tra</w:t>
            </w:r>
            <w:r w:rsidR="00A41CE4">
              <w:t>i</w:t>
            </w:r>
            <w:r w:rsidR="009510EB">
              <w:t>ning planned</w:t>
            </w:r>
            <w:r w:rsidR="00365055">
              <w:t xml:space="preserve">; engagement </w:t>
            </w:r>
            <w:r w:rsidR="00C253F9">
              <w:t>started.</w:t>
            </w:r>
          </w:p>
        </w:tc>
        <w:tc>
          <w:tcPr>
            <w:tcW w:w="7483" w:type="dxa"/>
          </w:tcPr>
          <w:p w14:paraId="3570CD8C" w14:textId="77777777" w:rsidR="00813D9D" w:rsidRPr="007061FB" w:rsidRDefault="00813D9D" w:rsidP="00EB56FB">
            <w:pPr>
              <w:spacing w:before="120" w:after="120" w:line="264" w:lineRule="auto"/>
              <w:ind w:left="3"/>
              <w:rPr>
                <w:lang w:val="en-US"/>
              </w:rPr>
            </w:pPr>
          </w:p>
        </w:tc>
      </w:tr>
    </w:tbl>
    <w:p w14:paraId="3A12FA55" w14:textId="21D55A34" w:rsidR="003F7D29" w:rsidRDefault="003F7D29" w:rsidP="00EB56FB">
      <w:pPr>
        <w:spacing w:before="120" w:after="120" w:line="264" w:lineRule="auto"/>
      </w:pPr>
    </w:p>
    <w:tbl>
      <w:tblPr>
        <w:tblStyle w:val="TableGrid"/>
        <w:tblW w:w="14459" w:type="dxa"/>
        <w:tblInd w:w="-5" w:type="dxa"/>
        <w:tblLook w:val="04A0" w:firstRow="1" w:lastRow="0" w:firstColumn="1" w:lastColumn="0" w:noHBand="0" w:noVBand="1"/>
      </w:tblPr>
      <w:tblGrid>
        <w:gridCol w:w="6917"/>
        <w:gridCol w:w="7542"/>
      </w:tblGrid>
      <w:tr w:rsidR="000643E3" w:rsidRPr="007061FB" w14:paraId="4251177F" w14:textId="77777777" w:rsidTr="000643E3">
        <w:trPr>
          <w:cantSplit/>
          <w:trHeight w:val="737"/>
          <w:tblHeader/>
        </w:trPr>
        <w:tc>
          <w:tcPr>
            <w:tcW w:w="6917" w:type="dxa"/>
            <w:shd w:val="clear" w:color="auto" w:fill="000000" w:themeFill="text1"/>
            <w:vAlign w:val="center"/>
          </w:tcPr>
          <w:p w14:paraId="40F1EA86" w14:textId="0AA335C9" w:rsidR="000643E3" w:rsidRPr="00CA1119" w:rsidRDefault="000643E3" w:rsidP="00CA1119">
            <w:pPr>
              <w:pStyle w:val="Heading3"/>
            </w:pPr>
            <w:r w:rsidRPr="00CA1119">
              <w:t>phase 1 tasks</w:t>
            </w:r>
          </w:p>
        </w:tc>
        <w:tc>
          <w:tcPr>
            <w:tcW w:w="7542" w:type="dxa"/>
            <w:shd w:val="clear" w:color="auto" w:fill="000000" w:themeFill="text1"/>
            <w:vAlign w:val="center"/>
          </w:tcPr>
          <w:p w14:paraId="1BBEE61B" w14:textId="62CEF54C" w:rsidR="000643E3" w:rsidRPr="00CA1119" w:rsidRDefault="000643E3" w:rsidP="00CA1119">
            <w:pPr>
              <w:pStyle w:val="Heading3"/>
            </w:pPr>
            <w:r w:rsidRPr="00CA1119">
              <w:t>your notes</w:t>
            </w:r>
          </w:p>
        </w:tc>
      </w:tr>
      <w:tr w:rsidR="000643E3" w:rsidRPr="007061FB" w14:paraId="21B93FC4" w14:textId="77777777" w:rsidTr="000643E3">
        <w:trPr>
          <w:cantSplit/>
          <w:trHeight w:val="3969"/>
        </w:trPr>
        <w:tc>
          <w:tcPr>
            <w:tcW w:w="6917" w:type="dxa"/>
          </w:tcPr>
          <w:p w14:paraId="58792726" w14:textId="77777777" w:rsidR="000643E3" w:rsidRPr="003A530A" w:rsidRDefault="000643E3" w:rsidP="00EB56FB">
            <w:pPr>
              <w:pStyle w:val="ListParagraph"/>
              <w:numPr>
                <w:ilvl w:val="0"/>
                <w:numId w:val="2"/>
              </w:numPr>
              <w:spacing w:before="120" w:after="120" w:line="264" w:lineRule="auto"/>
              <w:contextualSpacing w:val="0"/>
              <w:rPr>
                <w:lang w:val="en-US"/>
              </w:rPr>
            </w:pPr>
            <w:r>
              <w:t xml:space="preserve">Set a </w:t>
            </w:r>
            <w:r w:rsidRPr="005F6FE7">
              <w:rPr>
                <w:b/>
                <w:bCs/>
              </w:rPr>
              <w:t>target for the number of industry placements</w:t>
            </w:r>
            <w:r w:rsidRPr="007061FB">
              <w:t xml:space="preserve"> </w:t>
            </w:r>
            <w:r>
              <w:t xml:space="preserve">needed </w:t>
            </w:r>
            <w:r w:rsidRPr="007061FB">
              <w:t>next year</w:t>
            </w:r>
            <w:r>
              <w:t>, considering:</w:t>
            </w:r>
          </w:p>
          <w:p w14:paraId="2ADE075F" w14:textId="1668D886" w:rsidR="000643E3" w:rsidRPr="003A530A" w:rsidRDefault="000643E3" w:rsidP="00EB56FB">
            <w:pPr>
              <w:pStyle w:val="ListParagraph"/>
              <w:numPr>
                <w:ilvl w:val="0"/>
                <w:numId w:val="33"/>
              </w:numPr>
              <w:spacing w:before="120" w:after="120" w:line="264" w:lineRule="auto"/>
              <w:ind w:left="720" w:hanging="357"/>
              <w:contextualSpacing w:val="0"/>
              <w:rPr>
                <w:lang w:val="en-US"/>
              </w:rPr>
            </w:pPr>
            <w:r>
              <w:rPr>
                <w:lang w:val="en-US"/>
              </w:rPr>
              <w:t>labour market and economic analysis</w:t>
            </w:r>
          </w:p>
          <w:p w14:paraId="2F21EB40" w14:textId="77777777" w:rsidR="000643E3" w:rsidRPr="00DC2ED3" w:rsidRDefault="000643E3" w:rsidP="00EB56FB">
            <w:pPr>
              <w:pStyle w:val="ListParagraph"/>
              <w:numPr>
                <w:ilvl w:val="0"/>
                <w:numId w:val="33"/>
              </w:numPr>
              <w:spacing w:before="120" w:after="120" w:line="264" w:lineRule="auto"/>
              <w:ind w:left="720" w:hanging="357"/>
              <w:contextualSpacing w:val="0"/>
              <w:rPr>
                <w:lang w:val="en-US"/>
              </w:rPr>
            </w:pPr>
            <w:r>
              <w:t>your target cohort volumes for T Levels and associated occupational specialisms</w:t>
            </w:r>
          </w:p>
          <w:p w14:paraId="3BFF4A04" w14:textId="66A9B95F" w:rsidR="000643E3" w:rsidRPr="00377175" w:rsidRDefault="000643E3" w:rsidP="00EB56FB">
            <w:pPr>
              <w:spacing w:before="120" w:after="120" w:line="264" w:lineRule="auto"/>
              <w:rPr>
                <w:b/>
                <w:bCs/>
                <w:i/>
                <w:iCs/>
                <w:lang w:val="en-US"/>
              </w:rPr>
            </w:pPr>
            <w:r>
              <w:rPr>
                <w:lang w:val="en-US"/>
              </w:rPr>
              <w:t xml:space="preserve">(you might it useful to use the </w:t>
            </w:r>
            <w:r w:rsidRPr="00ED41FC">
              <w:rPr>
                <w:rStyle w:val="Hyperlink"/>
              </w:rPr>
              <w:t>Planning a strategic approach for your T Level Offer</w:t>
            </w:r>
            <w:r>
              <w:rPr>
                <w:lang w:val="en-US"/>
              </w:rPr>
              <w:t xml:space="preserve"> resource)</w:t>
            </w:r>
          </w:p>
        </w:tc>
        <w:tc>
          <w:tcPr>
            <w:tcW w:w="7542" w:type="dxa"/>
          </w:tcPr>
          <w:p w14:paraId="4BC73DFD" w14:textId="697252E2" w:rsidR="000643E3" w:rsidRPr="008D0586" w:rsidRDefault="000643E3" w:rsidP="00EB56FB">
            <w:pPr>
              <w:spacing w:before="120" w:after="120" w:line="264" w:lineRule="auto"/>
              <w:rPr>
                <w:lang w:val="en-US"/>
              </w:rPr>
            </w:pPr>
          </w:p>
        </w:tc>
      </w:tr>
      <w:tr w:rsidR="000643E3" w:rsidRPr="007061FB" w14:paraId="45099D23" w14:textId="77777777" w:rsidTr="000643E3">
        <w:trPr>
          <w:cantSplit/>
        </w:trPr>
        <w:tc>
          <w:tcPr>
            <w:tcW w:w="6917" w:type="dxa"/>
          </w:tcPr>
          <w:p w14:paraId="0D74ECDB" w14:textId="4DBE1305" w:rsidR="000643E3" w:rsidRPr="00A37D57" w:rsidRDefault="000643E3" w:rsidP="00EB56FB">
            <w:pPr>
              <w:pStyle w:val="ListParagraph"/>
              <w:numPr>
                <w:ilvl w:val="0"/>
                <w:numId w:val="2"/>
              </w:numPr>
              <w:spacing w:before="120" w:after="120" w:line="264" w:lineRule="auto"/>
              <w:contextualSpacing w:val="0"/>
              <w:rPr>
                <w:lang w:val="en-US"/>
              </w:rPr>
            </w:pPr>
            <w:r>
              <w:t>O</w:t>
            </w:r>
            <w:r w:rsidRPr="007061FB">
              <w:t>utlin</w:t>
            </w:r>
            <w:r>
              <w:t>e</w:t>
            </w:r>
            <w:r w:rsidRPr="007061FB">
              <w:t xml:space="preserve"> the </w:t>
            </w:r>
            <w:r w:rsidRPr="005F6FE7">
              <w:rPr>
                <w:b/>
                <w:bCs/>
              </w:rPr>
              <w:t>types of employers</w:t>
            </w:r>
            <w:r w:rsidRPr="007061FB">
              <w:t xml:space="preserve"> </w:t>
            </w:r>
            <w:r>
              <w:t>you’re looking for, taking account of occupational specialisms. The information you may need to define the types of employers you’re looking for could include:</w:t>
            </w:r>
          </w:p>
          <w:p w14:paraId="712CE313" w14:textId="77777777" w:rsidR="000643E3" w:rsidRDefault="000643E3" w:rsidP="00EB56FB">
            <w:pPr>
              <w:pStyle w:val="ListParagraph"/>
              <w:numPr>
                <w:ilvl w:val="0"/>
                <w:numId w:val="32"/>
              </w:numPr>
              <w:spacing w:before="120" w:after="120" w:line="264" w:lineRule="auto"/>
              <w:contextualSpacing w:val="0"/>
              <w:rPr>
                <w:lang w:val="en-US"/>
              </w:rPr>
            </w:pPr>
            <w:r>
              <w:rPr>
                <w:lang w:val="en-US"/>
              </w:rPr>
              <w:t xml:space="preserve">The industry or sector they operate in </w:t>
            </w:r>
          </w:p>
          <w:p w14:paraId="0BE0B137" w14:textId="31A3CCB0" w:rsidR="000643E3" w:rsidRDefault="000643E3" w:rsidP="00EB56FB">
            <w:pPr>
              <w:pStyle w:val="ListParagraph"/>
              <w:numPr>
                <w:ilvl w:val="0"/>
                <w:numId w:val="32"/>
              </w:numPr>
              <w:spacing w:before="120" w:after="120" w:line="264" w:lineRule="auto"/>
              <w:contextualSpacing w:val="0"/>
              <w:rPr>
                <w:lang w:val="en-US"/>
              </w:rPr>
            </w:pPr>
            <w:r>
              <w:rPr>
                <w:lang w:val="en-US"/>
              </w:rPr>
              <w:t>The specific products they produce or services they provide</w:t>
            </w:r>
          </w:p>
          <w:p w14:paraId="1082DC21" w14:textId="70EEC568" w:rsidR="000643E3" w:rsidRPr="00AD080B" w:rsidRDefault="000643E3" w:rsidP="00AD080B">
            <w:pPr>
              <w:pStyle w:val="ListParagraph"/>
              <w:numPr>
                <w:ilvl w:val="0"/>
                <w:numId w:val="32"/>
              </w:numPr>
              <w:spacing w:before="120" w:after="120" w:line="264" w:lineRule="auto"/>
              <w:contextualSpacing w:val="0"/>
              <w:rPr>
                <w:lang w:val="en-US"/>
              </w:rPr>
            </w:pPr>
            <w:r>
              <w:rPr>
                <w:lang w:val="en-US"/>
              </w:rPr>
              <w:t>Specialist equipment used.</w:t>
            </w:r>
          </w:p>
        </w:tc>
        <w:tc>
          <w:tcPr>
            <w:tcW w:w="7542" w:type="dxa"/>
          </w:tcPr>
          <w:p w14:paraId="5F8020EA" w14:textId="77777777" w:rsidR="000643E3" w:rsidRDefault="000643E3" w:rsidP="00EB56FB">
            <w:pPr>
              <w:spacing w:before="120" w:after="120" w:line="264" w:lineRule="auto"/>
              <w:ind w:left="3"/>
              <w:rPr>
                <w:lang w:val="en-US"/>
              </w:rPr>
            </w:pPr>
          </w:p>
          <w:p w14:paraId="0B81D8E5" w14:textId="77777777" w:rsidR="000643E3" w:rsidRPr="008D0586" w:rsidRDefault="000643E3" w:rsidP="00EB56FB">
            <w:pPr>
              <w:spacing w:before="120" w:after="120" w:line="264" w:lineRule="auto"/>
              <w:rPr>
                <w:lang w:val="en-US"/>
              </w:rPr>
            </w:pPr>
          </w:p>
          <w:p w14:paraId="0506893C" w14:textId="77777777" w:rsidR="000643E3" w:rsidRPr="008D0586" w:rsidRDefault="000643E3" w:rsidP="00EB56FB">
            <w:pPr>
              <w:spacing w:before="120" w:after="120" w:line="264" w:lineRule="auto"/>
              <w:rPr>
                <w:lang w:val="en-US"/>
              </w:rPr>
            </w:pPr>
          </w:p>
          <w:p w14:paraId="25FE132F" w14:textId="77777777" w:rsidR="000643E3" w:rsidRPr="008D0586" w:rsidRDefault="000643E3" w:rsidP="00EB56FB">
            <w:pPr>
              <w:spacing w:before="120" w:after="120" w:line="264" w:lineRule="auto"/>
              <w:rPr>
                <w:lang w:val="en-US"/>
              </w:rPr>
            </w:pPr>
          </w:p>
          <w:p w14:paraId="753C816F" w14:textId="77777777" w:rsidR="000643E3" w:rsidRPr="008D0586" w:rsidRDefault="000643E3" w:rsidP="00EB56FB">
            <w:pPr>
              <w:spacing w:before="120" w:after="120" w:line="264" w:lineRule="auto"/>
              <w:rPr>
                <w:lang w:val="en-US"/>
              </w:rPr>
            </w:pPr>
          </w:p>
          <w:p w14:paraId="51619335" w14:textId="77777777" w:rsidR="000643E3" w:rsidRPr="008D0586" w:rsidRDefault="000643E3" w:rsidP="00EB56FB">
            <w:pPr>
              <w:spacing w:before="120" w:after="120" w:line="264" w:lineRule="auto"/>
              <w:rPr>
                <w:lang w:val="en-US"/>
              </w:rPr>
            </w:pPr>
          </w:p>
          <w:p w14:paraId="074393A4" w14:textId="2D3E7D81" w:rsidR="000643E3" w:rsidRPr="008D0586" w:rsidRDefault="000643E3" w:rsidP="00EB56FB">
            <w:pPr>
              <w:spacing w:before="120" w:after="120" w:line="264" w:lineRule="auto"/>
              <w:rPr>
                <w:lang w:val="en-US"/>
              </w:rPr>
            </w:pPr>
          </w:p>
        </w:tc>
      </w:tr>
      <w:tr w:rsidR="000643E3" w:rsidRPr="007061FB" w14:paraId="6D2CA808" w14:textId="77777777" w:rsidTr="000643E3">
        <w:trPr>
          <w:cantSplit/>
          <w:trHeight w:val="2268"/>
        </w:trPr>
        <w:tc>
          <w:tcPr>
            <w:tcW w:w="6917" w:type="dxa"/>
          </w:tcPr>
          <w:p w14:paraId="64FC1671" w14:textId="15683734" w:rsidR="000643E3" w:rsidRDefault="000643E3" w:rsidP="00EB56FB">
            <w:pPr>
              <w:pStyle w:val="ListParagraph"/>
              <w:numPr>
                <w:ilvl w:val="0"/>
                <w:numId w:val="2"/>
              </w:numPr>
              <w:spacing w:before="120" w:after="120" w:line="264" w:lineRule="auto"/>
              <w:contextualSpacing w:val="0"/>
            </w:pPr>
            <w:r>
              <w:t xml:space="preserve">Set targets for the </w:t>
            </w:r>
            <w:r w:rsidRPr="005F6FE7">
              <w:rPr>
                <w:b/>
                <w:bCs/>
              </w:rPr>
              <w:t>number of industry placements</w:t>
            </w:r>
            <w:r>
              <w:t xml:space="preserve"> needed in each type of employer</w:t>
            </w:r>
            <w:r w:rsidRPr="007061FB">
              <w:t>.</w:t>
            </w:r>
          </w:p>
        </w:tc>
        <w:tc>
          <w:tcPr>
            <w:tcW w:w="7542" w:type="dxa"/>
          </w:tcPr>
          <w:p w14:paraId="35F5E90F" w14:textId="6958A4AB" w:rsidR="000643E3" w:rsidRPr="008D0586" w:rsidRDefault="000643E3" w:rsidP="00EB56FB">
            <w:pPr>
              <w:spacing w:before="120" w:after="120" w:line="264" w:lineRule="auto"/>
              <w:rPr>
                <w:lang w:val="en-US"/>
              </w:rPr>
            </w:pPr>
          </w:p>
        </w:tc>
      </w:tr>
      <w:tr w:rsidR="000643E3" w:rsidRPr="007061FB" w14:paraId="24C1E24D" w14:textId="77777777" w:rsidTr="000643E3">
        <w:trPr>
          <w:cantSplit/>
          <w:trHeight w:val="2268"/>
        </w:trPr>
        <w:tc>
          <w:tcPr>
            <w:tcW w:w="6917" w:type="dxa"/>
          </w:tcPr>
          <w:p w14:paraId="0348E988" w14:textId="6B592B03" w:rsidR="000643E3" w:rsidRPr="007061FB" w:rsidRDefault="000643E3" w:rsidP="00EB56FB">
            <w:pPr>
              <w:pStyle w:val="ListParagraph"/>
              <w:numPr>
                <w:ilvl w:val="0"/>
                <w:numId w:val="2"/>
              </w:numPr>
              <w:spacing w:before="120" w:after="120" w:line="264" w:lineRule="auto"/>
              <w:contextualSpacing w:val="0"/>
            </w:pPr>
            <w:r>
              <w:t xml:space="preserve">Decide </w:t>
            </w:r>
            <w:r w:rsidRPr="005F6FE7">
              <w:rPr>
                <w:b/>
                <w:bCs/>
              </w:rPr>
              <w:t>who is responsible</w:t>
            </w:r>
            <w:r>
              <w:t xml:space="preserve"> for meeting the targets.</w:t>
            </w:r>
          </w:p>
        </w:tc>
        <w:tc>
          <w:tcPr>
            <w:tcW w:w="7542" w:type="dxa"/>
          </w:tcPr>
          <w:p w14:paraId="1F33CBB8" w14:textId="099D6325" w:rsidR="000643E3" w:rsidRPr="008D0586" w:rsidRDefault="000643E3" w:rsidP="00EB56FB">
            <w:pPr>
              <w:spacing w:before="120" w:after="120" w:line="264" w:lineRule="auto"/>
              <w:rPr>
                <w:lang w:val="en-US"/>
              </w:rPr>
            </w:pPr>
          </w:p>
        </w:tc>
      </w:tr>
      <w:tr w:rsidR="000643E3" w:rsidRPr="007061FB" w14:paraId="0EE85595" w14:textId="77777777" w:rsidTr="000643E3">
        <w:trPr>
          <w:cantSplit/>
          <w:trHeight w:val="3969"/>
        </w:trPr>
        <w:tc>
          <w:tcPr>
            <w:tcW w:w="6917" w:type="dxa"/>
          </w:tcPr>
          <w:p w14:paraId="2CCC3F9D" w14:textId="77777777" w:rsidR="000643E3" w:rsidRDefault="000643E3" w:rsidP="00EB56FB">
            <w:pPr>
              <w:pStyle w:val="ListParagraph"/>
              <w:numPr>
                <w:ilvl w:val="0"/>
                <w:numId w:val="2"/>
              </w:numPr>
              <w:spacing w:before="120" w:after="120" w:line="264" w:lineRule="auto"/>
              <w:contextualSpacing w:val="0"/>
            </w:pPr>
            <w:r w:rsidRPr="005F6FE7">
              <w:rPr>
                <w:b/>
                <w:bCs/>
              </w:rPr>
              <w:t>Break down the overall targets into measurable indicators</w:t>
            </w:r>
            <w:r>
              <w:t>, e.g.:</w:t>
            </w:r>
          </w:p>
          <w:p w14:paraId="08F9360B" w14:textId="748D82DC" w:rsidR="000643E3" w:rsidRDefault="000643E3" w:rsidP="00EB56FB">
            <w:pPr>
              <w:pStyle w:val="ListParagraph"/>
              <w:numPr>
                <w:ilvl w:val="0"/>
                <w:numId w:val="18"/>
              </w:numPr>
              <w:spacing w:before="120" w:after="120" w:line="264" w:lineRule="auto"/>
              <w:ind w:left="714" w:hanging="357"/>
              <w:contextualSpacing w:val="0"/>
            </w:pPr>
            <w:r>
              <w:t>Number of employers contacted at each stage (leads generated, initial contact, interest registered, planning discussions )</w:t>
            </w:r>
          </w:p>
          <w:p w14:paraId="50F3E394" w14:textId="2E44693B" w:rsidR="000643E3" w:rsidRDefault="000643E3" w:rsidP="00EB56FB">
            <w:pPr>
              <w:pStyle w:val="ListParagraph"/>
              <w:numPr>
                <w:ilvl w:val="0"/>
                <w:numId w:val="18"/>
              </w:numPr>
              <w:spacing w:before="120" w:after="120" w:line="264" w:lineRule="auto"/>
              <w:ind w:left="714" w:hanging="357"/>
              <w:contextualSpacing w:val="0"/>
            </w:pPr>
            <w:r>
              <w:t>Number of industry placements obtained, by employer type.</w:t>
            </w:r>
          </w:p>
        </w:tc>
        <w:tc>
          <w:tcPr>
            <w:tcW w:w="7542" w:type="dxa"/>
          </w:tcPr>
          <w:p w14:paraId="376E8832" w14:textId="77777777" w:rsidR="000643E3" w:rsidRPr="007061FB" w:rsidRDefault="000643E3" w:rsidP="00EB56FB">
            <w:pPr>
              <w:spacing w:before="120" w:after="120" w:line="264" w:lineRule="auto"/>
              <w:ind w:left="3"/>
              <w:rPr>
                <w:lang w:val="en-US"/>
              </w:rPr>
            </w:pPr>
          </w:p>
        </w:tc>
      </w:tr>
      <w:tr w:rsidR="000643E3" w:rsidRPr="007061FB" w14:paraId="1493AE82" w14:textId="77777777" w:rsidTr="000643E3">
        <w:trPr>
          <w:cantSplit/>
          <w:trHeight w:val="3969"/>
        </w:trPr>
        <w:tc>
          <w:tcPr>
            <w:tcW w:w="6917" w:type="dxa"/>
          </w:tcPr>
          <w:p w14:paraId="55CEAD3D" w14:textId="77777777" w:rsidR="000643E3" w:rsidRDefault="000643E3" w:rsidP="00EB56FB">
            <w:pPr>
              <w:pStyle w:val="ListParagraph"/>
              <w:numPr>
                <w:ilvl w:val="0"/>
                <w:numId w:val="2"/>
              </w:numPr>
              <w:spacing w:before="120" w:after="120" w:line="264" w:lineRule="auto"/>
              <w:contextualSpacing w:val="0"/>
            </w:pPr>
            <w:r>
              <w:t xml:space="preserve">Agree a </w:t>
            </w:r>
            <w:r w:rsidRPr="005F6FE7">
              <w:rPr>
                <w:b/>
                <w:bCs/>
              </w:rPr>
              <w:t>marketing plan</w:t>
            </w:r>
            <w:r>
              <w:t>:</w:t>
            </w:r>
          </w:p>
          <w:p w14:paraId="7AA7C5CB" w14:textId="77777777" w:rsidR="000643E3" w:rsidRDefault="000643E3" w:rsidP="00EB56FB">
            <w:pPr>
              <w:pStyle w:val="ListParagraph"/>
              <w:numPr>
                <w:ilvl w:val="0"/>
                <w:numId w:val="16"/>
              </w:numPr>
              <w:spacing w:before="120" w:after="120" w:line="264" w:lineRule="auto"/>
              <w:ind w:left="714" w:hanging="357"/>
              <w:contextualSpacing w:val="0"/>
            </w:pPr>
            <w:r>
              <w:t>Use a current plan</w:t>
            </w:r>
          </w:p>
          <w:p w14:paraId="7F251C0B" w14:textId="77777777" w:rsidR="000643E3" w:rsidRDefault="000643E3" w:rsidP="00EB56FB">
            <w:pPr>
              <w:pStyle w:val="ListParagraph"/>
              <w:numPr>
                <w:ilvl w:val="0"/>
                <w:numId w:val="16"/>
              </w:numPr>
              <w:spacing w:before="120" w:after="120" w:line="264" w:lineRule="auto"/>
              <w:ind w:left="714" w:hanging="357"/>
              <w:contextualSpacing w:val="0"/>
            </w:pPr>
            <w:r>
              <w:t>Develop a plan if none exists, or if the organisation takes a subject-based rather than a centralised approach to marketing</w:t>
            </w:r>
          </w:p>
          <w:p w14:paraId="68D47241" w14:textId="73E22ADA" w:rsidR="000643E3" w:rsidRDefault="000643E3" w:rsidP="00EB56FB">
            <w:pPr>
              <w:pStyle w:val="ListParagraph"/>
              <w:numPr>
                <w:ilvl w:val="0"/>
                <w:numId w:val="20"/>
              </w:numPr>
              <w:spacing w:before="120" w:after="120" w:line="264" w:lineRule="auto"/>
              <w:ind w:left="714" w:hanging="357"/>
              <w:contextualSpacing w:val="0"/>
            </w:pPr>
            <w:r>
              <w:t xml:space="preserve"> Check that the plan includes a range of activities, such as e</w:t>
            </w:r>
            <w:r w:rsidRPr="007061FB">
              <w:t>vents</w:t>
            </w:r>
            <w:r>
              <w:t xml:space="preserve"> to celebrate students’ success, regular u</w:t>
            </w:r>
            <w:r w:rsidRPr="007061FB">
              <w:t>pdates</w:t>
            </w:r>
            <w:r>
              <w:t>, i</w:t>
            </w:r>
            <w:r w:rsidRPr="007061FB">
              <w:t xml:space="preserve">nvitations to join </w:t>
            </w:r>
            <w:r>
              <w:t>e</w:t>
            </w:r>
            <w:r w:rsidRPr="007061FB">
              <w:t xml:space="preserve">mployer </w:t>
            </w:r>
            <w:r>
              <w:t>b</w:t>
            </w:r>
            <w:r w:rsidRPr="007061FB">
              <w:t>oards</w:t>
            </w:r>
            <w:r>
              <w:t xml:space="preserve">, </w:t>
            </w:r>
            <w:r w:rsidRPr="007061FB">
              <w:t>PR opportunities</w:t>
            </w:r>
            <w:r>
              <w:t xml:space="preserve"> for employers </w:t>
            </w:r>
          </w:p>
        </w:tc>
        <w:tc>
          <w:tcPr>
            <w:tcW w:w="7542" w:type="dxa"/>
          </w:tcPr>
          <w:p w14:paraId="39300F77" w14:textId="77777777" w:rsidR="000643E3" w:rsidRPr="007061FB" w:rsidRDefault="000643E3" w:rsidP="00EB56FB">
            <w:pPr>
              <w:spacing w:before="120" w:after="120" w:line="264" w:lineRule="auto"/>
              <w:ind w:left="3"/>
              <w:rPr>
                <w:lang w:val="en-US"/>
              </w:rPr>
            </w:pPr>
          </w:p>
        </w:tc>
      </w:tr>
      <w:tr w:rsidR="000643E3" w:rsidRPr="007061FB" w14:paraId="2B5B8EA9" w14:textId="77777777" w:rsidTr="000643E3">
        <w:trPr>
          <w:cantSplit/>
          <w:trHeight w:val="3969"/>
        </w:trPr>
        <w:tc>
          <w:tcPr>
            <w:tcW w:w="6917" w:type="dxa"/>
          </w:tcPr>
          <w:p w14:paraId="65344F22" w14:textId="3684B04A" w:rsidR="000643E3" w:rsidRDefault="000643E3" w:rsidP="00EB56FB">
            <w:pPr>
              <w:pStyle w:val="ListParagraph"/>
              <w:numPr>
                <w:ilvl w:val="0"/>
                <w:numId w:val="2"/>
              </w:numPr>
              <w:spacing w:before="120" w:after="120" w:line="264" w:lineRule="auto"/>
              <w:contextualSpacing w:val="0"/>
            </w:pPr>
            <w:r>
              <w:t xml:space="preserve">Agree the </w:t>
            </w:r>
            <w:r w:rsidRPr="5CA6F4CE">
              <w:rPr>
                <w:b/>
                <w:bCs/>
              </w:rPr>
              <w:t>process for engaging employers</w:t>
            </w:r>
            <w:r>
              <w:t xml:space="preserve"> (see checklist ‘Employer engagement process’):</w:t>
            </w:r>
          </w:p>
          <w:p w14:paraId="4636371F" w14:textId="77777777" w:rsidR="000643E3" w:rsidRDefault="000643E3" w:rsidP="00EB56FB">
            <w:pPr>
              <w:pStyle w:val="ListParagraph"/>
              <w:numPr>
                <w:ilvl w:val="0"/>
                <w:numId w:val="15"/>
              </w:numPr>
              <w:spacing w:before="120" w:after="120" w:line="264" w:lineRule="auto"/>
              <w:ind w:left="714" w:hanging="357"/>
              <w:contextualSpacing w:val="0"/>
            </w:pPr>
            <w:r>
              <w:t>Use an existing process</w:t>
            </w:r>
          </w:p>
          <w:p w14:paraId="5038C8AF" w14:textId="77777777" w:rsidR="000643E3" w:rsidRDefault="000643E3" w:rsidP="00EB56FB">
            <w:pPr>
              <w:pStyle w:val="ListParagraph"/>
              <w:numPr>
                <w:ilvl w:val="0"/>
                <w:numId w:val="15"/>
              </w:numPr>
              <w:spacing w:before="120" w:after="120" w:line="264" w:lineRule="auto"/>
              <w:ind w:left="714" w:hanging="357"/>
              <w:contextualSpacing w:val="0"/>
            </w:pPr>
            <w:r>
              <w:t>Devise a process if none exists, or if the organisation takes a subject-based rather than a centralised approach to engage employers</w:t>
            </w:r>
          </w:p>
          <w:p w14:paraId="6485455D" w14:textId="4642021E" w:rsidR="000643E3" w:rsidRDefault="000643E3" w:rsidP="00EB56FB">
            <w:pPr>
              <w:pStyle w:val="ListParagraph"/>
              <w:numPr>
                <w:ilvl w:val="0"/>
                <w:numId w:val="19"/>
              </w:numPr>
              <w:spacing w:before="120" w:after="120" w:line="264" w:lineRule="auto"/>
              <w:ind w:left="714" w:hanging="357"/>
              <w:contextualSpacing w:val="0"/>
            </w:pPr>
            <w:r>
              <w:t xml:space="preserve"> Check that the process covers the main stages, i.e. awareness-raising, lead generation, conversion and planning.</w:t>
            </w:r>
          </w:p>
        </w:tc>
        <w:tc>
          <w:tcPr>
            <w:tcW w:w="7542" w:type="dxa"/>
          </w:tcPr>
          <w:p w14:paraId="67C2E15E" w14:textId="77777777" w:rsidR="000643E3" w:rsidRPr="007061FB" w:rsidRDefault="000643E3" w:rsidP="00EB56FB">
            <w:pPr>
              <w:spacing w:before="120" w:after="120" w:line="264" w:lineRule="auto"/>
              <w:ind w:left="3"/>
              <w:rPr>
                <w:lang w:val="en-US"/>
              </w:rPr>
            </w:pPr>
          </w:p>
        </w:tc>
      </w:tr>
      <w:tr w:rsidR="000643E3" w:rsidRPr="007061FB" w14:paraId="5894653A" w14:textId="77777777" w:rsidTr="000643E3">
        <w:trPr>
          <w:cantSplit/>
          <w:trHeight w:val="3969"/>
        </w:trPr>
        <w:tc>
          <w:tcPr>
            <w:tcW w:w="6917" w:type="dxa"/>
          </w:tcPr>
          <w:p w14:paraId="3467EA44" w14:textId="5201D045" w:rsidR="000643E3" w:rsidRDefault="000643E3" w:rsidP="00EB56FB">
            <w:pPr>
              <w:pStyle w:val="ListParagraph"/>
              <w:numPr>
                <w:ilvl w:val="0"/>
                <w:numId w:val="2"/>
              </w:numPr>
              <w:spacing w:before="120" w:after="120" w:line="264" w:lineRule="auto"/>
              <w:contextualSpacing w:val="0"/>
            </w:pPr>
            <w:r>
              <w:t xml:space="preserve">Agree </w:t>
            </w:r>
            <w:r w:rsidRPr="005F6FE7">
              <w:rPr>
                <w:b/>
                <w:bCs/>
              </w:rPr>
              <w:t xml:space="preserve">the system for recording employers’ details </w:t>
            </w:r>
            <w:r w:rsidRPr="007061FB">
              <w:t>and contacts</w:t>
            </w:r>
            <w:r>
              <w:t xml:space="preserve"> with employers:</w:t>
            </w:r>
          </w:p>
          <w:p w14:paraId="10E37BEA" w14:textId="034615BB" w:rsidR="000643E3" w:rsidRDefault="000643E3" w:rsidP="00EB56FB">
            <w:pPr>
              <w:pStyle w:val="ListParagraph"/>
              <w:numPr>
                <w:ilvl w:val="0"/>
                <w:numId w:val="17"/>
              </w:numPr>
              <w:spacing w:before="120" w:after="120" w:line="264" w:lineRule="auto"/>
              <w:ind w:left="714" w:hanging="357"/>
              <w:contextualSpacing w:val="0"/>
            </w:pPr>
            <w:r>
              <w:t>Use an existing system, e.g. customer relationship management</w:t>
            </w:r>
            <w:r w:rsidRPr="007061FB">
              <w:t xml:space="preserve"> (CRM</w:t>
            </w:r>
            <w:r>
              <w:t xml:space="preserve">) system, </w:t>
            </w:r>
            <w:r w:rsidRPr="007061FB">
              <w:t>spreadsheet</w:t>
            </w:r>
            <w:r>
              <w:t xml:space="preserve"> or database</w:t>
            </w:r>
          </w:p>
          <w:p w14:paraId="4819E12E" w14:textId="6AB93088" w:rsidR="000643E3" w:rsidRDefault="000643E3" w:rsidP="00EB56FB">
            <w:pPr>
              <w:pStyle w:val="ListParagraph"/>
              <w:numPr>
                <w:ilvl w:val="0"/>
                <w:numId w:val="17"/>
              </w:numPr>
              <w:spacing w:before="120" w:after="120" w:line="264" w:lineRule="auto"/>
              <w:ind w:left="714" w:hanging="357"/>
              <w:contextualSpacing w:val="0"/>
            </w:pPr>
            <w:r>
              <w:t>Devise a system if none exists, or if the organisation takes a subject-based rather than a centralised approach to recording employer details and contacts.</w:t>
            </w:r>
          </w:p>
        </w:tc>
        <w:tc>
          <w:tcPr>
            <w:tcW w:w="7542" w:type="dxa"/>
          </w:tcPr>
          <w:p w14:paraId="23E08405" w14:textId="77777777" w:rsidR="000643E3" w:rsidRPr="007061FB" w:rsidRDefault="000643E3" w:rsidP="00EB56FB">
            <w:pPr>
              <w:spacing w:before="120" w:after="120" w:line="264" w:lineRule="auto"/>
              <w:ind w:left="3"/>
              <w:rPr>
                <w:lang w:val="en-US"/>
              </w:rPr>
            </w:pPr>
          </w:p>
        </w:tc>
      </w:tr>
      <w:tr w:rsidR="000643E3" w:rsidRPr="007061FB" w14:paraId="1D4B015A" w14:textId="77777777" w:rsidTr="000643E3">
        <w:trPr>
          <w:cantSplit/>
          <w:trHeight w:val="2098"/>
        </w:trPr>
        <w:tc>
          <w:tcPr>
            <w:tcW w:w="6917" w:type="dxa"/>
          </w:tcPr>
          <w:p w14:paraId="1FC9B159" w14:textId="1DF0064E" w:rsidR="000643E3" w:rsidRPr="007061FB" w:rsidRDefault="000643E3" w:rsidP="00EB56FB">
            <w:pPr>
              <w:pStyle w:val="ListParagraph"/>
              <w:numPr>
                <w:ilvl w:val="0"/>
                <w:numId w:val="2"/>
              </w:numPr>
              <w:spacing w:before="120" w:after="120" w:line="264" w:lineRule="auto"/>
              <w:contextualSpacing w:val="0"/>
              <w:rPr>
                <w:lang w:val="en-US"/>
              </w:rPr>
            </w:pPr>
            <w:r>
              <w:t xml:space="preserve">Identify whether any </w:t>
            </w:r>
            <w:r w:rsidRPr="005F6FE7">
              <w:rPr>
                <w:b/>
                <w:bCs/>
              </w:rPr>
              <w:t>adjustments to the process and system</w:t>
            </w:r>
            <w:r>
              <w:t xml:space="preserve"> are needed, e.g. timing, special requirements.</w:t>
            </w:r>
          </w:p>
        </w:tc>
        <w:tc>
          <w:tcPr>
            <w:tcW w:w="7542" w:type="dxa"/>
          </w:tcPr>
          <w:p w14:paraId="17A56C17" w14:textId="77777777" w:rsidR="000643E3" w:rsidRPr="007061FB" w:rsidRDefault="000643E3" w:rsidP="00EB56FB">
            <w:pPr>
              <w:spacing w:before="120" w:after="120" w:line="264" w:lineRule="auto"/>
              <w:ind w:left="3"/>
              <w:rPr>
                <w:lang w:val="en-US"/>
              </w:rPr>
            </w:pPr>
          </w:p>
        </w:tc>
      </w:tr>
      <w:tr w:rsidR="000643E3" w:rsidRPr="007061FB" w14:paraId="20F9172D" w14:textId="77777777" w:rsidTr="000643E3">
        <w:trPr>
          <w:cantSplit/>
          <w:trHeight w:val="2098"/>
        </w:trPr>
        <w:tc>
          <w:tcPr>
            <w:tcW w:w="6917" w:type="dxa"/>
          </w:tcPr>
          <w:p w14:paraId="6A10DE79" w14:textId="312A3842" w:rsidR="000643E3" w:rsidRPr="007061FB" w:rsidRDefault="000643E3" w:rsidP="00EB56FB">
            <w:pPr>
              <w:pStyle w:val="ListParagraph"/>
              <w:numPr>
                <w:ilvl w:val="0"/>
                <w:numId w:val="2"/>
              </w:numPr>
              <w:spacing w:before="120" w:after="120" w:line="264" w:lineRule="auto"/>
              <w:contextualSpacing w:val="0"/>
              <w:rPr>
                <w:lang w:val="en-US"/>
              </w:rPr>
            </w:pPr>
            <w:r w:rsidRPr="005F6FE7">
              <w:rPr>
                <w:b/>
                <w:bCs/>
              </w:rPr>
              <w:t>Allocate roles and responsibilities</w:t>
            </w:r>
            <w:r>
              <w:t xml:space="preserve"> for implementing and managing the process and system (see checklist ‘Employer engagement adviser roles and responsibilities’).</w:t>
            </w:r>
          </w:p>
        </w:tc>
        <w:tc>
          <w:tcPr>
            <w:tcW w:w="7542" w:type="dxa"/>
          </w:tcPr>
          <w:p w14:paraId="2433C34B" w14:textId="77777777" w:rsidR="000643E3" w:rsidRPr="007061FB" w:rsidRDefault="000643E3" w:rsidP="00EB56FB">
            <w:pPr>
              <w:spacing w:before="120" w:after="120" w:line="264" w:lineRule="auto"/>
              <w:ind w:left="3"/>
              <w:rPr>
                <w:lang w:val="en-US"/>
              </w:rPr>
            </w:pPr>
          </w:p>
        </w:tc>
      </w:tr>
      <w:tr w:rsidR="000643E3" w:rsidRPr="007061FB" w14:paraId="68624FDF" w14:textId="77777777" w:rsidTr="000643E3">
        <w:trPr>
          <w:cantSplit/>
          <w:trHeight w:val="2098"/>
        </w:trPr>
        <w:tc>
          <w:tcPr>
            <w:tcW w:w="6917" w:type="dxa"/>
          </w:tcPr>
          <w:p w14:paraId="1D8D85D6" w14:textId="317E7242" w:rsidR="000643E3" w:rsidRDefault="000643E3" w:rsidP="00EB56FB">
            <w:pPr>
              <w:pStyle w:val="ListParagraph"/>
              <w:numPr>
                <w:ilvl w:val="0"/>
                <w:numId w:val="2"/>
              </w:numPr>
              <w:spacing w:before="120" w:after="120" w:line="264" w:lineRule="auto"/>
              <w:contextualSpacing w:val="0"/>
            </w:pPr>
            <w:r>
              <w:t xml:space="preserve">Identify any </w:t>
            </w:r>
            <w:r w:rsidRPr="005F6FE7">
              <w:rPr>
                <w:b/>
                <w:bCs/>
              </w:rPr>
              <w:t>skills and knowledge gaps</w:t>
            </w:r>
            <w:r>
              <w:t xml:space="preserve"> and plan training.</w:t>
            </w:r>
          </w:p>
        </w:tc>
        <w:tc>
          <w:tcPr>
            <w:tcW w:w="7542" w:type="dxa"/>
          </w:tcPr>
          <w:p w14:paraId="595412C5" w14:textId="77777777" w:rsidR="000643E3" w:rsidRPr="007061FB" w:rsidRDefault="000643E3" w:rsidP="00EB56FB">
            <w:pPr>
              <w:spacing w:before="120" w:after="120" w:line="264" w:lineRule="auto"/>
              <w:ind w:left="3"/>
              <w:rPr>
                <w:lang w:val="en-US"/>
              </w:rPr>
            </w:pPr>
          </w:p>
        </w:tc>
      </w:tr>
      <w:tr w:rsidR="000643E3" w:rsidRPr="007061FB" w14:paraId="1984B842" w14:textId="77777777" w:rsidTr="000643E3">
        <w:trPr>
          <w:cantSplit/>
          <w:trHeight w:val="2098"/>
        </w:trPr>
        <w:tc>
          <w:tcPr>
            <w:tcW w:w="6917" w:type="dxa"/>
          </w:tcPr>
          <w:p w14:paraId="21D078D0" w14:textId="25BF4AEF" w:rsidR="000643E3" w:rsidRDefault="000643E3" w:rsidP="00EB56FB">
            <w:pPr>
              <w:pStyle w:val="ListParagraph"/>
              <w:numPr>
                <w:ilvl w:val="0"/>
                <w:numId w:val="2"/>
              </w:numPr>
              <w:spacing w:before="120" w:after="120" w:line="264" w:lineRule="auto"/>
              <w:contextualSpacing w:val="0"/>
            </w:pPr>
            <w:r>
              <w:t xml:space="preserve">Start </w:t>
            </w:r>
            <w:r w:rsidRPr="005F6FE7">
              <w:rPr>
                <w:b/>
                <w:bCs/>
              </w:rPr>
              <w:t>implementing the marketing and employer engagement plans</w:t>
            </w:r>
            <w:r>
              <w:t>.</w:t>
            </w:r>
          </w:p>
        </w:tc>
        <w:tc>
          <w:tcPr>
            <w:tcW w:w="7542" w:type="dxa"/>
          </w:tcPr>
          <w:p w14:paraId="55B79216" w14:textId="77777777" w:rsidR="000643E3" w:rsidRPr="007061FB" w:rsidRDefault="000643E3" w:rsidP="00EB56FB">
            <w:pPr>
              <w:spacing w:before="120" w:after="120" w:line="264" w:lineRule="auto"/>
              <w:ind w:left="3"/>
              <w:rPr>
                <w:lang w:val="en-US"/>
              </w:rPr>
            </w:pPr>
          </w:p>
        </w:tc>
      </w:tr>
    </w:tbl>
    <w:p w14:paraId="621144AA" w14:textId="4813BCD8" w:rsidR="00482D7B" w:rsidRPr="008D0586" w:rsidRDefault="008D0586" w:rsidP="00EB56FB">
      <w:pPr>
        <w:pStyle w:val="Heading2"/>
        <w:rPr>
          <w:i/>
          <w:iCs/>
        </w:rPr>
      </w:pPr>
      <w:bookmarkStart w:id="2" w:name="_Ref73366903"/>
      <w:r>
        <w:t>Phase 2 – engagement and development</w:t>
      </w:r>
      <w:bookmarkEnd w:id="2"/>
    </w:p>
    <w:tbl>
      <w:tblPr>
        <w:tblStyle w:val="TableGrid"/>
        <w:tblW w:w="14400" w:type="dxa"/>
        <w:tblInd w:w="-5" w:type="dxa"/>
        <w:tblLook w:val="04A0" w:firstRow="1" w:lastRow="0" w:firstColumn="1" w:lastColumn="0" w:noHBand="0" w:noVBand="1"/>
      </w:tblPr>
      <w:tblGrid>
        <w:gridCol w:w="6917"/>
        <w:gridCol w:w="7483"/>
      </w:tblGrid>
      <w:tr w:rsidR="003A1FC5" w:rsidRPr="007061FB" w14:paraId="374BE12F" w14:textId="77777777" w:rsidTr="00CA1119">
        <w:trPr>
          <w:cantSplit/>
          <w:trHeight w:val="737"/>
          <w:tblHeader/>
        </w:trPr>
        <w:tc>
          <w:tcPr>
            <w:tcW w:w="6917" w:type="dxa"/>
            <w:shd w:val="clear" w:color="auto" w:fill="000000" w:themeFill="text1"/>
            <w:vAlign w:val="center"/>
          </w:tcPr>
          <w:p w14:paraId="73C36031" w14:textId="14447BAB" w:rsidR="003A1FC5" w:rsidRPr="007061FB" w:rsidRDefault="000B2B1B" w:rsidP="00CA1119">
            <w:pPr>
              <w:pStyle w:val="Heading3"/>
            </w:pPr>
            <w:r>
              <w:t xml:space="preserve">phase </w:t>
            </w:r>
            <w:r w:rsidR="00F34913">
              <w:t xml:space="preserve">2 </w:t>
            </w:r>
            <w:r w:rsidR="003A1FC5">
              <w:t>key outcomes</w:t>
            </w:r>
          </w:p>
        </w:tc>
        <w:tc>
          <w:tcPr>
            <w:tcW w:w="7483" w:type="dxa"/>
            <w:shd w:val="clear" w:color="auto" w:fill="000000" w:themeFill="text1"/>
            <w:vAlign w:val="center"/>
          </w:tcPr>
          <w:p w14:paraId="294E2E1D" w14:textId="77777777" w:rsidR="003A1FC5" w:rsidRPr="007061FB" w:rsidRDefault="003A1FC5" w:rsidP="00CA1119">
            <w:pPr>
              <w:pStyle w:val="Heading3"/>
            </w:pPr>
            <w:r w:rsidRPr="007061FB">
              <w:t>your notes</w:t>
            </w:r>
          </w:p>
        </w:tc>
      </w:tr>
      <w:tr w:rsidR="003A1FC5" w:rsidRPr="007061FB" w14:paraId="02B5B217" w14:textId="77777777" w:rsidTr="00E41D09">
        <w:trPr>
          <w:cantSplit/>
        </w:trPr>
        <w:tc>
          <w:tcPr>
            <w:tcW w:w="6917" w:type="dxa"/>
          </w:tcPr>
          <w:p w14:paraId="750A88F6" w14:textId="7C5B8AF5" w:rsidR="003A1FC5" w:rsidRPr="00A12E4B" w:rsidRDefault="000F29EB" w:rsidP="00EB56FB">
            <w:pPr>
              <w:spacing w:before="120" w:after="120" w:line="264" w:lineRule="auto"/>
              <w:ind w:left="3"/>
              <w:rPr>
                <w:lang w:val="en-US"/>
              </w:rPr>
            </w:pPr>
            <w:r>
              <w:rPr>
                <w:lang w:val="en-US"/>
              </w:rPr>
              <w:t xml:space="preserve">Progress monitored; </w:t>
            </w:r>
            <w:r w:rsidR="00CA20C2">
              <w:rPr>
                <w:lang w:val="en-US"/>
              </w:rPr>
              <w:t>critical success factors</w:t>
            </w:r>
            <w:r w:rsidR="00492111">
              <w:rPr>
                <w:lang w:val="en-US"/>
              </w:rPr>
              <w:t xml:space="preserve"> identified</w:t>
            </w:r>
            <w:r w:rsidR="00CA20C2">
              <w:rPr>
                <w:lang w:val="en-US"/>
              </w:rPr>
              <w:t xml:space="preserve">; </w:t>
            </w:r>
            <w:r w:rsidR="00F11F7D">
              <w:rPr>
                <w:lang w:val="en-US"/>
              </w:rPr>
              <w:t>planning process agreed; relationships developed and cons</w:t>
            </w:r>
            <w:r w:rsidR="000C77CE">
              <w:rPr>
                <w:lang w:val="en-US"/>
              </w:rPr>
              <w:t>o</w:t>
            </w:r>
            <w:r w:rsidR="00F11F7D">
              <w:rPr>
                <w:lang w:val="en-US"/>
              </w:rPr>
              <w:t>l</w:t>
            </w:r>
            <w:r w:rsidR="000C77CE">
              <w:rPr>
                <w:lang w:val="en-US"/>
              </w:rPr>
              <w:t>i</w:t>
            </w:r>
            <w:r w:rsidR="00F11F7D">
              <w:rPr>
                <w:lang w:val="en-US"/>
              </w:rPr>
              <w:t xml:space="preserve">dated through planning process; </w:t>
            </w:r>
            <w:r w:rsidR="00511B3B">
              <w:rPr>
                <w:lang w:val="en-US"/>
              </w:rPr>
              <w:t>targets reviewed</w:t>
            </w:r>
            <w:r w:rsidR="00585D0A">
              <w:rPr>
                <w:lang w:val="en-US"/>
              </w:rPr>
              <w:t xml:space="preserve">; </w:t>
            </w:r>
            <w:r w:rsidR="00511B3B">
              <w:rPr>
                <w:lang w:val="en-US"/>
              </w:rPr>
              <w:t xml:space="preserve"> changes made to improve performance if needed.</w:t>
            </w:r>
          </w:p>
        </w:tc>
        <w:tc>
          <w:tcPr>
            <w:tcW w:w="7483" w:type="dxa"/>
          </w:tcPr>
          <w:p w14:paraId="30352ABF" w14:textId="77777777" w:rsidR="003A1FC5" w:rsidRPr="007061FB" w:rsidRDefault="003A1FC5" w:rsidP="00EB56FB">
            <w:pPr>
              <w:spacing w:before="120" w:after="120" w:line="264" w:lineRule="auto"/>
              <w:ind w:left="3"/>
              <w:rPr>
                <w:lang w:val="en-US"/>
              </w:rPr>
            </w:pPr>
          </w:p>
        </w:tc>
      </w:tr>
    </w:tbl>
    <w:p w14:paraId="0F7DC186" w14:textId="77777777" w:rsidR="003A1FC5" w:rsidRPr="003F7D29" w:rsidRDefault="003A1FC5" w:rsidP="00EB56FB">
      <w:pPr>
        <w:spacing w:before="120" w:after="120" w:line="264" w:lineRule="auto"/>
      </w:pPr>
    </w:p>
    <w:tbl>
      <w:tblPr>
        <w:tblStyle w:val="TableGrid"/>
        <w:tblW w:w="14459" w:type="dxa"/>
        <w:tblInd w:w="-5" w:type="dxa"/>
        <w:tblLook w:val="04A0" w:firstRow="1" w:lastRow="0" w:firstColumn="1" w:lastColumn="0" w:noHBand="0" w:noVBand="1"/>
      </w:tblPr>
      <w:tblGrid>
        <w:gridCol w:w="6917"/>
        <w:gridCol w:w="7542"/>
      </w:tblGrid>
      <w:tr w:rsidR="000643E3" w:rsidRPr="007061FB" w14:paraId="0184122F" w14:textId="77777777" w:rsidTr="000643E3">
        <w:trPr>
          <w:cantSplit/>
          <w:trHeight w:val="737"/>
          <w:tblHeader/>
        </w:trPr>
        <w:tc>
          <w:tcPr>
            <w:tcW w:w="6917" w:type="dxa"/>
            <w:shd w:val="clear" w:color="auto" w:fill="000000" w:themeFill="text1"/>
            <w:vAlign w:val="center"/>
          </w:tcPr>
          <w:p w14:paraId="4B84226C" w14:textId="38FC4690" w:rsidR="000643E3" w:rsidRPr="007061FB" w:rsidRDefault="000643E3" w:rsidP="00CA1119">
            <w:pPr>
              <w:pStyle w:val="Heading3"/>
            </w:pPr>
            <w:r>
              <w:t>phase 2 tasks</w:t>
            </w:r>
            <w:r w:rsidRPr="007061FB">
              <w:t xml:space="preserve"> </w:t>
            </w:r>
          </w:p>
        </w:tc>
        <w:tc>
          <w:tcPr>
            <w:tcW w:w="7542" w:type="dxa"/>
            <w:shd w:val="clear" w:color="auto" w:fill="000000" w:themeFill="text1"/>
            <w:vAlign w:val="center"/>
          </w:tcPr>
          <w:p w14:paraId="27295BF5" w14:textId="77777777" w:rsidR="000643E3" w:rsidRPr="007061FB" w:rsidRDefault="000643E3" w:rsidP="00CA1119">
            <w:pPr>
              <w:pStyle w:val="Heading3"/>
            </w:pPr>
            <w:r w:rsidRPr="007061FB">
              <w:t>your notes</w:t>
            </w:r>
          </w:p>
        </w:tc>
      </w:tr>
      <w:tr w:rsidR="000643E3" w:rsidRPr="007061FB" w14:paraId="17D94333" w14:textId="77777777" w:rsidTr="000643E3">
        <w:trPr>
          <w:cantSplit/>
          <w:trHeight w:val="2268"/>
        </w:trPr>
        <w:tc>
          <w:tcPr>
            <w:tcW w:w="6917" w:type="dxa"/>
          </w:tcPr>
          <w:p w14:paraId="42BA3FDC" w14:textId="5999C983" w:rsidR="000643E3" w:rsidRPr="007061FB" w:rsidRDefault="000643E3" w:rsidP="00EB56FB">
            <w:pPr>
              <w:pStyle w:val="ListParagraph"/>
              <w:numPr>
                <w:ilvl w:val="0"/>
                <w:numId w:val="3"/>
              </w:numPr>
              <w:spacing w:before="120" w:after="120" w:line="264" w:lineRule="auto"/>
              <w:contextualSpacing w:val="0"/>
              <w:rPr>
                <w:lang w:val="en-US"/>
              </w:rPr>
            </w:pPr>
            <w:r w:rsidRPr="005F6FE7">
              <w:rPr>
                <w:b/>
                <w:bCs/>
              </w:rPr>
              <w:t>Monitor progress</w:t>
            </w:r>
            <w:r w:rsidRPr="007061FB">
              <w:t xml:space="preserve"> </w:t>
            </w:r>
            <w:r>
              <w:t>towards targets, using the metrics agreed in Phase 1 (Task 5).</w:t>
            </w:r>
          </w:p>
        </w:tc>
        <w:tc>
          <w:tcPr>
            <w:tcW w:w="7542" w:type="dxa"/>
          </w:tcPr>
          <w:p w14:paraId="7E30A9E5" w14:textId="77777777" w:rsidR="000643E3" w:rsidRPr="007061FB" w:rsidRDefault="000643E3" w:rsidP="00EB56FB">
            <w:pPr>
              <w:spacing w:before="120" w:after="120" w:line="264" w:lineRule="auto"/>
              <w:ind w:left="3"/>
              <w:rPr>
                <w:lang w:val="en-US"/>
              </w:rPr>
            </w:pPr>
          </w:p>
        </w:tc>
      </w:tr>
      <w:tr w:rsidR="000643E3" w:rsidRPr="007061FB" w14:paraId="464CEE8B" w14:textId="77777777" w:rsidTr="000643E3">
        <w:trPr>
          <w:cantSplit/>
        </w:trPr>
        <w:tc>
          <w:tcPr>
            <w:tcW w:w="6917" w:type="dxa"/>
          </w:tcPr>
          <w:p w14:paraId="3CBFE1CF" w14:textId="3EBD3B93" w:rsidR="000643E3" w:rsidRDefault="000643E3" w:rsidP="00EB56FB">
            <w:pPr>
              <w:pStyle w:val="ListParagraph"/>
              <w:numPr>
                <w:ilvl w:val="0"/>
                <w:numId w:val="3"/>
              </w:numPr>
              <w:spacing w:before="120" w:after="120" w:line="264" w:lineRule="auto"/>
              <w:contextualSpacing w:val="0"/>
            </w:pPr>
            <w:r w:rsidRPr="005F6FE7">
              <w:rPr>
                <w:b/>
                <w:bCs/>
              </w:rPr>
              <w:t>Refresh the marketing plan</w:t>
            </w:r>
            <w:r>
              <w:t xml:space="preserve"> to reflect developments, e.g.:</w:t>
            </w:r>
          </w:p>
          <w:p w14:paraId="0676FBE1" w14:textId="77777777" w:rsidR="000643E3" w:rsidRDefault="000643E3" w:rsidP="00EB56FB">
            <w:pPr>
              <w:pStyle w:val="ListParagraph"/>
              <w:numPr>
                <w:ilvl w:val="0"/>
                <w:numId w:val="21"/>
              </w:numPr>
              <w:spacing w:before="120" w:after="120" w:line="264" w:lineRule="auto"/>
              <w:ind w:left="714" w:hanging="357"/>
              <w:contextualSpacing w:val="0"/>
            </w:pPr>
            <w:r w:rsidRPr="00B46DEE">
              <w:rPr>
                <w:b/>
                <w:bCs/>
              </w:rPr>
              <w:t>Changes in policy</w:t>
            </w:r>
            <w:r>
              <w:t xml:space="preserve"> which incentivise employers to offer industry placements, such as increases in cash incentives</w:t>
            </w:r>
          </w:p>
          <w:p w14:paraId="3D31513A" w14:textId="17E759BC" w:rsidR="000643E3" w:rsidRPr="007061FB" w:rsidRDefault="000643E3" w:rsidP="00EB56FB">
            <w:pPr>
              <w:pStyle w:val="ListParagraph"/>
              <w:numPr>
                <w:ilvl w:val="0"/>
                <w:numId w:val="21"/>
              </w:numPr>
              <w:spacing w:before="120" w:after="120" w:line="264" w:lineRule="auto"/>
              <w:ind w:left="714" w:hanging="357"/>
              <w:contextualSpacing w:val="0"/>
            </w:pPr>
            <w:r w:rsidRPr="00B46DEE">
              <w:rPr>
                <w:b/>
                <w:bCs/>
              </w:rPr>
              <w:t>Opportunities to engage employers</w:t>
            </w:r>
            <w:r>
              <w:t xml:space="preserve"> by including industry placements in their </w:t>
            </w:r>
            <w:r w:rsidRPr="007061FB">
              <w:t>COVID recovery</w:t>
            </w:r>
            <w:r>
              <w:t xml:space="preserve"> plans.</w:t>
            </w:r>
          </w:p>
        </w:tc>
        <w:tc>
          <w:tcPr>
            <w:tcW w:w="7542" w:type="dxa"/>
          </w:tcPr>
          <w:p w14:paraId="2805EC72" w14:textId="77777777" w:rsidR="000643E3" w:rsidRPr="007061FB" w:rsidRDefault="000643E3" w:rsidP="00EB56FB">
            <w:pPr>
              <w:spacing w:before="120" w:after="120" w:line="264" w:lineRule="auto"/>
              <w:ind w:left="3"/>
              <w:rPr>
                <w:lang w:val="en-US"/>
              </w:rPr>
            </w:pPr>
          </w:p>
        </w:tc>
      </w:tr>
      <w:tr w:rsidR="000643E3" w:rsidRPr="007061FB" w14:paraId="7A60F450" w14:textId="77777777" w:rsidTr="000643E3">
        <w:trPr>
          <w:cantSplit/>
        </w:trPr>
        <w:tc>
          <w:tcPr>
            <w:tcW w:w="6917" w:type="dxa"/>
          </w:tcPr>
          <w:p w14:paraId="054A3C74" w14:textId="2B40D8B1" w:rsidR="000643E3" w:rsidRDefault="000643E3" w:rsidP="00EB56FB">
            <w:pPr>
              <w:pStyle w:val="ListParagraph"/>
              <w:numPr>
                <w:ilvl w:val="0"/>
                <w:numId w:val="3"/>
              </w:numPr>
              <w:spacing w:before="120" w:after="120" w:line="264" w:lineRule="auto"/>
              <w:contextualSpacing w:val="0"/>
              <w:rPr>
                <w:lang w:val="en-US"/>
              </w:rPr>
            </w:pPr>
            <w:r w:rsidRPr="005F6FE7">
              <w:rPr>
                <w:b/>
                <w:bCs/>
                <w:lang w:val="en-US"/>
              </w:rPr>
              <w:t>Analyse the information</w:t>
            </w:r>
            <w:r>
              <w:rPr>
                <w:lang w:val="en-US"/>
              </w:rPr>
              <w:t xml:space="preserve"> contained in employer contact records to identify:</w:t>
            </w:r>
          </w:p>
          <w:p w14:paraId="1BADB3A1" w14:textId="77777777" w:rsidR="000643E3" w:rsidRDefault="000643E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714" w:hanging="357"/>
              <w:contextualSpacing w:val="0"/>
              <w:rPr>
                <w:lang w:val="en-US"/>
              </w:rPr>
            </w:pPr>
            <w:r w:rsidRPr="00B46DEE">
              <w:rPr>
                <w:b/>
                <w:bCs/>
                <w:lang w:val="en-US"/>
              </w:rPr>
              <w:t>Progression rates</w:t>
            </w:r>
            <w:r>
              <w:rPr>
                <w:lang w:val="en-US"/>
              </w:rPr>
              <w:t xml:space="preserve"> though the stages of engagement from initial discussions to conversion </w:t>
            </w:r>
          </w:p>
          <w:p w14:paraId="76B6711D" w14:textId="750D21FC" w:rsidR="000643E3" w:rsidRDefault="000643E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714" w:hanging="357"/>
              <w:contextualSpacing w:val="0"/>
              <w:rPr>
                <w:lang w:val="en-US"/>
              </w:rPr>
            </w:pPr>
            <w:r>
              <w:rPr>
                <w:lang w:val="en-US"/>
              </w:rPr>
              <w:t>Critical factors</w:t>
            </w:r>
            <w:r w:rsidRPr="009C17BC">
              <w:rPr>
                <w:lang w:val="en-US"/>
              </w:rPr>
              <w:t xml:space="preserve"> </w:t>
            </w:r>
            <w:r w:rsidRPr="00B46DEE">
              <w:rPr>
                <w:b/>
                <w:bCs/>
                <w:lang w:val="en-US"/>
              </w:rPr>
              <w:t>why employers disengage</w:t>
            </w:r>
            <w:r>
              <w:rPr>
                <w:lang w:val="en-US"/>
              </w:rPr>
              <w:t xml:space="preserve"> at each stage </w:t>
            </w:r>
          </w:p>
          <w:p w14:paraId="04F3B706" w14:textId="0E5E9A75" w:rsidR="000643E3" w:rsidRPr="009C17BC" w:rsidRDefault="000643E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714" w:hanging="357"/>
              <w:contextualSpacing w:val="0"/>
              <w:rPr>
                <w:lang w:val="en-US"/>
              </w:rPr>
            </w:pPr>
            <w:r w:rsidRPr="00B46DEE">
              <w:rPr>
                <w:b/>
                <w:bCs/>
                <w:lang w:val="en-US"/>
              </w:rPr>
              <w:t>Factors which make them more likely to continue</w:t>
            </w:r>
            <w:r>
              <w:rPr>
                <w:lang w:val="en-US"/>
              </w:rPr>
              <w:t xml:space="preserve"> from one stage to the next.</w:t>
            </w:r>
          </w:p>
        </w:tc>
        <w:tc>
          <w:tcPr>
            <w:tcW w:w="7542" w:type="dxa"/>
          </w:tcPr>
          <w:p w14:paraId="14C11D33" w14:textId="77777777" w:rsidR="000643E3" w:rsidRPr="007061FB" w:rsidRDefault="000643E3" w:rsidP="00EB56FB">
            <w:pPr>
              <w:spacing w:before="120" w:after="120" w:line="264" w:lineRule="auto"/>
              <w:ind w:left="3"/>
              <w:rPr>
                <w:lang w:val="en-US"/>
              </w:rPr>
            </w:pPr>
          </w:p>
        </w:tc>
      </w:tr>
      <w:tr w:rsidR="000643E3" w:rsidRPr="007061FB" w14:paraId="5A8BD1E9" w14:textId="77777777" w:rsidTr="000643E3">
        <w:trPr>
          <w:cantSplit/>
        </w:trPr>
        <w:tc>
          <w:tcPr>
            <w:tcW w:w="6917" w:type="dxa"/>
          </w:tcPr>
          <w:p w14:paraId="51095479" w14:textId="77777777" w:rsidR="000643E3" w:rsidRDefault="000643E3" w:rsidP="00EB56FB">
            <w:pPr>
              <w:pStyle w:val="ListParagraph"/>
              <w:numPr>
                <w:ilvl w:val="0"/>
                <w:numId w:val="3"/>
              </w:numPr>
              <w:spacing w:before="120" w:after="120" w:line="264" w:lineRule="auto"/>
              <w:contextualSpacing w:val="0"/>
              <w:rPr>
                <w:lang w:val="en-US"/>
              </w:rPr>
            </w:pPr>
            <w:r>
              <w:rPr>
                <w:lang w:val="en-US"/>
              </w:rPr>
              <w:t xml:space="preserve">Agree the </w:t>
            </w:r>
            <w:r w:rsidRPr="00B46DEE">
              <w:rPr>
                <w:b/>
                <w:bCs/>
                <w:lang w:val="en-US"/>
              </w:rPr>
              <w:t>process for planning industry placements</w:t>
            </w:r>
            <w:r>
              <w:rPr>
                <w:lang w:val="en-US"/>
              </w:rPr>
              <w:t xml:space="preserve"> with employers:</w:t>
            </w:r>
          </w:p>
          <w:p w14:paraId="7C543F8D" w14:textId="77777777" w:rsidR="000643E3" w:rsidRDefault="000643E3" w:rsidP="00EB56FB">
            <w:pPr>
              <w:pStyle w:val="ListParagraph"/>
              <w:numPr>
                <w:ilvl w:val="0"/>
                <w:numId w:val="23"/>
              </w:numPr>
              <w:spacing w:before="120" w:after="120" w:line="264" w:lineRule="auto"/>
              <w:ind w:left="714" w:hanging="357"/>
              <w:contextualSpacing w:val="0"/>
            </w:pPr>
            <w:r>
              <w:t>Use an existing process</w:t>
            </w:r>
          </w:p>
          <w:p w14:paraId="748999FE" w14:textId="278BA4C6" w:rsidR="000643E3" w:rsidRPr="000157E5" w:rsidRDefault="000643E3" w:rsidP="00EB56FB">
            <w:pPr>
              <w:pStyle w:val="ListParagraph"/>
              <w:numPr>
                <w:ilvl w:val="0"/>
                <w:numId w:val="23"/>
              </w:numPr>
              <w:spacing w:before="120" w:after="120" w:line="264" w:lineRule="auto"/>
              <w:ind w:left="714" w:hanging="357"/>
              <w:contextualSpacing w:val="0"/>
              <w:rPr>
                <w:lang w:val="en-US"/>
              </w:rPr>
            </w:pPr>
            <w:r>
              <w:t>Devise a process if none exists, or if the organisation takes a subject-based rather than a centralised approach to develop relationships with employers.</w:t>
            </w:r>
          </w:p>
        </w:tc>
        <w:tc>
          <w:tcPr>
            <w:tcW w:w="7542" w:type="dxa"/>
          </w:tcPr>
          <w:p w14:paraId="5DE5AC11" w14:textId="77777777" w:rsidR="000643E3" w:rsidRPr="007061FB" w:rsidRDefault="000643E3" w:rsidP="00EB56FB">
            <w:pPr>
              <w:spacing w:before="120" w:after="120" w:line="264" w:lineRule="auto"/>
              <w:ind w:left="3"/>
              <w:rPr>
                <w:lang w:val="en-US"/>
              </w:rPr>
            </w:pPr>
          </w:p>
        </w:tc>
      </w:tr>
      <w:tr w:rsidR="000643E3" w:rsidRPr="007061FB" w14:paraId="359DA1A9" w14:textId="77777777" w:rsidTr="000643E3">
        <w:trPr>
          <w:cantSplit/>
        </w:trPr>
        <w:tc>
          <w:tcPr>
            <w:tcW w:w="6917" w:type="dxa"/>
          </w:tcPr>
          <w:p w14:paraId="5C1D537D" w14:textId="7BE80299" w:rsidR="000643E3" w:rsidRDefault="000643E3" w:rsidP="00EB56FB">
            <w:pPr>
              <w:pStyle w:val="ListParagraph"/>
              <w:numPr>
                <w:ilvl w:val="0"/>
                <w:numId w:val="3"/>
              </w:numPr>
              <w:spacing w:before="120" w:after="120" w:line="264" w:lineRule="auto"/>
              <w:contextualSpacing w:val="0"/>
              <w:rPr>
                <w:lang w:val="en-US"/>
              </w:rPr>
            </w:pPr>
            <w:r>
              <w:rPr>
                <w:lang w:val="en-US"/>
              </w:rPr>
              <w:t xml:space="preserve">Check that the </w:t>
            </w:r>
            <w:r w:rsidRPr="00B46DEE">
              <w:rPr>
                <w:b/>
                <w:bCs/>
                <w:lang w:val="en-US"/>
              </w:rPr>
              <w:t>process covers all major planning items</w:t>
            </w:r>
            <w:r>
              <w:rPr>
                <w:lang w:val="en-US"/>
              </w:rPr>
              <w:t>, including:</w:t>
            </w:r>
          </w:p>
          <w:p w14:paraId="7D83D750" w14:textId="2A1696E4" w:rsidR="000643E3" w:rsidRDefault="000643E3" w:rsidP="00EB56FB">
            <w:pPr>
              <w:pStyle w:val="ListParagraph"/>
              <w:numPr>
                <w:ilvl w:val="0"/>
                <w:numId w:val="24"/>
              </w:numPr>
              <w:spacing w:before="120" w:after="120" w:line="264" w:lineRule="auto"/>
              <w:ind w:left="714" w:hanging="357"/>
              <w:contextualSpacing w:val="0"/>
              <w:rPr>
                <w:lang w:val="en-US"/>
              </w:rPr>
            </w:pPr>
            <w:r>
              <w:t>H</w:t>
            </w:r>
            <w:r w:rsidRPr="007061FB">
              <w:t>ealth and safety, risk assessments</w:t>
            </w:r>
            <w:r>
              <w:t xml:space="preserve"> and insurance</w:t>
            </w:r>
          </w:p>
          <w:p w14:paraId="4100C2B8" w14:textId="2A9FBA8A" w:rsidR="000643E3" w:rsidRPr="00D54084" w:rsidRDefault="000643E3" w:rsidP="00EB56FB">
            <w:pPr>
              <w:pStyle w:val="ListParagraph"/>
              <w:numPr>
                <w:ilvl w:val="0"/>
                <w:numId w:val="24"/>
              </w:numPr>
              <w:spacing w:before="120" w:after="120" w:line="264" w:lineRule="auto"/>
              <w:ind w:left="714" w:hanging="357"/>
              <w:contextualSpacing w:val="0"/>
              <w:rPr>
                <w:lang w:val="en-US"/>
              </w:rPr>
            </w:pPr>
            <w:r>
              <w:rPr>
                <w:lang w:val="en-US"/>
              </w:rPr>
              <w:t>Alignment between the industry placement and the curriculum through learning outcomes.</w:t>
            </w:r>
          </w:p>
        </w:tc>
        <w:tc>
          <w:tcPr>
            <w:tcW w:w="7542" w:type="dxa"/>
          </w:tcPr>
          <w:p w14:paraId="553AD5F9" w14:textId="77777777" w:rsidR="000643E3" w:rsidRPr="007061FB" w:rsidRDefault="000643E3" w:rsidP="00EB56FB">
            <w:pPr>
              <w:spacing w:before="120" w:after="120" w:line="264" w:lineRule="auto"/>
              <w:ind w:left="3"/>
              <w:rPr>
                <w:lang w:val="en-US"/>
              </w:rPr>
            </w:pPr>
          </w:p>
        </w:tc>
      </w:tr>
      <w:tr w:rsidR="000643E3" w:rsidRPr="007061FB" w14:paraId="63A98BDA" w14:textId="77777777" w:rsidTr="000643E3">
        <w:trPr>
          <w:cantSplit/>
          <w:trHeight w:val="2154"/>
        </w:trPr>
        <w:tc>
          <w:tcPr>
            <w:tcW w:w="6917" w:type="dxa"/>
          </w:tcPr>
          <w:p w14:paraId="023CAFEF" w14:textId="49B118F0" w:rsidR="000643E3" w:rsidRDefault="000643E3" w:rsidP="00EB56FB">
            <w:pPr>
              <w:pStyle w:val="ListParagraph"/>
              <w:numPr>
                <w:ilvl w:val="0"/>
                <w:numId w:val="3"/>
              </w:numPr>
              <w:spacing w:before="120" w:after="120" w:line="264" w:lineRule="auto"/>
              <w:contextualSpacing w:val="0"/>
            </w:pPr>
            <w:r w:rsidRPr="00B46DEE">
              <w:rPr>
                <w:b/>
                <w:bCs/>
              </w:rPr>
              <w:t>Develop the relationship with employers</w:t>
            </w:r>
            <w:r>
              <w:t xml:space="preserve"> who agree to</w:t>
            </w:r>
            <w:r w:rsidRPr="007061FB">
              <w:t xml:space="preserve"> </w:t>
            </w:r>
            <w:r>
              <w:t>offer industry placements by moving them into the planning process.</w:t>
            </w:r>
          </w:p>
        </w:tc>
        <w:tc>
          <w:tcPr>
            <w:tcW w:w="7542" w:type="dxa"/>
          </w:tcPr>
          <w:p w14:paraId="6D362562" w14:textId="77777777" w:rsidR="000643E3" w:rsidRPr="007061FB" w:rsidRDefault="000643E3" w:rsidP="00EB56FB">
            <w:pPr>
              <w:spacing w:before="120" w:after="120" w:line="264" w:lineRule="auto"/>
              <w:ind w:left="3"/>
              <w:rPr>
                <w:lang w:val="en-US"/>
              </w:rPr>
            </w:pPr>
          </w:p>
        </w:tc>
      </w:tr>
      <w:tr w:rsidR="000643E3" w:rsidRPr="007061FB" w14:paraId="6FD95CE4" w14:textId="77777777" w:rsidTr="000643E3">
        <w:trPr>
          <w:cantSplit/>
        </w:trPr>
        <w:tc>
          <w:tcPr>
            <w:tcW w:w="6917" w:type="dxa"/>
          </w:tcPr>
          <w:p w14:paraId="1E210BDF" w14:textId="667AD319" w:rsidR="000643E3" w:rsidRPr="00AD2704" w:rsidRDefault="000643E3" w:rsidP="00EB56FB">
            <w:pPr>
              <w:pStyle w:val="ListParagraph"/>
              <w:numPr>
                <w:ilvl w:val="0"/>
                <w:numId w:val="3"/>
              </w:numPr>
              <w:spacing w:before="120" w:after="120" w:line="264" w:lineRule="auto"/>
              <w:contextualSpacing w:val="0"/>
              <w:rPr>
                <w:lang w:val="en-US"/>
              </w:rPr>
            </w:pPr>
            <w:r w:rsidRPr="00B46DEE">
              <w:rPr>
                <w:b/>
                <w:bCs/>
              </w:rPr>
              <w:t>Consolidate the relationship</w:t>
            </w:r>
            <w:r>
              <w:t xml:space="preserve"> with employers during the planning process, e.g.:</w:t>
            </w:r>
          </w:p>
          <w:p w14:paraId="4A9A6746" w14:textId="658ABC78" w:rsidR="000643E3" w:rsidRPr="00717A52" w:rsidRDefault="000643E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714" w:hanging="357"/>
              <w:contextualSpacing w:val="0"/>
              <w:rPr>
                <w:lang w:val="en-US"/>
              </w:rPr>
            </w:pPr>
            <w:r w:rsidRPr="000B4562">
              <w:rPr>
                <w:lang w:val="en-US"/>
              </w:rPr>
              <w:t xml:space="preserve">Discuss how you could support their wider workforce requirements through apprenticeships, Kickstart and other programmes </w:t>
            </w:r>
            <w:r>
              <w:rPr>
                <w:lang w:val="en-US"/>
              </w:rPr>
              <w:t>(see template ‘Business development needs analysis’)</w:t>
            </w:r>
          </w:p>
          <w:p w14:paraId="40DC7F40" w14:textId="35AFFDCD" w:rsidR="000643E3" w:rsidRPr="003A1DFF" w:rsidRDefault="000643E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714" w:hanging="357"/>
              <w:contextualSpacing w:val="0"/>
              <w:rPr>
                <w:lang w:val="en-US"/>
              </w:rPr>
            </w:pPr>
            <w:r w:rsidRPr="000B4562">
              <w:rPr>
                <w:lang w:val="en-US"/>
              </w:rPr>
              <w:t>Invite them to contribute to local skills improvement plans</w:t>
            </w:r>
          </w:p>
          <w:p w14:paraId="7B4F97CC" w14:textId="16652254" w:rsidR="000643E3" w:rsidRPr="00AD2704" w:rsidRDefault="000643E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714" w:hanging="357"/>
              <w:contextualSpacing w:val="0"/>
              <w:rPr>
                <w:lang w:val="en-US"/>
              </w:rPr>
            </w:pPr>
            <w:r w:rsidRPr="000B4562">
              <w:rPr>
                <w:lang w:val="en-US"/>
              </w:rPr>
              <w:t xml:space="preserve">Explore other avenues for employers to be involved, such as curriculum design, </w:t>
            </w:r>
            <w:r>
              <w:rPr>
                <w:lang w:val="en-US"/>
              </w:rPr>
              <w:t>i</w:t>
            </w:r>
            <w:r w:rsidRPr="000B4562">
              <w:rPr>
                <w:lang w:val="en-US"/>
              </w:rPr>
              <w:t>nsights, training, access to specialist resources and equipment.</w:t>
            </w:r>
          </w:p>
        </w:tc>
        <w:tc>
          <w:tcPr>
            <w:tcW w:w="7542" w:type="dxa"/>
          </w:tcPr>
          <w:p w14:paraId="377F7149" w14:textId="77777777" w:rsidR="000643E3" w:rsidRPr="007061FB" w:rsidRDefault="000643E3" w:rsidP="00EB56FB">
            <w:pPr>
              <w:spacing w:before="120" w:after="120" w:line="264" w:lineRule="auto"/>
              <w:ind w:left="3"/>
              <w:rPr>
                <w:lang w:val="en-US"/>
              </w:rPr>
            </w:pPr>
          </w:p>
        </w:tc>
      </w:tr>
      <w:tr w:rsidR="000643E3" w:rsidRPr="007061FB" w14:paraId="76C14B04" w14:textId="77777777" w:rsidTr="000643E3">
        <w:trPr>
          <w:cantSplit/>
          <w:trHeight w:val="2154"/>
        </w:trPr>
        <w:tc>
          <w:tcPr>
            <w:tcW w:w="6917" w:type="dxa"/>
          </w:tcPr>
          <w:p w14:paraId="2E41CD36" w14:textId="1D2A91B6" w:rsidR="000643E3" w:rsidRDefault="000643E3" w:rsidP="00EB56FB">
            <w:pPr>
              <w:pStyle w:val="ListParagraph"/>
              <w:numPr>
                <w:ilvl w:val="0"/>
                <w:numId w:val="3"/>
              </w:numPr>
              <w:spacing w:before="120" w:after="120" w:line="264" w:lineRule="auto"/>
              <w:contextualSpacing w:val="0"/>
            </w:pPr>
            <w:r w:rsidRPr="00B46DEE">
              <w:rPr>
                <w:b/>
                <w:bCs/>
              </w:rPr>
              <w:t>Review progress</w:t>
            </w:r>
            <w:r>
              <w:t xml:space="preserve"> against targets and decide whether to:</w:t>
            </w:r>
          </w:p>
          <w:p w14:paraId="2D6A4A9D" w14:textId="23F65AA0" w:rsidR="000643E3" w:rsidRPr="000B4562" w:rsidRDefault="000643E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714" w:hanging="357"/>
              <w:contextualSpacing w:val="0"/>
              <w:rPr>
                <w:lang w:val="en-US"/>
              </w:rPr>
            </w:pPr>
            <w:r w:rsidRPr="000B4562">
              <w:rPr>
                <w:lang w:val="en-US"/>
              </w:rPr>
              <w:t>Continue with the plan as agreed in Phase 1 if targets are being met</w:t>
            </w:r>
          </w:p>
          <w:p w14:paraId="33E31A3C" w14:textId="61BD3323" w:rsidR="000643E3" w:rsidRPr="007061FB" w:rsidRDefault="000643E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714" w:hanging="357"/>
              <w:contextualSpacing w:val="0"/>
            </w:pPr>
            <w:r w:rsidRPr="000B4562">
              <w:rPr>
                <w:lang w:val="en-US"/>
              </w:rPr>
              <w:t>Make changes to improve the rate of success.</w:t>
            </w:r>
          </w:p>
        </w:tc>
        <w:tc>
          <w:tcPr>
            <w:tcW w:w="7542" w:type="dxa"/>
          </w:tcPr>
          <w:p w14:paraId="2A723914" w14:textId="77777777" w:rsidR="000643E3" w:rsidRPr="007061FB" w:rsidRDefault="000643E3" w:rsidP="00EB56FB">
            <w:pPr>
              <w:spacing w:before="120" w:after="120" w:line="264" w:lineRule="auto"/>
              <w:ind w:left="3"/>
              <w:rPr>
                <w:lang w:val="en-US"/>
              </w:rPr>
            </w:pPr>
          </w:p>
        </w:tc>
      </w:tr>
      <w:tr w:rsidR="000643E3" w:rsidRPr="007061FB" w14:paraId="0F4D9D4B" w14:textId="77777777" w:rsidTr="000643E3">
        <w:trPr>
          <w:cantSplit/>
        </w:trPr>
        <w:tc>
          <w:tcPr>
            <w:tcW w:w="6917" w:type="dxa"/>
          </w:tcPr>
          <w:p w14:paraId="75F4D8AB" w14:textId="0370D3E6" w:rsidR="000643E3" w:rsidRDefault="000643E3" w:rsidP="00EB56FB">
            <w:pPr>
              <w:pStyle w:val="ListParagraph"/>
              <w:numPr>
                <w:ilvl w:val="0"/>
                <w:numId w:val="3"/>
              </w:numPr>
              <w:spacing w:before="120" w:after="120" w:line="264" w:lineRule="auto"/>
              <w:contextualSpacing w:val="0"/>
            </w:pPr>
            <w:r w:rsidRPr="00B46DEE">
              <w:rPr>
                <w:b/>
                <w:bCs/>
              </w:rPr>
              <w:t>Agree changes to improve performance</w:t>
            </w:r>
            <w:r>
              <w:t xml:space="preserve"> against targets if needed, e.g.</w:t>
            </w:r>
          </w:p>
          <w:p w14:paraId="2A75C3E4" w14:textId="2D9C11EE" w:rsidR="000643E3" w:rsidRPr="000B4562" w:rsidRDefault="000643E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714" w:hanging="357"/>
              <w:contextualSpacing w:val="0"/>
              <w:rPr>
                <w:lang w:val="en-US"/>
              </w:rPr>
            </w:pPr>
            <w:r w:rsidRPr="000B4562">
              <w:rPr>
                <w:lang w:val="en-US"/>
              </w:rPr>
              <w:t>Increase awareness levels using different promotional tools such as targeted advertising</w:t>
            </w:r>
          </w:p>
          <w:p w14:paraId="468AFF77" w14:textId="77777777" w:rsidR="000643E3" w:rsidRPr="000B4562" w:rsidRDefault="000643E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714" w:hanging="357"/>
              <w:contextualSpacing w:val="0"/>
              <w:rPr>
                <w:lang w:val="en-US"/>
              </w:rPr>
            </w:pPr>
            <w:r w:rsidRPr="000B4562">
              <w:rPr>
                <w:lang w:val="en-US"/>
              </w:rPr>
              <w:t>Intensify lead generation using different methods and channels such as external agency support</w:t>
            </w:r>
          </w:p>
          <w:p w14:paraId="4AD3BAA9" w14:textId="4692F3FE" w:rsidR="000643E3" w:rsidRDefault="000643E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714" w:hanging="357"/>
              <w:contextualSpacing w:val="0"/>
            </w:pPr>
            <w:r w:rsidRPr="000B4562">
              <w:rPr>
                <w:lang w:val="en-US"/>
              </w:rPr>
              <w:t>Drive conversions by increasing contact frequency, deploying a wider range of staff, promoting the benefits.</w:t>
            </w:r>
          </w:p>
        </w:tc>
        <w:tc>
          <w:tcPr>
            <w:tcW w:w="7542" w:type="dxa"/>
          </w:tcPr>
          <w:p w14:paraId="37ACAFF3" w14:textId="77777777" w:rsidR="000643E3" w:rsidRPr="007061FB" w:rsidRDefault="000643E3" w:rsidP="00EB56FB">
            <w:pPr>
              <w:spacing w:before="120" w:after="120" w:line="264" w:lineRule="auto"/>
              <w:ind w:left="3"/>
              <w:rPr>
                <w:lang w:val="en-US"/>
              </w:rPr>
            </w:pPr>
          </w:p>
        </w:tc>
      </w:tr>
    </w:tbl>
    <w:p w14:paraId="271B5B33" w14:textId="1424AC06" w:rsidR="00674410" w:rsidRDefault="00674410" w:rsidP="00EB56FB">
      <w:pPr>
        <w:spacing w:before="120" w:after="120" w:line="264" w:lineRule="auto"/>
      </w:pPr>
    </w:p>
    <w:p w14:paraId="5DE8234A" w14:textId="0E59ECCA" w:rsidR="00EF6E2D" w:rsidRDefault="00EF6E2D" w:rsidP="00EB56FB">
      <w:pPr>
        <w:spacing w:before="120" w:after="120" w:line="264" w:lineRule="auto"/>
      </w:pPr>
    </w:p>
    <w:p w14:paraId="4E9C47D7" w14:textId="77777777" w:rsidR="00EF6E2D" w:rsidRDefault="00EF6E2D" w:rsidP="00EB56FB">
      <w:pPr>
        <w:spacing w:before="120" w:after="120" w:line="264" w:lineRule="auto"/>
        <w:rPr>
          <w:b/>
          <w:bCs/>
          <w:i/>
          <w:iCs/>
          <w:caps/>
          <w:sz w:val="26"/>
          <w:szCs w:val="32"/>
        </w:rPr>
      </w:pPr>
      <w:r>
        <w:br w:type="page"/>
      </w:r>
    </w:p>
    <w:p w14:paraId="2FEF63B0" w14:textId="7611F347" w:rsidR="00674410" w:rsidRPr="008D0586" w:rsidRDefault="008D0586" w:rsidP="00EB56FB">
      <w:pPr>
        <w:pStyle w:val="Heading2"/>
        <w:rPr>
          <w:i/>
          <w:iCs/>
        </w:rPr>
      </w:pPr>
      <w:bookmarkStart w:id="3" w:name="_Ref73366915"/>
      <w:r>
        <w:t xml:space="preserve">Phase 3 – detailed planning and </w:t>
      </w:r>
      <w:r w:rsidR="00E108A9">
        <w:t xml:space="preserve">student </w:t>
      </w:r>
      <w:r>
        <w:t>selection</w:t>
      </w:r>
      <w:bookmarkEnd w:id="3"/>
    </w:p>
    <w:tbl>
      <w:tblPr>
        <w:tblStyle w:val="TableGrid"/>
        <w:tblW w:w="14400" w:type="dxa"/>
        <w:tblInd w:w="-5" w:type="dxa"/>
        <w:tblLook w:val="04A0" w:firstRow="1" w:lastRow="0" w:firstColumn="1" w:lastColumn="0" w:noHBand="0" w:noVBand="1"/>
      </w:tblPr>
      <w:tblGrid>
        <w:gridCol w:w="6917"/>
        <w:gridCol w:w="7483"/>
      </w:tblGrid>
      <w:tr w:rsidR="00370BEB" w:rsidRPr="007061FB" w14:paraId="06D39094" w14:textId="77777777" w:rsidTr="00081FC5">
        <w:trPr>
          <w:cantSplit/>
          <w:trHeight w:val="737"/>
          <w:tblHeader/>
        </w:trPr>
        <w:tc>
          <w:tcPr>
            <w:tcW w:w="6917" w:type="dxa"/>
            <w:shd w:val="clear" w:color="auto" w:fill="000000" w:themeFill="text1"/>
            <w:vAlign w:val="center"/>
          </w:tcPr>
          <w:p w14:paraId="5FAD2C27" w14:textId="7CEDB256" w:rsidR="00370BEB" w:rsidRPr="007061FB" w:rsidRDefault="00F34913" w:rsidP="00CA1119">
            <w:pPr>
              <w:pStyle w:val="Heading3"/>
            </w:pPr>
            <w:r>
              <w:t xml:space="preserve">phase 3 </w:t>
            </w:r>
            <w:r w:rsidR="00370BEB">
              <w:t>key outcomes</w:t>
            </w:r>
          </w:p>
        </w:tc>
        <w:tc>
          <w:tcPr>
            <w:tcW w:w="7483" w:type="dxa"/>
            <w:shd w:val="clear" w:color="auto" w:fill="000000" w:themeFill="text1"/>
            <w:vAlign w:val="center"/>
          </w:tcPr>
          <w:p w14:paraId="1183C2C4" w14:textId="77777777" w:rsidR="00370BEB" w:rsidRPr="007061FB" w:rsidRDefault="00370BEB" w:rsidP="00CA1119">
            <w:pPr>
              <w:pStyle w:val="Heading3"/>
            </w:pPr>
            <w:r w:rsidRPr="007061FB">
              <w:t>your notes</w:t>
            </w:r>
          </w:p>
        </w:tc>
      </w:tr>
      <w:tr w:rsidR="00370BEB" w:rsidRPr="007061FB" w14:paraId="0521359F" w14:textId="77777777" w:rsidTr="00E41D09">
        <w:trPr>
          <w:cantSplit/>
        </w:trPr>
        <w:tc>
          <w:tcPr>
            <w:tcW w:w="6917" w:type="dxa"/>
          </w:tcPr>
          <w:p w14:paraId="7D5E3A28" w14:textId="6A96563F" w:rsidR="00370BEB" w:rsidRPr="00A12E4B" w:rsidRDefault="00F72A63" w:rsidP="00EB56FB">
            <w:pPr>
              <w:spacing w:before="120" w:after="120" w:line="264" w:lineRule="auto"/>
              <w:ind w:left="3"/>
              <w:rPr>
                <w:lang w:val="en-US"/>
              </w:rPr>
            </w:pPr>
            <w:r>
              <w:rPr>
                <w:lang w:val="en-US"/>
              </w:rPr>
              <w:t xml:space="preserve">Industry placement model agreed; </w:t>
            </w:r>
            <w:r w:rsidR="000747AF">
              <w:rPr>
                <w:lang w:val="en-US"/>
              </w:rPr>
              <w:t xml:space="preserve">placements planned in detail; selection process agreed; </w:t>
            </w:r>
            <w:r w:rsidR="00DB3457">
              <w:rPr>
                <w:lang w:val="en-US"/>
              </w:rPr>
              <w:t xml:space="preserve">students </w:t>
            </w:r>
            <w:r w:rsidR="00A06592">
              <w:rPr>
                <w:lang w:val="en-US"/>
              </w:rPr>
              <w:t>selected for placements</w:t>
            </w:r>
            <w:r w:rsidR="000C6F5E">
              <w:rPr>
                <w:lang w:val="en-US"/>
              </w:rPr>
              <w:t>;</w:t>
            </w:r>
            <w:r w:rsidR="000C77CE">
              <w:rPr>
                <w:lang w:val="en-US"/>
              </w:rPr>
              <w:t xml:space="preserve"> </w:t>
            </w:r>
            <w:r w:rsidR="000C6F5E">
              <w:rPr>
                <w:lang w:val="en-US"/>
              </w:rPr>
              <w:t>contingency plan devised if there are not enough suitable placements.</w:t>
            </w:r>
          </w:p>
        </w:tc>
        <w:tc>
          <w:tcPr>
            <w:tcW w:w="7483" w:type="dxa"/>
          </w:tcPr>
          <w:p w14:paraId="22E9F9CF" w14:textId="77777777" w:rsidR="00370BEB" w:rsidRPr="007061FB" w:rsidRDefault="00370BEB" w:rsidP="00EB56FB">
            <w:pPr>
              <w:spacing w:before="120" w:after="120" w:line="264" w:lineRule="auto"/>
              <w:ind w:left="3"/>
              <w:rPr>
                <w:lang w:val="en-US"/>
              </w:rPr>
            </w:pPr>
          </w:p>
        </w:tc>
      </w:tr>
    </w:tbl>
    <w:p w14:paraId="6612C9CF" w14:textId="6A52AAA0" w:rsidR="00370BEB" w:rsidRDefault="00370BEB" w:rsidP="00EB56FB">
      <w:pPr>
        <w:spacing w:before="120" w:after="120" w:line="264" w:lineRule="auto"/>
      </w:pPr>
    </w:p>
    <w:tbl>
      <w:tblPr>
        <w:tblStyle w:val="TableGrid"/>
        <w:tblW w:w="14317" w:type="dxa"/>
        <w:tblInd w:w="-5" w:type="dxa"/>
        <w:tblLook w:val="04A0" w:firstRow="1" w:lastRow="0" w:firstColumn="1" w:lastColumn="0" w:noHBand="0" w:noVBand="1"/>
      </w:tblPr>
      <w:tblGrid>
        <w:gridCol w:w="6917"/>
        <w:gridCol w:w="7400"/>
      </w:tblGrid>
      <w:tr w:rsidR="000643E3" w:rsidRPr="007061FB" w14:paraId="42C60715" w14:textId="77777777" w:rsidTr="000643E3">
        <w:trPr>
          <w:cantSplit/>
          <w:trHeight w:val="737"/>
          <w:tblHeader/>
        </w:trPr>
        <w:tc>
          <w:tcPr>
            <w:tcW w:w="6917" w:type="dxa"/>
            <w:shd w:val="clear" w:color="auto" w:fill="000000" w:themeFill="text1"/>
            <w:vAlign w:val="center"/>
          </w:tcPr>
          <w:p w14:paraId="0DD030A1" w14:textId="39CCC2EA" w:rsidR="000643E3" w:rsidRPr="007061FB" w:rsidRDefault="000643E3" w:rsidP="00CA1119">
            <w:pPr>
              <w:pStyle w:val="Heading3"/>
            </w:pPr>
            <w:r>
              <w:t>phase 3 tasks</w:t>
            </w:r>
            <w:r w:rsidRPr="007061FB">
              <w:t xml:space="preserve"> </w:t>
            </w:r>
          </w:p>
        </w:tc>
        <w:tc>
          <w:tcPr>
            <w:tcW w:w="7400" w:type="dxa"/>
            <w:shd w:val="clear" w:color="auto" w:fill="000000" w:themeFill="text1"/>
            <w:vAlign w:val="center"/>
          </w:tcPr>
          <w:p w14:paraId="06E6543A" w14:textId="77777777" w:rsidR="000643E3" w:rsidRPr="007061FB" w:rsidRDefault="000643E3" w:rsidP="00CA1119">
            <w:pPr>
              <w:pStyle w:val="Heading3"/>
            </w:pPr>
            <w:r w:rsidRPr="007061FB">
              <w:t>your notes</w:t>
            </w:r>
          </w:p>
        </w:tc>
      </w:tr>
      <w:tr w:rsidR="000643E3" w:rsidRPr="007061FB" w14:paraId="67723CE2" w14:textId="77777777" w:rsidTr="000643E3">
        <w:trPr>
          <w:cantSplit/>
          <w:trHeight w:val="3969"/>
        </w:trPr>
        <w:tc>
          <w:tcPr>
            <w:tcW w:w="6917" w:type="dxa"/>
          </w:tcPr>
          <w:p w14:paraId="297514E2" w14:textId="4D2C5170" w:rsidR="000643E3" w:rsidRPr="001B4640" w:rsidRDefault="000643E3" w:rsidP="00EB56FB">
            <w:pPr>
              <w:pStyle w:val="ListParagraph"/>
              <w:numPr>
                <w:ilvl w:val="0"/>
                <w:numId w:val="4"/>
              </w:numPr>
              <w:spacing w:before="120" w:after="120" w:line="264" w:lineRule="auto"/>
              <w:contextualSpacing w:val="0"/>
            </w:pPr>
            <w:r>
              <w:rPr>
                <w:lang w:val="en-US"/>
              </w:rPr>
              <w:t xml:space="preserve">Select an </w:t>
            </w:r>
            <w:r w:rsidRPr="00B46DEE">
              <w:rPr>
                <w:b/>
                <w:bCs/>
                <w:lang w:val="en-US"/>
              </w:rPr>
              <w:t>industry placement model</w:t>
            </w:r>
            <w:r>
              <w:rPr>
                <w:lang w:val="en-US"/>
              </w:rPr>
              <w:t xml:space="preserve"> with the employer which:</w:t>
            </w:r>
          </w:p>
          <w:p w14:paraId="6EDD36DE" w14:textId="0EA7286D" w:rsidR="000643E3" w:rsidRPr="001B4640" w:rsidRDefault="000643E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714" w:hanging="357"/>
              <w:contextualSpacing w:val="0"/>
              <w:rPr>
                <w:lang w:val="en-US"/>
              </w:rPr>
            </w:pPr>
            <w:r w:rsidRPr="000B4562">
              <w:rPr>
                <w:lang w:val="en-US"/>
              </w:rPr>
              <w:t xml:space="preserve">Matches the employer’s preferences for timing given </w:t>
            </w:r>
            <w:r w:rsidRPr="001B4640">
              <w:rPr>
                <w:lang w:val="en-US"/>
              </w:rPr>
              <w:t>seasonality of work, holidays, weather, available projects.</w:t>
            </w:r>
            <w:r>
              <w:rPr>
                <w:lang w:val="en-US"/>
              </w:rPr>
              <w:t xml:space="preserve"> (see checklist ‘Employer charter’)</w:t>
            </w:r>
          </w:p>
          <w:p w14:paraId="2968D7DA" w14:textId="77475A73" w:rsidR="000643E3" w:rsidRPr="000B4562" w:rsidRDefault="000643E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714" w:hanging="357"/>
              <w:contextualSpacing w:val="0"/>
              <w:rPr>
                <w:lang w:val="en-US"/>
              </w:rPr>
            </w:pPr>
            <w:r w:rsidRPr="000B4562">
              <w:rPr>
                <w:lang w:val="en-US"/>
              </w:rPr>
              <w:t xml:space="preserve">Gives students sufficient breadth and depth of work experience in their occupational specialisms </w:t>
            </w:r>
          </w:p>
          <w:p w14:paraId="378ED98F" w14:textId="2CA0A1B8" w:rsidR="000643E3" w:rsidRPr="000B4562" w:rsidRDefault="000643E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714" w:hanging="357"/>
              <w:contextualSpacing w:val="0"/>
              <w:rPr>
                <w:lang w:val="en-US"/>
              </w:rPr>
            </w:pPr>
            <w:r w:rsidRPr="000B4562">
              <w:rPr>
                <w:lang w:val="en-US"/>
              </w:rPr>
              <w:t xml:space="preserve">Enables students to apply their classroom learning </w:t>
            </w:r>
          </w:p>
          <w:p w14:paraId="420A836D" w14:textId="1CAF08E8" w:rsidR="000643E3" w:rsidRPr="003D7D39" w:rsidRDefault="000643E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714" w:hanging="357"/>
              <w:contextualSpacing w:val="0"/>
            </w:pPr>
            <w:r w:rsidRPr="000B4562">
              <w:rPr>
                <w:lang w:val="en-US"/>
              </w:rPr>
              <w:t>Works around key dates, e.g. exams.</w:t>
            </w:r>
          </w:p>
        </w:tc>
        <w:tc>
          <w:tcPr>
            <w:tcW w:w="7400" w:type="dxa"/>
          </w:tcPr>
          <w:p w14:paraId="2860BB6D" w14:textId="77777777" w:rsidR="000643E3" w:rsidRPr="007061FB" w:rsidRDefault="000643E3" w:rsidP="00EB56FB">
            <w:pPr>
              <w:spacing w:before="120" w:after="120" w:line="264" w:lineRule="auto"/>
              <w:ind w:left="3"/>
              <w:rPr>
                <w:lang w:val="en-US"/>
              </w:rPr>
            </w:pPr>
          </w:p>
        </w:tc>
      </w:tr>
      <w:tr w:rsidR="000643E3" w:rsidRPr="007061FB" w14:paraId="1F368D8E" w14:textId="77777777" w:rsidTr="000643E3">
        <w:trPr>
          <w:cantSplit/>
          <w:trHeight w:val="3969"/>
        </w:trPr>
        <w:tc>
          <w:tcPr>
            <w:tcW w:w="6917" w:type="dxa"/>
          </w:tcPr>
          <w:p w14:paraId="0AE146DF" w14:textId="674A7F25" w:rsidR="000643E3" w:rsidRPr="007061FB" w:rsidRDefault="000643E3" w:rsidP="00EB56FB">
            <w:pPr>
              <w:pStyle w:val="ListParagraph"/>
              <w:numPr>
                <w:ilvl w:val="0"/>
                <w:numId w:val="4"/>
              </w:numPr>
              <w:spacing w:before="120" w:after="120" w:line="264" w:lineRule="auto"/>
              <w:contextualSpacing w:val="0"/>
              <w:rPr>
                <w:lang w:val="en-US"/>
              </w:rPr>
            </w:pPr>
            <w:r w:rsidRPr="00B46DEE">
              <w:rPr>
                <w:b/>
                <w:bCs/>
                <w:lang w:val="en-US"/>
              </w:rPr>
              <w:t>Flex the model to</w:t>
            </w:r>
            <w:r>
              <w:rPr>
                <w:lang w:val="en-US"/>
              </w:rPr>
              <w:t xml:space="preserve"> meet the employer’s and students’ needs as far as possible, e.g. by considering</w:t>
            </w:r>
            <w:r w:rsidRPr="007061FB">
              <w:rPr>
                <w:lang w:val="en-US"/>
              </w:rPr>
              <w:t>:</w:t>
            </w:r>
          </w:p>
          <w:p w14:paraId="3C0E51BA" w14:textId="30736F8A" w:rsidR="000643E3" w:rsidRPr="006B2606" w:rsidRDefault="000643E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714" w:hanging="357"/>
              <w:contextualSpacing w:val="0"/>
              <w:rPr>
                <w:lang w:val="en-US"/>
              </w:rPr>
            </w:pPr>
            <w:r w:rsidRPr="000B4562">
              <w:rPr>
                <w:lang w:val="en-US"/>
              </w:rPr>
              <w:t>Whether the use of online learning could make the timing of placements more flexible</w:t>
            </w:r>
          </w:p>
          <w:p w14:paraId="047AF4E9" w14:textId="7FDA2977" w:rsidR="000643E3" w:rsidRPr="00B210AE" w:rsidRDefault="000643E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714" w:hanging="357"/>
              <w:contextualSpacing w:val="0"/>
              <w:rPr>
                <w:lang w:val="en-US"/>
              </w:rPr>
            </w:pPr>
            <w:r>
              <w:rPr>
                <w:lang w:val="en-US"/>
              </w:rPr>
              <w:t>Splitting the placement between two employers to give students more breadth and/or depth of experience and making sure learning objectives are complementary.</w:t>
            </w:r>
          </w:p>
        </w:tc>
        <w:tc>
          <w:tcPr>
            <w:tcW w:w="7400" w:type="dxa"/>
          </w:tcPr>
          <w:p w14:paraId="7C12456A" w14:textId="77777777" w:rsidR="000643E3" w:rsidRPr="007061FB" w:rsidRDefault="000643E3" w:rsidP="00EB56FB">
            <w:pPr>
              <w:spacing w:before="120" w:after="120" w:line="264" w:lineRule="auto"/>
              <w:ind w:left="3"/>
              <w:rPr>
                <w:lang w:val="en-US"/>
              </w:rPr>
            </w:pPr>
          </w:p>
        </w:tc>
      </w:tr>
      <w:tr w:rsidR="000643E3" w:rsidRPr="007061FB" w14:paraId="53CE321E" w14:textId="77777777" w:rsidTr="000643E3">
        <w:trPr>
          <w:cantSplit/>
          <w:trHeight w:val="3969"/>
        </w:trPr>
        <w:tc>
          <w:tcPr>
            <w:tcW w:w="6917" w:type="dxa"/>
          </w:tcPr>
          <w:p w14:paraId="1A8AA0AB" w14:textId="77777777" w:rsidR="000643E3" w:rsidRDefault="000643E3" w:rsidP="00EB56FB">
            <w:pPr>
              <w:pStyle w:val="ListParagraph"/>
              <w:numPr>
                <w:ilvl w:val="0"/>
                <w:numId w:val="4"/>
              </w:numPr>
              <w:spacing w:before="120" w:after="120" w:line="264" w:lineRule="auto"/>
              <w:contextualSpacing w:val="0"/>
              <w:rPr>
                <w:lang w:val="en-US"/>
              </w:rPr>
            </w:pPr>
            <w:r w:rsidRPr="00B46DEE">
              <w:rPr>
                <w:b/>
                <w:bCs/>
                <w:lang w:val="en-US"/>
              </w:rPr>
              <w:t>Plan each placement</w:t>
            </w:r>
            <w:r>
              <w:rPr>
                <w:lang w:val="en-US"/>
              </w:rPr>
              <w:t xml:space="preserve"> in detail, including:</w:t>
            </w:r>
          </w:p>
          <w:p w14:paraId="2C021AD0" w14:textId="5B764B03" w:rsidR="000643E3" w:rsidRDefault="000643E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714" w:hanging="357"/>
              <w:contextualSpacing w:val="0"/>
              <w:rPr>
                <w:lang w:val="en-US"/>
              </w:rPr>
            </w:pPr>
            <w:r>
              <w:rPr>
                <w:lang w:val="en-US"/>
              </w:rPr>
              <w:t>The industry placement role</w:t>
            </w:r>
          </w:p>
          <w:p w14:paraId="6428876E" w14:textId="39EEC74C" w:rsidR="000643E3" w:rsidRDefault="000643E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714" w:hanging="357"/>
              <w:contextualSpacing w:val="0"/>
              <w:rPr>
                <w:lang w:val="en-US"/>
              </w:rPr>
            </w:pPr>
            <w:r>
              <w:rPr>
                <w:lang w:val="en-US"/>
              </w:rPr>
              <w:t>How the role links to the student’s classroom learning</w:t>
            </w:r>
          </w:p>
          <w:p w14:paraId="044F70EA" w14:textId="5237AD32" w:rsidR="000643E3" w:rsidRDefault="000643E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714" w:hanging="357"/>
              <w:contextualSpacing w:val="0"/>
              <w:rPr>
                <w:lang w:val="en-US"/>
              </w:rPr>
            </w:pPr>
            <w:r>
              <w:rPr>
                <w:lang w:val="en-US"/>
              </w:rPr>
              <w:t>Dates, hours and location of the placement</w:t>
            </w:r>
          </w:p>
          <w:p w14:paraId="4B7C08A5" w14:textId="4EFBE362" w:rsidR="000643E3" w:rsidRDefault="000643E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714" w:hanging="357"/>
              <w:contextualSpacing w:val="0"/>
              <w:rPr>
                <w:lang w:val="en-US"/>
              </w:rPr>
            </w:pPr>
            <w:r>
              <w:rPr>
                <w:lang w:val="en-US"/>
              </w:rPr>
              <w:t>Support for the student at the placement, e.g. supervisor, mentor</w:t>
            </w:r>
          </w:p>
          <w:p w14:paraId="6E191E5A" w14:textId="3D6A4705" w:rsidR="000643E3" w:rsidRPr="004D7FCD" w:rsidRDefault="000643E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714" w:hanging="357"/>
              <w:contextualSpacing w:val="0"/>
              <w:rPr>
                <w:lang w:val="en-US"/>
              </w:rPr>
            </w:pPr>
            <w:r w:rsidRPr="004D7FCD">
              <w:rPr>
                <w:lang w:val="en-US"/>
              </w:rPr>
              <w:t>Communication with the student and employer during the placement</w:t>
            </w:r>
            <w:r>
              <w:rPr>
                <w:lang w:val="en-US"/>
              </w:rPr>
              <w:t>.</w:t>
            </w:r>
          </w:p>
        </w:tc>
        <w:tc>
          <w:tcPr>
            <w:tcW w:w="7400" w:type="dxa"/>
          </w:tcPr>
          <w:p w14:paraId="54AE55EF" w14:textId="77777777" w:rsidR="000643E3" w:rsidRPr="007061FB" w:rsidRDefault="000643E3" w:rsidP="00EB56FB">
            <w:pPr>
              <w:spacing w:before="120" w:after="120" w:line="264" w:lineRule="auto"/>
              <w:ind w:left="3"/>
              <w:rPr>
                <w:lang w:val="en-US"/>
              </w:rPr>
            </w:pPr>
          </w:p>
        </w:tc>
      </w:tr>
      <w:tr w:rsidR="000643E3" w:rsidRPr="007061FB" w14:paraId="28B4E2DF" w14:textId="77777777" w:rsidTr="000643E3">
        <w:trPr>
          <w:cantSplit/>
          <w:trHeight w:val="3969"/>
        </w:trPr>
        <w:tc>
          <w:tcPr>
            <w:tcW w:w="6917" w:type="dxa"/>
          </w:tcPr>
          <w:p w14:paraId="58FE8466" w14:textId="0553C586" w:rsidR="000643E3" w:rsidRDefault="000643E3" w:rsidP="00EB56FB">
            <w:pPr>
              <w:pStyle w:val="ListParagraph"/>
              <w:numPr>
                <w:ilvl w:val="0"/>
                <w:numId w:val="4"/>
              </w:numPr>
              <w:spacing w:before="120" w:after="120" w:line="264" w:lineRule="auto"/>
              <w:contextualSpacing w:val="0"/>
              <w:rPr>
                <w:lang w:val="en-US"/>
              </w:rPr>
            </w:pPr>
            <w:r>
              <w:rPr>
                <w:lang w:val="en-US"/>
              </w:rPr>
              <w:t xml:space="preserve">Agree a </w:t>
            </w:r>
            <w:r w:rsidRPr="00B46DEE">
              <w:rPr>
                <w:b/>
                <w:bCs/>
                <w:lang w:val="en-US"/>
              </w:rPr>
              <w:t>process for selecting students</w:t>
            </w:r>
            <w:r>
              <w:rPr>
                <w:lang w:val="en-US"/>
              </w:rPr>
              <w:t xml:space="preserve"> which:</w:t>
            </w:r>
          </w:p>
          <w:p w14:paraId="49B273B1" w14:textId="28C04555" w:rsidR="000643E3" w:rsidRDefault="000643E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714" w:hanging="357"/>
              <w:contextualSpacing w:val="0"/>
              <w:rPr>
                <w:lang w:val="en-US"/>
              </w:rPr>
            </w:pPr>
            <w:r>
              <w:rPr>
                <w:lang w:val="en-US"/>
              </w:rPr>
              <w:t>Allows students to make a positive choice of employer and placement</w:t>
            </w:r>
          </w:p>
          <w:p w14:paraId="28D8B4A4" w14:textId="62DA9118" w:rsidR="000643E3" w:rsidRDefault="000643E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714" w:hanging="357"/>
              <w:contextualSpacing w:val="0"/>
              <w:rPr>
                <w:lang w:val="en-US"/>
              </w:rPr>
            </w:pPr>
            <w:r>
              <w:rPr>
                <w:lang w:val="en-US"/>
              </w:rPr>
              <w:t>Gives students a realistic experience of going through a selection process</w:t>
            </w:r>
          </w:p>
          <w:p w14:paraId="07F8DCEF" w14:textId="2ACA4398" w:rsidR="000643E3" w:rsidRDefault="000643E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714" w:hanging="357"/>
              <w:contextualSpacing w:val="0"/>
              <w:rPr>
                <w:lang w:val="en-US"/>
              </w:rPr>
            </w:pPr>
            <w:r>
              <w:rPr>
                <w:lang w:val="en-US"/>
              </w:rPr>
              <w:t>Enables the employer to select a student who matches their criteria</w:t>
            </w:r>
          </w:p>
          <w:p w14:paraId="151CB8E6" w14:textId="31336017" w:rsidR="000643E3" w:rsidRPr="00F41830" w:rsidRDefault="000643E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714" w:hanging="357"/>
              <w:contextualSpacing w:val="0"/>
              <w:rPr>
                <w:lang w:val="en-US"/>
              </w:rPr>
            </w:pPr>
            <w:r>
              <w:rPr>
                <w:lang w:val="en-US"/>
              </w:rPr>
              <w:t>Is open and fair.</w:t>
            </w:r>
          </w:p>
        </w:tc>
        <w:tc>
          <w:tcPr>
            <w:tcW w:w="7400" w:type="dxa"/>
          </w:tcPr>
          <w:p w14:paraId="09EE1C96" w14:textId="77777777" w:rsidR="000643E3" w:rsidRPr="007061FB" w:rsidRDefault="000643E3" w:rsidP="00EB56FB">
            <w:pPr>
              <w:spacing w:before="120" w:after="120" w:line="264" w:lineRule="auto"/>
              <w:ind w:left="3"/>
              <w:rPr>
                <w:lang w:val="en-US"/>
              </w:rPr>
            </w:pPr>
          </w:p>
        </w:tc>
      </w:tr>
      <w:tr w:rsidR="000643E3" w:rsidRPr="007061FB" w14:paraId="3D6982D3" w14:textId="77777777" w:rsidTr="000643E3">
        <w:trPr>
          <w:cantSplit/>
          <w:trHeight w:val="3969"/>
        </w:trPr>
        <w:tc>
          <w:tcPr>
            <w:tcW w:w="6917" w:type="dxa"/>
          </w:tcPr>
          <w:p w14:paraId="2AE78FA8" w14:textId="3B3975CE" w:rsidR="000643E3" w:rsidRDefault="000643E3" w:rsidP="00EB56FB">
            <w:pPr>
              <w:pStyle w:val="ListParagraph"/>
              <w:numPr>
                <w:ilvl w:val="0"/>
                <w:numId w:val="4"/>
              </w:numPr>
              <w:spacing w:before="120" w:after="120" w:line="264" w:lineRule="auto"/>
              <w:contextualSpacing w:val="0"/>
              <w:rPr>
                <w:lang w:val="en-US"/>
              </w:rPr>
            </w:pPr>
            <w:r>
              <w:rPr>
                <w:lang w:val="en-US"/>
              </w:rPr>
              <w:t xml:space="preserve">Help the </w:t>
            </w:r>
            <w:r w:rsidRPr="00B46DEE">
              <w:rPr>
                <w:b/>
                <w:bCs/>
                <w:lang w:val="en-US"/>
              </w:rPr>
              <w:t>employer to prepare selection documentation</w:t>
            </w:r>
            <w:r>
              <w:rPr>
                <w:lang w:val="en-US"/>
              </w:rPr>
              <w:t xml:space="preserve"> including:</w:t>
            </w:r>
          </w:p>
          <w:p w14:paraId="61392B49" w14:textId="77777777" w:rsidR="000643E3" w:rsidRDefault="000643E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714" w:hanging="357"/>
              <w:contextualSpacing w:val="0"/>
              <w:rPr>
                <w:lang w:val="en-US"/>
              </w:rPr>
            </w:pPr>
            <w:r w:rsidRPr="00597396">
              <w:rPr>
                <w:lang w:val="en-US"/>
              </w:rPr>
              <w:t xml:space="preserve">Information about the </w:t>
            </w:r>
            <w:r>
              <w:rPr>
                <w:lang w:val="en-US"/>
              </w:rPr>
              <w:t>employer and placement</w:t>
            </w:r>
          </w:p>
          <w:p w14:paraId="2266A1FF" w14:textId="77777777" w:rsidR="000643E3" w:rsidRDefault="000643E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714" w:hanging="357"/>
              <w:contextualSpacing w:val="0"/>
              <w:rPr>
                <w:lang w:val="en-US"/>
              </w:rPr>
            </w:pPr>
            <w:r>
              <w:rPr>
                <w:lang w:val="en-US"/>
              </w:rPr>
              <w:t>Role description</w:t>
            </w:r>
          </w:p>
          <w:p w14:paraId="5142178B" w14:textId="77777777" w:rsidR="000643E3" w:rsidRDefault="000643E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714" w:hanging="357"/>
              <w:contextualSpacing w:val="0"/>
              <w:rPr>
                <w:lang w:val="en-US"/>
              </w:rPr>
            </w:pPr>
            <w:r>
              <w:rPr>
                <w:lang w:val="en-US"/>
              </w:rPr>
              <w:t>Person specification</w:t>
            </w:r>
          </w:p>
          <w:p w14:paraId="6E60C2A9" w14:textId="1AFA1199" w:rsidR="000643E3" w:rsidRPr="00597396" w:rsidRDefault="000643E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714" w:hanging="357"/>
              <w:contextualSpacing w:val="0"/>
              <w:rPr>
                <w:lang w:val="en-US"/>
              </w:rPr>
            </w:pPr>
            <w:r>
              <w:rPr>
                <w:lang w:val="en-US"/>
              </w:rPr>
              <w:t>Standard interview questions and scoring sheets.</w:t>
            </w:r>
          </w:p>
        </w:tc>
        <w:tc>
          <w:tcPr>
            <w:tcW w:w="7400" w:type="dxa"/>
          </w:tcPr>
          <w:p w14:paraId="1118C163" w14:textId="77777777" w:rsidR="000643E3" w:rsidRPr="007061FB" w:rsidRDefault="000643E3" w:rsidP="00EB56FB">
            <w:pPr>
              <w:spacing w:before="120" w:after="120" w:line="264" w:lineRule="auto"/>
              <w:ind w:left="3"/>
              <w:rPr>
                <w:lang w:val="en-US"/>
              </w:rPr>
            </w:pPr>
          </w:p>
        </w:tc>
      </w:tr>
      <w:tr w:rsidR="000643E3" w:rsidRPr="007061FB" w14:paraId="69EC4574" w14:textId="77777777" w:rsidTr="000643E3">
        <w:trPr>
          <w:cantSplit/>
        </w:trPr>
        <w:tc>
          <w:tcPr>
            <w:tcW w:w="6917" w:type="dxa"/>
          </w:tcPr>
          <w:p w14:paraId="68E4EDD2" w14:textId="51FCD36E" w:rsidR="000643E3" w:rsidRDefault="000643E3" w:rsidP="00EB56FB">
            <w:pPr>
              <w:pStyle w:val="ListParagraph"/>
              <w:numPr>
                <w:ilvl w:val="0"/>
                <w:numId w:val="4"/>
              </w:numPr>
              <w:spacing w:before="120" w:after="120" w:line="264" w:lineRule="auto"/>
              <w:contextualSpacing w:val="0"/>
              <w:rPr>
                <w:lang w:val="en-US"/>
              </w:rPr>
            </w:pPr>
            <w:r w:rsidRPr="00B46DEE">
              <w:rPr>
                <w:b/>
                <w:bCs/>
                <w:lang w:val="en-US"/>
              </w:rPr>
              <w:t>Take part in the selection process</w:t>
            </w:r>
            <w:r>
              <w:rPr>
                <w:lang w:val="en-US"/>
              </w:rPr>
              <w:t xml:space="preserve"> as agreed with the employer, e.g.:</w:t>
            </w:r>
          </w:p>
          <w:p w14:paraId="73EF4505" w14:textId="58AA688F" w:rsidR="000643E3" w:rsidRDefault="000643E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714" w:hanging="357"/>
              <w:contextualSpacing w:val="0"/>
              <w:rPr>
                <w:lang w:val="en-US"/>
              </w:rPr>
            </w:pPr>
            <w:r>
              <w:rPr>
                <w:lang w:val="en-US"/>
              </w:rPr>
              <w:t>Shortlist students</w:t>
            </w:r>
          </w:p>
          <w:p w14:paraId="00102877" w14:textId="5C872E78" w:rsidR="000643E3" w:rsidRDefault="000643E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714" w:hanging="357"/>
              <w:contextualSpacing w:val="0"/>
              <w:rPr>
                <w:lang w:val="en-US"/>
              </w:rPr>
            </w:pPr>
            <w:r>
              <w:rPr>
                <w:lang w:val="en-US"/>
              </w:rPr>
              <w:t xml:space="preserve">Explain the process to students and help them prepare </w:t>
            </w:r>
          </w:p>
          <w:p w14:paraId="203A5291" w14:textId="77777777" w:rsidR="000643E3" w:rsidRDefault="000643E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714" w:hanging="357"/>
              <w:contextualSpacing w:val="0"/>
              <w:rPr>
                <w:lang w:val="en-US"/>
              </w:rPr>
            </w:pPr>
            <w:r>
              <w:rPr>
                <w:lang w:val="en-US"/>
              </w:rPr>
              <w:t>Be on the interview panel</w:t>
            </w:r>
          </w:p>
          <w:p w14:paraId="40EFD785" w14:textId="5941300E" w:rsidR="000643E3" w:rsidRPr="006B0CE3" w:rsidRDefault="000643E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714" w:hanging="357"/>
              <w:contextualSpacing w:val="0"/>
              <w:rPr>
                <w:lang w:val="en-US"/>
              </w:rPr>
            </w:pPr>
            <w:r>
              <w:rPr>
                <w:lang w:val="en-US"/>
              </w:rPr>
              <w:t>Debrief students afterwards.</w:t>
            </w:r>
          </w:p>
        </w:tc>
        <w:tc>
          <w:tcPr>
            <w:tcW w:w="7400" w:type="dxa"/>
          </w:tcPr>
          <w:p w14:paraId="4C2BCE7A" w14:textId="77777777" w:rsidR="000643E3" w:rsidRPr="007061FB" w:rsidRDefault="000643E3" w:rsidP="00EB56FB">
            <w:pPr>
              <w:spacing w:before="120" w:after="120" w:line="264" w:lineRule="auto"/>
              <w:ind w:left="3"/>
              <w:rPr>
                <w:lang w:val="en-US"/>
              </w:rPr>
            </w:pPr>
          </w:p>
        </w:tc>
      </w:tr>
      <w:tr w:rsidR="000643E3" w:rsidRPr="007061FB" w14:paraId="26B710FD" w14:textId="77777777" w:rsidTr="000643E3">
        <w:trPr>
          <w:cantSplit/>
        </w:trPr>
        <w:tc>
          <w:tcPr>
            <w:tcW w:w="6917" w:type="dxa"/>
          </w:tcPr>
          <w:p w14:paraId="0FB97428" w14:textId="0B3AA3EF" w:rsidR="000643E3" w:rsidRDefault="000643E3" w:rsidP="00EB56FB">
            <w:pPr>
              <w:pStyle w:val="ListParagraph"/>
              <w:numPr>
                <w:ilvl w:val="0"/>
                <w:numId w:val="4"/>
              </w:numPr>
              <w:spacing w:before="120" w:after="120" w:line="264" w:lineRule="auto"/>
              <w:contextualSpacing w:val="0"/>
            </w:pPr>
            <w:r w:rsidRPr="00B46DEE">
              <w:rPr>
                <w:b/>
                <w:bCs/>
              </w:rPr>
              <w:t>Review progress against targets</w:t>
            </w:r>
            <w:r>
              <w:t>; if there are not enough placements, decide whether to:</w:t>
            </w:r>
          </w:p>
          <w:p w14:paraId="58A9D568" w14:textId="69B5B189" w:rsidR="000643E3" w:rsidRPr="000B4562" w:rsidRDefault="000643E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714" w:hanging="357"/>
              <w:contextualSpacing w:val="0"/>
              <w:rPr>
                <w:lang w:val="en-US"/>
              </w:rPr>
            </w:pPr>
            <w:r w:rsidRPr="000B4562">
              <w:rPr>
                <w:lang w:val="en-US"/>
              </w:rPr>
              <w:t>Continue with the revised plan as agreed in Phase 2</w:t>
            </w:r>
          </w:p>
          <w:p w14:paraId="69C233E3" w14:textId="77777777" w:rsidR="000643E3" w:rsidRPr="00D131FD" w:rsidRDefault="000643E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714" w:hanging="357"/>
              <w:contextualSpacing w:val="0"/>
              <w:rPr>
                <w:lang w:val="en-US"/>
              </w:rPr>
            </w:pPr>
            <w:r w:rsidRPr="000B4562">
              <w:rPr>
                <w:lang w:val="en-US"/>
              </w:rPr>
              <w:t>Make further changes to try and reach the target</w:t>
            </w:r>
          </w:p>
          <w:p w14:paraId="3ACF5F3F" w14:textId="70EAB8FA" w:rsidR="000643E3" w:rsidRPr="00F10C16" w:rsidRDefault="000643E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714" w:hanging="357"/>
              <w:contextualSpacing w:val="0"/>
              <w:rPr>
                <w:lang w:val="en-US"/>
              </w:rPr>
            </w:pPr>
            <w:r>
              <w:rPr>
                <w:lang w:val="en-US"/>
              </w:rPr>
              <w:t>Make a contingency plan in case the target is not reached.</w:t>
            </w:r>
          </w:p>
        </w:tc>
        <w:tc>
          <w:tcPr>
            <w:tcW w:w="7400" w:type="dxa"/>
          </w:tcPr>
          <w:p w14:paraId="4085C782" w14:textId="77777777" w:rsidR="000643E3" w:rsidRPr="007061FB" w:rsidRDefault="000643E3" w:rsidP="00EB56FB">
            <w:pPr>
              <w:spacing w:before="120" w:after="120" w:line="264" w:lineRule="auto"/>
              <w:ind w:left="3"/>
              <w:rPr>
                <w:lang w:val="en-US"/>
              </w:rPr>
            </w:pPr>
          </w:p>
        </w:tc>
      </w:tr>
      <w:tr w:rsidR="000643E3" w:rsidRPr="007061FB" w14:paraId="6FAA3982" w14:textId="77777777" w:rsidTr="000643E3">
        <w:trPr>
          <w:cantSplit/>
        </w:trPr>
        <w:tc>
          <w:tcPr>
            <w:tcW w:w="6917" w:type="dxa"/>
          </w:tcPr>
          <w:p w14:paraId="2FDD9D28" w14:textId="77777777" w:rsidR="000643E3" w:rsidRDefault="000643E3" w:rsidP="00EB56FB">
            <w:pPr>
              <w:pStyle w:val="ListParagraph"/>
              <w:numPr>
                <w:ilvl w:val="0"/>
                <w:numId w:val="4"/>
              </w:numPr>
              <w:spacing w:before="120" w:after="120" w:line="264" w:lineRule="auto"/>
              <w:contextualSpacing w:val="0"/>
            </w:pPr>
            <w:r w:rsidRPr="00B46DEE">
              <w:rPr>
                <w:b/>
                <w:bCs/>
              </w:rPr>
              <w:t>Devise a contingency plan</w:t>
            </w:r>
            <w:r>
              <w:t xml:space="preserve"> if there are not enough placements for all students, e.g.</w:t>
            </w:r>
          </w:p>
          <w:p w14:paraId="0D624031" w14:textId="28940A42" w:rsidR="000643E3" w:rsidRPr="000B4562" w:rsidRDefault="000643E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714" w:hanging="357"/>
              <w:contextualSpacing w:val="0"/>
              <w:rPr>
                <w:lang w:val="en-US"/>
              </w:rPr>
            </w:pPr>
            <w:r w:rsidRPr="00B46DEE">
              <w:rPr>
                <w:b/>
                <w:bCs/>
                <w:lang w:val="en-US"/>
              </w:rPr>
              <w:t>Delay placements</w:t>
            </w:r>
            <w:r w:rsidRPr="000B4562">
              <w:rPr>
                <w:lang w:val="en-US"/>
              </w:rPr>
              <w:t xml:space="preserve"> until later in the course, to give more time to find new employers</w:t>
            </w:r>
          </w:p>
          <w:p w14:paraId="213D30CC" w14:textId="50760972" w:rsidR="000643E3" w:rsidRPr="000B4562" w:rsidRDefault="000643E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714" w:hanging="357"/>
              <w:contextualSpacing w:val="0"/>
              <w:rPr>
                <w:lang w:val="en-US"/>
              </w:rPr>
            </w:pPr>
            <w:r w:rsidRPr="000B4562">
              <w:rPr>
                <w:lang w:val="en-US"/>
              </w:rPr>
              <w:t>See whether employers with placements already agreed would c</w:t>
            </w:r>
            <w:r w:rsidRPr="00B46DEE">
              <w:rPr>
                <w:b/>
                <w:bCs/>
                <w:lang w:val="en-US"/>
              </w:rPr>
              <w:t>onsider offering placements for other roles</w:t>
            </w:r>
            <w:r w:rsidRPr="000B4562">
              <w:rPr>
                <w:lang w:val="en-US"/>
              </w:rPr>
              <w:t xml:space="preserve"> as well</w:t>
            </w:r>
          </w:p>
          <w:p w14:paraId="4CECC621" w14:textId="669B3445" w:rsidR="000643E3" w:rsidRDefault="000643E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714" w:hanging="357"/>
              <w:contextualSpacing w:val="0"/>
            </w:pPr>
            <w:r w:rsidRPr="00B46DEE">
              <w:rPr>
                <w:b/>
                <w:bCs/>
                <w:lang w:val="en-US"/>
              </w:rPr>
              <w:t>Discuss the option with employers of ‘doubling up’</w:t>
            </w:r>
            <w:r w:rsidRPr="000B4562">
              <w:rPr>
                <w:lang w:val="en-US"/>
              </w:rPr>
              <w:t>, i.e. enabling additional students to take up a placement role already agreed</w:t>
            </w:r>
            <w:r>
              <w:rPr>
                <w:lang w:val="en-US"/>
              </w:rPr>
              <w:t>.</w:t>
            </w:r>
            <w:r>
              <w:t xml:space="preserve"> </w:t>
            </w:r>
          </w:p>
        </w:tc>
        <w:tc>
          <w:tcPr>
            <w:tcW w:w="7400" w:type="dxa"/>
          </w:tcPr>
          <w:p w14:paraId="3279B389" w14:textId="77777777" w:rsidR="000643E3" w:rsidRPr="007061FB" w:rsidRDefault="000643E3" w:rsidP="00EB56FB">
            <w:pPr>
              <w:spacing w:before="120" w:after="120" w:line="264" w:lineRule="auto"/>
              <w:ind w:left="3"/>
              <w:rPr>
                <w:lang w:val="en-US"/>
              </w:rPr>
            </w:pPr>
          </w:p>
        </w:tc>
      </w:tr>
    </w:tbl>
    <w:p w14:paraId="10807329" w14:textId="77777777" w:rsidR="00F34DF9" w:rsidRDefault="00F34DF9" w:rsidP="00EB56FB">
      <w:pPr>
        <w:pStyle w:val="Heading2"/>
      </w:pPr>
      <w:bookmarkStart w:id="4" w:name="_Ref73366932"/>
    </w:p>
    <w:p w14:paraId="5493C7DF" w14:textId="77777777" w:rsidR="00F34DF9" w:rsidRDefault="00F34DF9">
      <w:pPr>
        <w:spacing w:after="0"/>
        <w:rPr>
          <w:rFonts w:ascii="Poppins" w:hAnsi="Poppins" w:cs="Poppins"/>
          <w:b/>
          <w:bCs/>
          <w:caps/>
          <w:color w:val="000000" w:themeColor="text1"/>
          <w:sz w:val="32"/>
          <w:szCs w:val="32"/>
        </w:rPr>
      </w:pPr>
      <w:r>
        <w:br w:type="page"/>
      </w:r>
    </w:p>
    <w:p w14:paraId="0820E69F" w14:textId="2ACEA4C4" w:rsidR="00E53497" w:rsidRPr="008D0586" w:rsidRDefault="008D0586" w:rsidP="00EB56FB">
      <w:pPr>
        <w:pStyle w:val="Heading2"/>
        <w:rPr>
          <w:i/>
          <w:iCs/>
        </w:rPr>
      </w:pPr>
      <w:r>
        <w:t xml:space="preserve">Phase 4 – final preparation </w:t>
      </w:r>
      <w:r w:rsidR="00E108A9">
        <w:t>(after selecting the student</w:t>
      </w:r>
      <w:r>
        <w:t>)</w:t>
      </w:r>
      <w:bookmarkEnd w:id="4"/>
    </w:p>
    <w:tbl>
      <w:tblPr>
        <w:tblStyle w:val="TableGrid"/>
        <w:tblW w:w="14400" w:type="dxa"/>
        <w:tblInd w:w="-5" w:type="dxa"/>
        <w:tblLook w:val="04A0" w:firstRow="1" w:lastRow="0" w:firstColumn="1" w:lastColumn="0" w:noHBand="0" w:noVBand="1"/>
      </w:tblPr>
      <w:tblGrid>
        <w:gridCol w:w="6917"/>
        <w:gridCol w:w="7483"/>
      </w:tblGrid>
      <w:tr w:rsidR="00F34913" w:rsidRPr="007061FB" w14:paraId="59892C77" w14:textId="77777777" w:rsidTr="00081FC5">
        <w:trPr>
          <w:cantSplit/>
          <w:trHeight w:val="737"/>
          <w:tblHeader/>
        </w:trPr>
        <w:tc>
          <w:tcPr>
            <w:tcW w:w="6917" w:type="dxa"/>
            <w:shd w:val="clear" w:color="auto" w:fill="000000" w:themeFill="text1"/>
            <w:vAlign w:val="center"/>
          </w:tcPr>
          <w:p w14:paraId="54F0A092" w14:textId="49D01427" w:rsidR="00F34913" w:rsidRPr="007061FB" w:rsidRDefault="00F34913" w:rsidP="00CA1119">
            <w:pPr>
              <w:pStyle w:val="Heading3"/>
            </w:pPr>
            <w:r>
              <w:t>phase 4 key outcomes</w:t>
            </w:r>
          </w:p>
        </w:tc>
        <w:tc>
          <w:tcPr>
            <w:tcW w:w="7483" w:type="dxa"/>
            <w:shd w:val="clear" w:color="auto" w:fill="000000" w:themeFill="text1"/>
            <w:vAlign w:val="center"/>
          </w:tcPr>
          <w:p w14:paraId="2E4CF614" w14:textId="77777777" w:rsidR="00F34913" w:rsidRPr="007061FB" w:rsidRDefault="00F34913" w:rsidP="00CA1119">
            <w:pPr>
              <w:pStyle w:val="Heading3"/>
            </w:pPr>
            <w:r w:rsidRPr="007061FB">
              <w:t>your notes</w:t>
            </w:r>
          </w:p>
        </w:tc>
      </w:tr>
      <w:tr w:rsidR="00F34913" w:rsidRPr="007061FB" w14:paraId="23D4EA69" w14:textId="77777777" w:rsidTr="00E41D09">
        <w:trPr>
          <w:cantSplit/>
        </w:trPr>
        <w:tc>
          <w:tcPr>
            <w:tcW w:w="6917" w:type="dxa"/>
          </w:tcPr>
          <w:p w14:paraId="7E7BAAD7" w14:textId="3EFAAEAE" w:rsidR="00F34913" w:rsidRPr="00A12E4B" w:rsidRDefault="003E051A" w:rsidP="00EB56FB">
            <w:pPr>
              <w:spacing w:before="120" w:after="120" w:line="264" w:lineRule="auto"/>
              <w:ind w:left="3"/>
              <w:rPr>
                <w:lang w:val="en-US"/>
              </w:rPr>
            </w:pPr>
            <w:r>
              <w:rPr>
                <w:lang w:val="en-US"/>
              </w:rPr>
              <w:t xml:space="preserve">Contingency plans implemented if needed; </w:t>
            </w:r>
            <w:r w:rsidR="00FA3556">
              <w:rPr>
                <w:lang w:val="en-US"/>
              </w:rPr>
              <w:t>r</w:t>
            </w:r>
            <w:r>
              <w:rPr>
                <w:lang w:val="en-US"/>
              </w:rPr>
              <w:t>eadiness checks carried out</w:t>
            </w:r>
            <w:r w:rsidR="00FA3556">
              <w:rPr>
                <w:lang w:val="en-US"/>
              </w:rPr>
              <w:t xml:space="preserve">; feedback process in place; pastoral care agreed. </w:t>
            </w:r>
          </w:p>
        </w:tc>
        <w:tc>
          <w:tcPr>
            <w:tcW w:w="7483" w:type="dxa"/>
          </w:tcPr>
          <w:p w14:paraId="69560399" w14:textId="77777777" w:rsidR="00F34913" w:rsidRPr="007061FB" w:rsidRDefault="00F34913" w:rsidP="00EB56FB">
            <w:pPr>
              <w:spacing w:before="120" w:after="120" w:line="264" w:lineRule="auto"/>
              <w:ind w:left="3"/>
              <w:rPr>
                <w:lang w:val="en-US"/>
              </w:rPr>
            </w:pPr>
          </w:p>
        </w:tc>
      </w:tr>
    </w:tbl>
    <w:p w14:paraId="2A3BD895" w14:textId="77777777" w:rsidR="00F34913" w:rsidRPr="00F34913" w:rsidRDefault="00F34913" w:rsidP="00EB56FB">
      <w:pPr>
        <w:spacing w:before="120" w:after="120" w:line="264" w:lineRule="auto"/>
      </w:pPr>
    </w:p>
    <w:tbl>
      <w:tblPr>
        <w:tblStyle w:val="TableGrid"/>
        <w:tblW w:w="14459" w:type="dxa"/>
        <w:tblInd w:w="-5" w:type="dxa"/>
        <w:tblLook w:val="04A0" w:firstRow="1" w:lastRow="0" w:firstColumn="1" w:lastColumn="0" w:noHBand="0" w:noVBand="1"/>
      </w:tblPr>
      <w:tblGrid>
        <w:gridCol w:w="6917"/>
        <w:gridCol w:w="7542"/>
      </w:tblGrid>
      <w:tr w:rsidR="000643E3" w:rsidRPr="007061FB" w14:paraId="3D043AF4" w14:textId="77777777" w:rsidTr="000643E3">
        <w:trPr>
          <w:cantSplit/>
          <w:trHeight w:val="737"/>
          <w:tblHeader/>
        </w:trPr>
        <w:tc>
          <w:tcPr>
            <w:tcW w:w="6917" w:type="dxa"/>
            <w:shd w:val="clear" w:color="auto" w:fill="000000" w:themeFill="text1"/>
            <w:vAlign w:val="center"/>
          </w:tcPr>
          <w:p w14:paraId="713C2605" w14:textId="1DB37C78" w:rsidR="000643E3" w:rsidRPr="007061FB" w:rsidRDefault="000643E3" w:rsidP="00CA1119">
            <w:pPr>
              <w:pStyle w:val="Heading3"/>
            </w:pPr>
            <w:r>
              <w:t>phase 4 tasks</w:t>
            </w:r>
          </w:p>
        </w:tc>
        <w:tc>
          <w:tcPr>
            <w:tcW w:w="7542" w:type="dxa"/>
            <w:shd w:val="clear" w:color="auto" w:fill="000000" w:themeFill="text1"/>
            <w:vAlign w:val="center"/>
          </w:tcPr>
          <w:p w14:paraId="2B8B79DD" w14:textId="77777777" w:rsidR="000643E3" w:rsidRPr="007061FB" w:rsidRDefault="000643E3" w:rsidP="00CA1119">
            <w:pPr>
              <w:pStyle w:val="Heading3"/>
            </w:pPr>
            <w:r w:rsidRPr="007061FB">
              <w:t>your notes</w:t>
            </w:r>
          </w:p>
        </w:tc>
      </w:tr>
      <w:tr w:rsidR="000643E3" w:rsidRPr="007061FB" w14:paraId="09B3BCD7" w14:textId="77777777" w:rsidTr="000643E3">
        <w:trPr>
          <w:cantSplit/>
          <w:trHeight w:val="2608"/>
        </w:trPr>
        <w:tc>
          <w:tcPr>
            <w:tcW w:w="6917" w:type="dxa"/>
          </w:tcPr>
          <w:p w14:paraId="76BA7CAB" w14:textId="6B312803" w:rsidR="000643E3" w:rsidRPr="00E04AD7" w:rsidRDefault="000643E3" w:rsidP="00EB56FB">
            <w:pPr>
              <w:pStyle w:val="ListParagraph"/>
              <w:numPr>
                <w:ilvl w:val="0"/>
                <w:numId w:val="5"/>
              </w:numPr>
              <w:spacing w:before="120" w:after="120" w:line="264" w:lineRule="auto"/>
              <w:contextualSpacing w:val="0"/>
              <w:rPr>
                <w:lang w:val="en-US"/>
              </w:rPr>
            </w:pPr>
            <w:r w:rsidRPr="00B46DEE">
              <w:rPr>
                <w:b/>
                <w:bCs/>
                <w:lang w:val="en-US"/>
              </w:rPr>
              <w:t>Implement contingency plans</w:t>
            </w:r>
            <w:r>
              <w:rPr>
                <w:lang w:val="en-US"/>
              </w:rPr>
              <w:t xml:space="preserve"> if there aren’t eno</w:t>
            </w:r>
            <w:r w:rsidRPr="00E04AD7">
              <w:rPr>
                <w:lang w:val="en-US"/>
              </w:rPr>
              <w:t>ugh place</w:t>
            </w:r>
            <w:r>
              <w:rPr>
                <w:lang w:val="en-US"/>
              </w:rPr>
              <w:t>ments</w:t>
            </w:r>
            <w:r w:rsidRPr="00E04AD7">
              <w:rPr>
                <w:lang w:val="en-US"/>
              </w:rPr>
              <w:t>.</w:t>
            </w:r>
          </w:p>
        </w:tc>
        <w:tc>
          <w:tcPr>
            <w:tcW w:w="7542" w:type="dxa"/>
          </w:tcPr>
          <w:p w14:paraId="6B4D9D43" w14:textId="77777777" w:rsidR="000643E3" w:rsidRPr="007061FB" w:rsidRDefault="000643E3" w:rsidP="00EB56FB">
            <w:pPr>
              <w:spacing w:before="120" w:after="120" w:line="264" w:lineRule="auto"/>
              <w:ind w:left="3"/>
              <w:rPr>
                <w:lang w:val="en-US"/>
              </w:rPr>
            </w:pPr>
          </w:p>
        </w:tc>
      </w:tr>
      <w:tr w:rsidR="000643E3" w:rsidRPr="007061FB" w14:paraId="591D5E64" w14:textId="77777777" w:rsidTr="000643E3">
        <w:trPr>
          <w:cantSplit/>
          <w:trHeight w:val="2608"/>
        </w:trPr>
        <w:tc>
          <w:tcPr>
            <w:tcW w:w="6917" w:type="dxa"/>
          </w:tcPr>
          <w:p w14:paraId="38D07C56" w14:textId="77777777" w:rsidR="000643E3" w:rsidRDefault="000643E3" w:rsidP="00EB56FB">
            <w:pPr>
              <w:pStyle w:val="ListParagraph"/>
              <w:numPr>
                <w:ilvl w:val="0"/>
                <w:numId w:val="5"/>
              </w:numPr>
              <w:spacing w:before="120" w:after="120" w:line="264" w:lineRule="auto"/>
              <w:contextualSpacing w:val="0"/>
              <w:rPr>
                <w:lang w:val="en-US"/>
              </w:rPr>
            </w:pPr>
            <w:r w:rsidRPr="00B46DEE">
              <w:rPr>
                <w:b/>
                <w:bCs/>
                <w:lang w:val="en-US"/>
              </w:rPr>
              <w:t>Check with employers to make sure everything is ready</w:t>
            </w:r>
            <w:r>
              <w:rPr>
                <w:lang w:val="en-US"/>
              </w:rPr>
              <w:t xml:space="preserve"> </w:t>
            </w:r>
            <w:r w:rsidRPr="007061FB">
              <w:rPr>
                <w:lang w:val="en-US"/>
              </w:rPr>
              <w:t>to welcome student</w:t>
            </w:r>
            <w:r>
              <w:rPr>
                <w:lang w:val="en-US"/>
              </w:rPr>
              <w:t>s to their placements including:</w:t>
            </w:r>
          </w:p>
          <w:p w14:paraId="79816097" w14:textId="77777777" w:rsidR="000643E3" w:rsidRDefault="000643E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714" w:hanging="357"/>
              <w:contextualSpacing w:val="0"/>
              <w:rPr>
                <w:lang w:val="en-US"/>
              </w:rPr>
            </w:pPr>
            <w:r>
              <w:rPr>
                <w:lang w:val="en-US"/>
              </w:rPr>
              <w:t>In</w:t>
            </w:r>
            <w:r w:rsidRPr="00CC1A8A">
              <w:rPr>
                <w:lang w:val="en-US"/>
              </w:rPr>
              <w:t>duction</w:t>
            </w:r>
          </w:p>
          <w:p w14:paraId="633DEAE2" w14:textId="1FE7221E" w:rsidR="000643E3" w:rsidRPr="00CC1A8A" w:rsidRDefault="000643E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714" w:hanging="357"/>
              <w:contextualSpacing w:val="0"/>
              <w:rPr>
                <w:lang w:val="en-US"/>
              </w:rPr>
            </w:pPr>
            <w:r>
              <w:rPr>
                <w:lang w:val="en-US"/>
              </w:rPr>
              <w:t>C</w:t>
            </w:r>
            <w:r w:rsidRPr="00CC1A8A">
              <w:rPr>
                <w:lang w:val="en-US"/>
              </w:rPr>
              <w:t>ontact information</w:t>
            </w:r>
            <w:r>
              <w:rPr>
                <w:lang w:val="en-US"/>
              </w:rPr>
              <w:t>.</w:t>
            </w:r>
          </w:p>
        </w:tc>
        <w:tc>
          <w:tcPr>
            <w:tcW w:w="7542" w:type="dxa"/>
          </w:tcPr>
          <w:p w14:paraId="5968D942" w14:textId="77777777" w:rsidR="000643E3" w:rsidRPr="007061FB" w:rsidRDefault="000643E3" w:rsidP="00EB56FB">
            <w:pPr>
              <w:spacing w:before="120" w:after="120" w:line="264" w:lineRule="auto"/>
              <w:ind w:left="3"/>
              <w:rPr>
                <w:lang w:val="en-US"/>
              </w:rPr>
            </w:pPr>
          </w:p>
        </w:tc>
      </w:tr>
      <w:tr w:rsidR="000643E3" w:rsidRPr="007061FB" w14:paraId="7D2B89AA" w14:textId="77777777" w:rsidTr="000643E3">
        <w:trPr>
          <w:cantSplit/>
          <w:trHeight w:val="2608"/>
        </w:trPr>
        <w:tc>
          <w:tcPr>
            <w:tcW w:w="6917" w:type="dxa"/>
          </w:tcPr>
          <w:p w14:paraId="2D8948BC" w14:textId="39933CDB" w:rsidR="000643E3" w:rsidRPr="007061FB" w:rsidRDefault="000643E3" w:rsidP="00EB56FB">
            <w:pPr>
              <w:pStyle w:val="ListParagraph"/>
              <w:numPr>
                <w:ilvl w:val="0"/>
                <w:numId w:val="5"/>
              </w:numPr>
              <w:spacing w:before="120" w:after="120" w:line="264" w:lineRule="auto"/>
              <w:contextualSpacing w:val="0"/>
              <w:rPr>
                <w:lang w:val="en-US"/>
              </w:rPr>
            </w:pPr>
            <w:r>
              <w:rPr>
                <w:lang w:val="en-US"/>
              </w:rPr>
              <w:t>C</w:t>
            </w:r>
            <w:r w:rsidRPr="007061FB">
              <w:rPr>
                <w:lang w:val="en-US"/>
              </w:rPr>
              <w:t>heck</w:t>
            </w:r>
            <w:r>
              <w:rPr>
                <w:lang w:val="en-US"/>
              </w:rPr>
              <w:t xml:space="preserve"> that </w:t>
            </w:r>
            <w:r w:rsidRPr="0089642C">
              <w:rPr>
                <w:b/>
                <w:bCs/>
                <w:lang w:val="en-US"/>
              </w:rPr>
              <w:t>supervisors, mentors and other employer staff involved in supporting students on their placement are briefed on their role</w:t>
            </w:r>
            <w:r>
              <w:rPr>
                <w:b/>
                <w:bCs/>
                <w:lang w:val="en-US"/>
              </w:rPr>
              <w:t>s</w:t>
            </w:r>
            <w:r>
              <w:rPr>
                <w:lang w:val="en-US"/>
              </w:rPr>
              <w:t>.</w:t>
            </w:r>
          </w:p>
        </w:tc>
        <w:tc>
          <w:tcPr>
            <w:tcW w:w="7542" w:type="dxa"/>
          </w:tcPr>
          <w:p w14:paraId="06B81124" w14:textId="77777777" w:rsidR="000643E3" w:rsidRPr="007061FB" w:rsidRDefault="000643E3" w:rsidP="00EB56FB">
            <w:pPr>
              <w:spacing w:before="120" w:after="120" w:line="264" w:lineRule="auto"/>
              <w:ind w:left="3"/>
              <w:rPr>
                <w:lang w:val="en-US"/>
              </w:rPr>
            </w:pPr>
          </w:p>
        </w:tc>
      </w:tr>
      <w:tr w:rsidR="000643E3" w:rsidRPr="007061FB" w14:paraId="4908B047" w14:textId="77777777" w:rsidTr="000643E3">
        <w:trPr>
          <w:cantSplit/>
          <w:trHeight w:val="2608"/>
        </w:trPr>
        <w:tc>
          <w:tcPr>
            <w:tcW w:w="6917" w:type="dxa"/>
          </w:tcPr>
          <w:p w14:paraId="3A34888C" w14:textId="11C7F9FF" w:rsidR="000643E3" w:rsidRPr="007061FB" w:rsidRDefault="000643E3" w:rsidP="00EB56FB">
            <w:pPr>
              <w:pStyle w:val="ListParagraph"/>
              <w:numPr>
                <w:ilvl w:val="0"/>
                <w:numId w:val="5"/>
              </w:numPr>
              <w:spacing w:before="120" w:after="120" w:line="264" w:lineRule="auto"/>
              <w:contextualSpacing w:val="0"/>
              <w:rPr>
                <w:lang w:val="en-US"/>
              </w:rPr>
            </w:pPr>
            <w:r w:rsidRPr="00B46DEE">
              <w:rPr>
                <w:b/>
                <w:bCs/>
                <w:lang w:val="en-US"/>
              </w:rPr>
              <w:t>Finalise dates for student reviews</w:t>
            </w:r>
            <w:r w:rsidRPr="007061FB">
              <w:rPr>
                <w:lang w:val="en-US"/>
              </w:rPr>
              <w:t>.</w:t>
            </w:r>
          </w:p>
        </w:tc>
        <w:tc>
          <w:tcPr>
            <w:tcW w:w="7542" w:type="dxa"/>
          </w:tcPr>
          <w:p w14:paraId="0C672420" w14:textId="77777777" w:rsidR="000643E3" w:rsidRPr="007061FB" w:rsidRDefault="000643E3" w:rsidP="00EB56FB">
            <w:pPr>
              <w:spacing w:before="120" w:after="120" w:line="264" w:lineRule="auto"/>
              <w:ind w:left="3"/>
              <w:rPr>
                <w:lang w:val="en-US"/>
              </w:rPr>
            </w:pPr>
          </w:p>
        </w:tc>
      </w:tr>
      <w:tr w:rsidR="000643E3" w:rsidRPr="007061FB" w14:paraId="0EF9044D" w14:textId="77777777" w:rsidTr="000643E3">
        <w:trPr>
          <w:cantSplit/>
        </w:trPr>
        <w:tc>
          <w:tcPr>
            <w:tcW w:w="6917" w:type="dxa"/>
          </w:tcPr>
          <w:p w14:paraId="24D4D871" w14:textId="4EB24E6C" w:rsidR="000643E3" w:rsidRDefault="000643E3" w:rsidP="00EB56FB">
            <w:pPr>
              <w:pStyle w:val="ListParagraph"/>
              <w:numPr>
                <w:ilvl w:val="0"/>
                <w:numId w:val="5"/>
              </w:numPr>
              <w:spacing w:before="120" w:after="120" w:line="264" w:lineRule="auto"/>
              <w:contextualSpacing w:val="0"/>
              <w:rPr>
                <w:lang w:val="en-US"/>
              </w:rPr>
            </w:pPr>
            <w:r>
              <w:rPr>
                <w:lang w:val="en-US"/>
              </w:rPr>
              <w:t xml:space="preserve">Agree the </w:t>
            </w:r>
            <w:r w:rsidRPr="00B46DEE">
              <w:rPr>
                <w:b/>
                <w:bCs/>
                <w:lang w:val="en-US"/>
              </w:rPr>
              <w:t>process for recording feedback</w:t>
            </w:r>
            <w:r w:rsidRPr="007061FB">
              <w:rPr>
                <w:lang w:val="en-US"/>
              </w:rPr>
              <w:t xml:space="preserve"> from </w:t>
            </w:r>
            <w:r>
              <w:rPr>
                <w:lang w:val="en-US"/>
              </w:rPr>
              <w:t>students and employers (see checklist ‘Feedback questions’):</w:t>
            </w:r>
          </w:p>
          <w:p w14:paraId="14803BB9" w14:textId="77777777" w:rsidR="000643E3" w:rsidRPr="000B4562" w:rsidRDefault="000643E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714" w:hanging="357"/>
              <w:contextualSpacing w:val="0"/>
              <w:rPr>
                <w:lang w:val="en-US"/>
              </w:rPr>
            </w:pPr>
            <w:r w:rsidRPr="000B4562">
              <w:rPr>
                <w:lang w:val="en-US"/>
              </w:rPr>
              <w:t>Use an existing process</w:t>
            </w:r>
          </w:p>
          <w:p w14:paraId="40EE8344" w14:textId="56C81481" w:rsidR="000643E3" w:rsidRPr="00C4708C" w:rsidRDefault="000643E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714" w:hanging="357"/>
              <w:contextualSpacing w:val="0"/>
              <w:rPr>
                <w:lang w:val="en-US"/>
              </w:rPr>
            </w:pPr>
            <w:r>
              <w:rPr>
                <w:lang w:val="en-US"/>
              </w:rPr>
              <w:t xml:space="preserve">Devise a </w:t>
            </w:r>
            <w:r w:rsidRPr="000B4562">
              <w:rPr>
                <w:lang w:val="en-US"/>
              </w:rPr>
              <w:t>process if none exists, or if the organisation takes a subject-based rather than a centralised approach to recording feedback.</w:t>
            </w:r>
          </w:p>
        </w:tc>
        <w:tc>
          <w:tcPr>
            <w:tcW w:w="7542" w:type="dxa"/>
          </w:tcPr>
          <w:p w14:paraId="192EADAF" w14:textId="77777777" w:rsidR="000643E3" w:rsidRPr="007061FB" w:rsidRDefault="000643E3" w:rsidP="00EB56FB">
            <w:pPr>
              <w:spacing w:before="120" w:after="120" w:line="264" w:lineRule="auto"/>
              <w:ind w:left="3"/>
              <w:rPr>
                <w:lang w:val="en-US"/>
              </w:rPr>
            </w:pPr>
          </w:p>
        </w:tc>
      </w:tr>
      <w:tr w:rsidR="000643E3" w:rsidRPr="007061FB" w14:paraId="5BA250D0" w14:textId="77777777" w:rsidTr="000643E3">
        <w:trPr>
          <w:cantSplit/>
          <w:trHeight w:val="2835"/>
        </w:trPr>
        <w:tc>
          <w:tcPr>
            <w:tcW w:w="6917" w:type="dxa"/>
          </w:tcPr>
          <w:p w14:paraId="6C939D9B" w14:textId="6CA03D0A" w:rsidR="000643E3" w:rsidRDefault="000643E3" w:rsidP="00EB56FB">
            <w:pPr>
              <w:pStyle w:val="ListParagraph"/>
              <w:numPr>
                <w:ilvl w:val="0"/>
                <w:numId w:val="5"/>
              </w:numPr>
              <w:spacing w:before="120" w:after="120" w:line="264" w:lineRule="auto"/>
              <w:contextualSpacing w:val="0"/>
              <w:rPr>
                <w:lang w:val="en-US"/>
              </w:rPr>
            </w:pPr>
            <w:r w:rsidRPr="00B46DEE">
              <w:rPr>
                <w:b/>
                <w:bCs/>
                <w:lang w:val="en-US"/>
              </w:rPr>
              <w:t>Agree pastoral support</w:t>
            </w:r>
            <w:r w:rsidRPr="007061FB">
              <w:rPr>
                <w:lang w:val="en-US"/>
              </w:rPr>
              <w:t xml:space="preserve"> and care </w:t>
            </w:r>
            <w:r>
              <w:rPr>
                <w:lang w:val="en-US"/>
              </w:rPr>
              <w:t>for each individual student, including</w:t>
            </w:r>
            <w:r w:rsidRPr="009C0EC9">
              <w:rPr>
                <w:lang w:val="en-US"/>
              </w:rPr>
              <w:t xml:space="preserve"> placements that</w:t>
            </w:r>
            <w:r>
              <w:rPr>
                <w:lang w:val="en-US"/>
              </w:rPr>
              <w:t xml:space="preserve"> take place:</w:t>
            </w:r>
          </w:p>
          <w:p w14:paraId="1516424D" w14:textId="77777777" w:rsidR="000643E3" w:rsidRDefault="000643E3" w:rsidP="00EB56FB">
            <w:pPr>
              <w:pStyle w:val="ListParagraph"/>
              <w:numPr>
                <w:ilvl w:val="0"/>
                <w:numId w:val="26"/>
              </w:numPr>
              <w:spacing w:before="120" w:after="120" w:line="264" w:lineRule="auto"/>
              <w:contextualSpacing w:val="0"/>
              <w:rPr>
                <w:lang w:val="en-US"/>
              </w:rPr>
            </w:pPr>
            <w:r>
              <w:rPr>
                <w:lang w:val="en-US"/>
              </w:rPr>
              <w:t>Outside normal</w:t>
            </w:r>
            <w:r w:rsidRPr="00394476">
              <w:rPr>
                <w:lang w:val="en-US"/>
              </w:rPr>
              <w:t xml:space="preserve"> opening hours </w:t>
            </w:r>
          </w:p>
          <w:p w14:paraId="18FA6ED9" w14:textId="3D74F8FE" w:rsidR="000643E3" w:rsidRPr="00394476" w:rsidRDefault="000643E3" w:rsidP="00EB56FB">
            <w:pPr>
              <w:pStyle w:val="ListParagraph"/>
              <w:numPr>
                <w:ilvl w:val="0"/>
                <w:numId w:val="26"/>
              </w:numPr>
              <w:spacing w:before="120" w:after="120" w:line="264" w:lineRule="auto"/>
              <w:contextualSpacing w:val="0"/>
              <w:rPr>
                <w:lang w:val="en-US"/>
              </w:rPr>
            </w:pPr>
            <w:r>
              <w:rPr>
                <w:lang w:val="en-US"/>
              </w:rPr>
              <w:t>D</w:t>
            </w:r>
            <w:r w:rsidRPr="00394476">
              <w:rPr>
                <w:lang w:val="en-US"/>
              </w:rPr>
              <w:t>uring holidays.</w:t>
            </w:r>
          </w:p>
        </w:tc>
        <w:tc>
          <w:tcPr>
            <w:tcW w:w="7542" w:type="dxa"/>
          </w:tcPr>
          <w:p w14:paraId="5A7B38A6" w14:textId="77777777" w:rsidR="000643E3" w:rsidRPr="007061FB" w:rsidRDefault="000643E3" w:rsidP="00EB56FB">
            <w:pPr>
              <w:spacing w:before="120" w:after="120" w:line="264" w:lineRule="auto"/>
              <w:ind w:left="3"/>
              <w:rPr>
                <w:lang w:val="en-US"/>
              </w:rPr>
            </w:pPr>
          </w:p>
        </w:tc>
      </w:tr>
    </w:tbl>
    <w:p w14:paraId="696ED992" w14:textId="77777777" w:rsidR="000B10B5" w:rsidRPr="007061FB" w:rsidRDefault="000B10B5" w:rsidP="00EB56FB">
      <w:pPr>
        <w:pStyle w:val="Heading2"/>
      </w:pPr>
    </w:p>
    <w:p w14:paraId="5416853B" w14:textId="77777777" w:rsidR="006316FA" w:rsidRDefault="006316FA" w:rsidP="00EB56FB">
      <w:pPr>
        <w:spacing w:before="120" w:after="120" w:line="264" w:lineRule="auto"/>
        <w:rPr>
          <w:rFonts w:ascii="Poppins" w:hAnsi="Poppins" w:cs="Poppins"/>
          <w:b/>
          <w:bCs/>
          <w:caps/>
          <w:color w:val="000000" w:themeColor="text1"/>
          <w:sz w:val="32"/>
          <w:szCs w:val="32"/>
        </w:rPr>
      </w:pPr>
      <w:r>
        <w:br w:type="page"/>
      </w:r>
    </w:p>
    <w:p w14:paraId="0D20D78C" w14:textId="3CEC661F" w:rsidR="000B10B5" w:rsidRPr="008D0586" w:rsidRDefault="000B10B5" w:rsidP="00EB56FB">
      <w:pPr>
        <w:pStyle w:val="Heading2"/>
        <w:rPr>
          <w:i/>
          <w:iCs/>
        </w:rPr>
      </w:pPr>
      <w:r w:rsidRPr="008D0586">
        <w:t>YEAR END REVIEW</w:t>
      </w:r>
    </w:p>
    <w:tbl>
      <w:tblPr>
        <w:tblStyle w:val="TableGrid"/>
        <w:tblW w:w="14459" w:type="dxa"/>
        <w:tblInd w:w="-5" w:type="dxa"/>
        <w:tblLook w:val="04A0" w:firstRow="1" w:lastRow="0" w:firstColumn="1" w:lastColumn="0" w:noHBand="0" w:noVBand="1"/>
      </w:tblPr>
      <w:tblGrid>
        <w:gridCol w:w="6911"/>
        <w:gridCol w:w="7548"/>
      </w:tblGrid>
      <w:tr w:rsidR="000643E3" w:rsidRPr="007061FB" w14:paraId="052E4FDF" w14:textId="77777777" w:rsidTr="000643E3">
        <w:trPr>
          <w:cantSplit/>
          <w:trHeight w:val="737"/>
          <w:tblHeader/>
        </w:trPr>
        <w:tc>
          <w:tcPr>
            <w:tcW w:w="6911" w:type="dxa"/>
            <w:shd w:val="clear" w:color="auto" w:fill="000000" w:themeFill="text1"/>
            <w:vAlign w:val="center"/>
          </w:tcPr>
          <w:p w14:paraId="3FF9BF85" w14:textId="11694AE2" w:rsidR="000643E3" w:rsidRPr="007061FB" w:rsidRDefault="000643E3" w:rsidP="00CA1119">
            <w:pPr>
              <w:pStyle w:val="Heading3"/>
            </w:pPr>
            <w:r w:rsidRPr="007061FB">
              <w:t>actions for year end</w:t>
            </w:r>
          </w:p>
        </w:tc>
        <w:tc>
          <w:tcPr>
            <w:tcW w:w="7548" w:type="dxa"/>
            <w:shd w:val="clear" w:color="auto" w:fill="000000" w:themeFill="text1"/>
            <w:vAlign w:val="center"/>
          </w:tcPr>
          <w:p w14:paraId="6B352ADA" w14:textId="77777777" w:rsidR="000643E3" w:rsidRPr="007061FB" w:rsidRDefault="000643E3" w:rsidP="00CA1119">
            <w:pPr>
              <w:pStyle w:val="Heading3"/>
            </w:pPr>
            <w:r w:rsidRPr="007061FB">
              <w:t>your notes</w:t>
            </w:r>
          </w:p>
        </w:tc>
      </w:tr>
      <w:tr w:rsidR="000643E3" w:rsidRPr="007061FB" w14:paraId="4717BD7A" w14:textId="77777777" w:rsidTr="000643E3">
        <w:trPr>
          <w:cantSplit/>
          <w:trHeight w:val="2381"/>
        </w:trPr>
        <w:tc>
          <w:tcPr>
            <w:tcW w:w="6911" w:type="dxa"/>
          </w:tcPr>
          <w:p w14:paraId="601801B2" w14:textId="77515804" w:rsidR="000643E3" w:rsidRDefault="000643E3" w:rsidP="00EB56FB">
            <w:pPr>
              <w:pStyle w:val="ListParagraph"/>
              <w:numPr>
                <w:ilvl w:val="0"/>
                <w:numId w:val="6"/>
              </w:numPr>
              <w:spacing w:before="120" w:after="120" w:line="264" w:lineRule="auto"/>
              <w:contextualSpacing w:val="0"/>
              <w:rPr>
                <w:lang w:val="en-US"/>
              </w:rPr>
            </w:pPr>
            <w:r w:rsidRPr="00B46DEE">
              <w:rPr>
                <w:b/>
                <w:bCs/>
                <w:lang w:val="en-US"/>
              </w:rPr>
              <w:t>Reflect</w:t>
            </w:r>
            <w:r w:rsidRPr="007061FB">
              <w:rPr>
                <w:lang w:val="en-US"/>
              </w:rPr>
              <w:t xml:space="preserve"> with </w:t>
            </w:r>
            <w:r w:rsidRPr="007061FB">
              <w:rPr>
                <w:color w:val="auto"/>
                <w:lang w:val="en-US"/>
              </w:rPr>
              <w:t>employers, staff and students on</w:t>
            </w:r>
            <w:r>
              <w:rPr>
                <w:lang w:val="en-US"/>
              </w:rPr>
              <w:t>:</w:t>
            </w:r>
          </w:p>
          <w:p w14:paraId="5912C6CF" w14:textId="77777777" w:rsidR="000643E3" w:rsidRDefault="000643E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714" w:hanging="357"/>
              <w:contextualSpacing w:val="0"/>
              <w:rPr>
                <w:lang w:val="en-US"/>
              </w:rPr>
            </w:pPr>
            <w:r>
              <w:rPr>
                <w:lang w:val="en-US"/>
              </w:rPr>
              <w:t xml:space="preserve">Success of </w:t>
            </w:r>
            <w:r w:rsidRPr="0047303E">
              <w:rPr>
                <w:lang w:val="en-US"/>
              </w:rPr>
              <w:t xml:space="preserve">industry placements </w:t>
            </w:r>
          </w:p>
          <w:p w14:paraId="5CBAD263" w14:textId="43A4BE7B" w:rsidR="000643E3" w:rsidRPr="0047303E" w:rsidRDefault="000643E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714" w:hanging="357"/>
              <w:contextualSpacing w:val="0"/>
              <w:rPr>
                <w:lang w:val="en-US"/>
              </w:rPr>
            </w:pPr>
            <w:r>
              <w:rPr>
                <w:lang w:val="en-US"/>
              </w:rPr>
              <w:t>Lessons learned.</w:t>
            </w:r>
          </w:p>
        </w:tc>
        <w:tc>
          <w:tcPr>
            <w:tcW w:w="7548" w:type="dxa"/>
          </w:tcPr>
          <w:p w14:paraId="0625F889" w14:textId="77777777" w:rsidR="000643E3" w:rsidRPr="007061FB" w:rsidRDefault="000643E3" w:rsidP="00EB56FB">
            <w:pPr>
              <w:spacing w:before="120" w:after="120" w:line="264" w:lineRule="auto"/>
              <w:ind w:left="3"/>
              <w:rPr>
                <w:lang w:val="en-US"/>
              </w:rPr>
            </w:pPr>
          </w:p>
        </w:tc>
      </w:tr>
      <w:tr w:rsidR="000643E3" w:rsidRPr="007061FB" w14:paraId="642ACA8D" w14:textId="77777777" w:rsidTr="000643E3">
        <w:trPr>
          <w:cantSplit/>
          <w:trHeight w:val="2381"/>
        </w:trPr>
        <w:tc>
          <w:tcPr>
            <w:tcW w:w="6911" w:type="dxa"/>
          </w:tcPr>
          <w:p w14:paraId="487EA130" w14:textId="77777777" w:rsidR="000643E3" w:rsidRDefault="000643E3" w:rsidP="00EB56FB">
            <w:pPr>
              <w:pStyle w:val="ListParagraph"/>
              <w:numPr>
                <w:ilvl w:val="0"/>
                <w:numId w:val="6"/>
              </w:numPr>
              <w:spacing w:before="120" w:after="120" w:line="264" w:lineRule="auto"/>
              <w:contextualSpacing w:val="0"/>
              <w:rPr>
                <w:lang w:val="en-US"/>
              </w:rPr>
            </w:pPr>
            <w:r>
              <w:rPr>
                <w:lang w:val="en-US"/>
              </w:rPr>
              <w:t>Identify how</w:t>
            </w:r>
            <w:r w:rsidRPr="007061FB">
              <w:rPr>
                <w:lang w:val="en-US"/>
              </w:rPr>
              <w:t xml:space="preserve"> to </w:t>
            </w:r>
            <w:r w:rsidRPr="00B46DEE">
              <w:rPr>
                <w:b/>
                <w:bCs/>
                <w:lang w:val="en-US"/>
              </w:rPr>
              <w:t>improve future placements</w:t>
            </w:r>
            <w:r>
              <w:rPr>
                <w:lang w:val="en-US"/>
              </w:rPr>
              <w:t>, e.g.</w:t>
            </w:r>
          </w:p>
          <w:p w14:paraId="5EB5D619" w14:textId="5EB36EDB" w:rsidR="000643E3" w:rsidRDefault="000643E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714" w:hanging="357"/>
              <w:contextualSpacing w:val="0"/>
              <w:rPr>
                <w:lang w:val="en-US"/>
              </w:rPr>
            </w:pPr>
            <w:r>
              <w:rPr>
                <w:lang w:val="en-US"/>
              </w:rPr>
              <w:t xml:space="preserve">Use different </w:t>
            </w:r>
            <w:r w:rsidRPr="004F0EE9">
              <w:rPr>
                <w:lang w:val="en-US"/>
              </w:rPr>
              <w:t xml:space="preserve">models </w:t>
            </w:r>
          </w:p>
          <w:p w14:paraId="019D4863" w14:textId="77777777" w:rsidR="000643E3" w:rsidRDefault="000643E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714" w:hanging="357"/>
              <w:contextualSpacing w:val="0"/>
              <w:rPr>
                <w:lang w:val="en-US"/>
              </w:rPr>
            </w:pPr>
            <w:r>
              <w:rPr>
                <w:lang w:val="en-US"/>
              </w:rPr>
              <w:t>Strengthen links between placements and classroom learning</w:t>
            </w:r>
          </w:p>
          <w:p w14:paraId="74CCB92C" w14:textId="3DC68636" w:rsidR="000643E3" w:rsidRPr="004F0EE9" w:rsidRDefault="000643E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714" w:hanging="357"/>
              <w:contextualSpacing w:val="0"/>
              <w:rPr>
                <w:lang w:val="en-US"/>
              </w:rPr>
            </w:pPr>
            <w:r>
              <w:rPr>
                <w:lang w:val="en-US"/>
              </w:rPr>
              <w:t>Intensify student support.</w:t>
            </w:r>
          </w:p>
        </w:tc>
        <w:tc>
          <w:tcPr>
            <w:tcW w:w="7548" w:type="dxa"/>
          </w:tcPr>
          <w:p w14:paraId="6CE8D49A" w14:textId="77777777" w:rsidR="000643E3" w:rsidRPr="007061FB" w:rsidRDefault="000643E3" w:rsidP="00EB56FB">
            <w:pPr>
              <w:spacing w:before="120" w:after="120" w:line="264" w:lineRule="auto"/>
              <w:ind w:left="3"/>
              <w:rPr>
                <w:lang w:val="en-US"/>
              </w:rPr>
            </w:pPr>
          </w:p>
        </w:tc>
      </w:tr>
      <w:tr w:rsidR="000643E3" w:rsidRPr="007061FB" w14:paraId="7FA9BE67" w14:textId="77777777" w:rsidTr="000643E3">
        <w:trPr>
          <w:cantSplit/>
          <w:trHeight w:val="2381"/>
        </w:trPr>
        <w:tc>
          <w:tcPr>
            <w:tcW w:w="6911" w:type="dxa"/>
          </w:tcPr>
          <w:p w14:paraId="7AB92C4B" w14:textId="7BFB1741" w:rsidR="000643E3" w:rsidRDefault="000643E3" w:rsidP="00EB56FB">
            <w:pPr>
              <w:pStyle w:val="ListParagraph"/>
              <w:numPr>
                <w:ilvl w:val="0"/>
                <w:numId w:val="6"/>
              </w:numPr>
              <w:spacing w:before="120" w:after="120" w:line="264" w:lineRule="auto"/>
              <w:contextualSpacing w:val="0"/>
              <w:rPr>
                <w:lang w:val="en-US"/>
              </w:rPr>
            </w:pPr>
            <w:r w:rsidRPr="00B46DEE">
              <w:rPr>
                <w:b/>
                <w:bCs/>
                <w:lang w:val="en-US"/>
              </w:rPr>
              <w:t>Identify positive experiences</w:t>
            </w:r>
            <w:r w:rsidRPr="007061FB">
              <w:rPr>
                <w:lang w:val="en-US"/>
              </w:rPr>
              <w:t xml:space="preserve"> of </w:t>
            </w:r>
            <w:r>
              <w:rPr>
                <w:lang w:val="en-US"/>
              </w:rPr>
              <w:t xml:space="preserve">employers providing </w:t>
            </w:r>
            <w:r w:rsidRPr="007061FB">
              <w:rPr>
                <w:lang w:val="en-US"/>
              </w:rPr>
              <w:t xml:space="preserve">industry placements </w:t>
            </w:r>
            <w:r>
              <w:rPr>
                <w:lang w:val="en-US"/>
              </w:rPr>
              <w:t>which could be shared with:</w:t>
            </w:r>
          </w:p>
          <w:p w14:paraId="06D24767" w14:textId="77777777" w:rsidR="000643E3" w:rsidRDefault="000643E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714" w:hanging="357"/>
              <w:contextualSpacing w:val="0"/>
              <w:rPr>
                <w:lang w:val="en-US"/>
              </w:rPr>
            </w:pPr>
            <w:r>
              <w:rPr>
                <w:lang w:val="en-US"/>
              </w:rPr>
              <w:t>E</w:t>
            </w:r>
            <w:r w:rsidRPr="0060600D">
              <w:rPr>
                <w:lang w:val="en-US"/>
              </w:rPr>
              <w:t xml:space="preserve">mployers </w:t>
            </w:r>
            <w:r>
              <w:rPr>
                <w:lang w:val="en-US"/>
              </w:rPr>
              <w:t>who are offering them for the first time</w:t>
            </w:r>
          </w:p>
          <w:p w14:paraId="702ABC7E" w14:textId="77777777" w:rsidR="000643E3" w:rsidRDefault="000643E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714" w:hanging="357"/>
              <w:contextualSpacing w:val="0"/>
              <w:rPr>
                <w:lang w:val="en-US"/>
              </w:rPr>
            </w:pPr>
            <w:r>
              <w:rPr>
                <w:lang w:val="en-US"/>
              </w:rPr>
              <w:t>Employers interested in offering them but not yet committed</w:t>
            </w:r>
          </w:p>
          <w:p w14:paraId="58A97543" w14:textId="1B068258" w:rsidR="000643E3" w:rsidRPr="0060600D" w:rsidRDefault="000643E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714" w:hanging="357"/>
              <w:contextualSpacing w:val="0"/>
              <w:rPr>
                <w:lang w:val="en-US"/>
              </w:rPr>
            </w:pPr>
            <w:r>
              <w:rPr>
                <w:lang w:val="en-US"/>
              </w:rPr>
              <w:t xml:space="preserve">Employers generally, through your marketing activities. </w:t>
            </w:r>
          </w:p>
        </w:tc>
        <w:tc>
          <w:tcPr>
            <w:tcW w:w="7548" w:type="dxa"/>
          </w:tcPr>
          <w:p w14:paraId="780476B6" w14:textId="77777777" w:rsidR="000643E3" w:rsidRPr="007061FB" w:rsidRDefault="000643E3" w:rsidP="00EB56FB">
            <w:pPr>
              <w:spacing w:before="120" w:after="120" w:line="264" w:lineRule="auto"/>
              <w:ind w:left="3"/>
              <w:rPr>
                <w:lang w:val="en-US"/>
              </w:rPr>
            </w:pPr>
          </w:p>
        </w:tc>
      </w:tr>
      <w:tr w:rsidR="000643E3" w:rsidRPr="007061FB" w14:paraId="0CE0C1D1" w14:textId="77777777" w:rsidTr="000643E3">
        <w:trPr>
          <w:cantSplit/>
          <w:trHeight w:val="2381"/>
        </w:trPr>
        <w:tc>
          <w:tcPr>
            <w:tcW w:w="6911" w:type="dxa"/>
          </w:tcPr>
          <w:p w14:paraId="2DFA74F3" w14:textId="68AC9C79" w:rsidR="000643E3" w:rsidRPr="007061FB" w:rsidRDefault="000643E3" w:rsidP="00EB56FB">
            <w:pPr>
              <w:pStyle w:val="ListParagraph"/>
              <w:numPr>
                <w:ilvl w:val="0"/>
                <w:numId w:val="6"/>
              </w:numPr>
              <w:spacing w:before="120" w:after="120" w:line="264" w:lineRule="auto"/>
              <w:contextualSpacing w:val="0"/>
              <w:rPr>
                <w:lang w:val="en-US"/>
              </w:rPr>
            </w:pPr>
            <w:r w:rsidRPr="00B46DEE">
              <w:rPr>
                <w:b/>
                <w:bCs/>
                <w:lang w:val="en-US"/>
              </w:rPr>
              <w:t>Develop case studies</w:t>
            </w:r>
            <w:r w:rsidRPr="007061FB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using these experiences. </w:t>
            </w:r>
          </w:p>
        </w:tc>
        <w:tc>
          <w:tcPr>
            <w:tcW w:w="7548" w:type="dxa"/>
          </w:tcPr>
          <w:p w14:paraId="7C6547BE" w14:textId="77777777" w:rsidR="000643E3" w:rsidRPr="007061FB" w:rsidRDefault="000643E3" w:rsidP="00EB56FB">
            <w:pPr>
              <w:spacing w:before="120" w:after="120" w:line="264" w:lineRule="auto"/>
              <w:ind w:left="3"/>
              <w:rPr>
                <w:lang w:val="en-US"/>
              </w:rPr>
            </w:pPr>
          </w:p>
        </w:tc>
      </w:tr>
      <w:tr w:rsidR="000643E3" w:rsidRPr="007061FB" w14:paraId="1025FF31" w14:textId="77777777" w:rsidTr="000643E3">
        <w:trPr>
          <w:cantSplit/>
          <w:trHeight w:val="2381"/>
        </w:trPr>
        <w:tc>
          <w:tcPr>
            <w:tcW w:w="6911" w:type="dxa"/>
          </w:tcPr>
          <w:p w14:paraId="25781C56" w14:textId="7520DF15" w:rsidR="000643E3" w:rsidRPr="007061FB" w:rsidRDefault="000643E3" w:rsidP="00EB56FB">
            <w:pPr>
              <w:pStyle w:val="ListParagraph"/>
              <w:numPr>
                <w:ilvl w:val="0"/>
                <w:numId w:val="6"/>
              </w:numPr>
              <w:spacing w:before="120" w:after="120" w:line="264" w:lineRule="auto"/>
              <w:contextualSpacing w:val="0"/>
              <w:rPr>
                <w:lang w:val="en-US"/>
              </w:rPr>
            </w:pPr>
            <w:r>
              <w:rPr>
                <w:lang w:val="en-US"/>
              </w:rPr>
              <w:t xml:space="preserve">Analyse </w:t>
            </w:r>
            <w:r w:rsidRPr="007061FB">
              <w:rPr>
                <w:lang w:val="en-US"/>
              </w:rPr>
              <w:t xml:space="preserve">feedback from staff, employers and students </w:t>
            </w:r>
            <w:r>
              <w:rPr>
                <w:lang w:val="en-US"/>
              </w:rPr>
              <w:t xml:space="preserve">and use the information to identify ways </w:t>
            </w:r>
            <w:r w:rsidRPr="00B46DEE">
              <w:rPr>
                <w:b/>
                <w:bCs/>
                <w:lang w:val="en-US"/>
              </w:rPr>
              <w:t>of improving the quality of placements.</w:t>
            </w:r>
          </w:p>
        </w:tc>
        <w:tc>
          <w:tcPr>
            <w:tcW w:w="7548" w:type="dxa"/>
          </w:tcPr>
          <w:p w14:paraId="0BE3C592" w14:textId="77777777" w:rsidR="000643E3" w:rsidRPr="007061FB" w:rsidRDefault="000643E3" w:rsidP="00EB56FB">
            <w:pPr>
              <w:spacing w:before="120" w:after="120" w:line="264" w:lineRule="auto"/>
              <w:ind w:left="3"/>
              <w:rPr>
                <w:lang w:val="en-US"/>
              </w:rPr>
            </w:pPr>
          </w:p>
        </w:tc>
      </w:tr>
      <w:tr w:rsidR="000643E3" w:rsidRPr="007061FB" w14:paraId="71F31215" w14:textId="77777777" w:rsidTr="000643E3">
        <w:trPr>
          <w:cantSplit/>
          <w:trHeight w:val="2381"/>
        </w:trPr>
        <w:tc>
          <w:tcPr>
            <w:tcW w:w="6911" w:type="dxa"/>
          </w:tcPr>
          <w:p w14:paraId="1CBBB0E7" w14:textId="4FD1AA23" w:rsidR="000643E3" w:rsidRPr="007061FB" w:rsidRDefault="000643E3" w:rsidP="00EB56FB">
            <w:pPr>
              <w:pStyle w:val="ListParagraph"/>
              <w:numPr>
                <w:ilvl w:val="0"/>
                <w:numId w:val="6"/>
              </w:numPr>
              <w:spacing w:before="120" w:after="120" w:line="264" w:lineRule="auto"/>
              <w:contextualSpacing w:val="0"/>
              <w:rPr>
                <w:lang w:val="en-US"/>
              </w:rPr>
            </w:pPr>
            <w:r w:rsidRPr="007061FB">
              <w:rPr>
                <w:color w:val="auto"/>
                <w:lang w:val="en-US"/>
              </w:rPr>
              <w:t>Document the improvements</w:t>
            </w:r>
            <w:r>
              <w:rPr>
                <w:color w:val="auto"/>
                <w:lang w:val="en-US"/>
              </w:rPr>
              <w:t xml:space="preserve"> and </w:t>
            </w:r>
            <w:r w:rsidRPr="00B46DEE">
              <w:rPr>
                <w:b/>
                <w:bCs/>
                <w:color w:val="auto"/>
                <w:lang w:val="en-US"/>
              </w:rPr>
              <w:t>create an action plan</w:t>
            </w:r>
            <w:r>
              <w:rPr>
                <w:color w:val="auto"/>
                <w:lang w:val="en-US"/>
              </w:rPr>
              <w:t xml:space="preserve"> with staff, employers and other</w:t>
            </w:r>
            <w:r w:rsidRPr="007061FB">
              <w:rPr>
                <w:color w:val="auto"/>
                <w:lang w:val="en-US"/>
              </w:rPr>
              <w:t xml:space="preserve"> stakeholders.</w:t>
            </w:r>
          </w:p>
        </w:tc>
        <w:tc>
          <w:tcPr>
            <w:tcW w:w="7548" w:type="dxa"/>
          </w:tcPr>
          <w:p w14:paraId="677E46F0" w14:textId="77777777" w:rsidR="000643E3" w:rsidRPr="007061FB" w:rsidRDefault="000643E3" w:rsidP="00EB56FB">
            <w:pPr>
              <w:spacing w:before="120" w:after="120" w:line="264" w:lineRule="auto"/>
              <w:ind w:left="3"/>
              <w:rPr>
                <w:lang w:val="en-US"/>
              </w:rPr>
            </w:pPr>
          </w:p>
        </w:tc>
      </w:tr>
      <w:tr w:rsidR="000643E3" w:rsidRPr="007061FB" w14:paraId="34349BA7" w14:textId="77777777" w:rsidTr="000643E3">
        <w:trPr>
          <w:cantSplit/>
          <w:trHeight w:val="2381"/>
        </w:trPr>
        <w:tc>
          <w:tcPr>
            <w:tcW w:w="6911" w:type="dxa"/>
          </w:tcPr>
          <w:p w14:paraId="28801EE1" w14:textId="22A554FD" w:rsidR="000643E3" w:rsidRPr="007061FB" w:rsidRDefault="000643E3" w:rsidP="00EB56FB">
            <w:pPr>
              <w:pStyle w:val="ListParagraph"/>
              <w:numPr>
                <w:ilvl w:val="0"/>
                <w:numId w:val="6"/>
              </w:numPr>
              <w:spacing w:before="120" w:after="120" w:line="264" w:lineRule="auto"/>
              <w:contextualSpacing w:val="0"/>
              <w:rPr>
                <w:color w:val="auto"/>
                <w:lang w:val="en-US"/>
              </w:rPr>
            </w:pPr>
            <w:r w:rsidRPr="00B46DEE">
              <w:rPr>
                <w:b/>
                <w:bCs/>
                <w:color w:val="auto"/>
                <w:lang w:val="en-US"/>
              </w:rPr>
              <w:t>Integrate the action plan</w:t>
            </w:r>
            <w:r>
              <w:rPr>
                <w:color w:val="auto"/>
                <w:lang w:val="en-US"/>
              </w:rPr>
              <w:t xml:space="preserve"> into</w:t>
            </w:r>
            <w:r w:rsidRPr="007061FB">
              <w:rPr>
                <w:color w:val="auto"/>
                <w:lang w:val="en-US"/>
              </w:rPr>
              <w:t xml:space="preserve"> your quality improvement cycle.</w:t>
            </w:r>
          </w:p>
        </w:tc>
        <w:tc>
          <w:tcPr>
            <w:tcW w:w="7548" w:type="dxa"/>
          </w:tcPr>
          <w:p w14:paraId="562D73C1" w14:textId="77777777" w:rsidR="000643E3" w:rsidRPr="007061FB" w:rsidRDefault="000643E3" w:rsidP="00EB56FB">
            <w:pPr>
              <w:spacing w:before="120" w:after="120" w:line="264" w:lineRule="auto"/>
              <w:ind w:left="3"/>
              <w:rPr>
                <w:lang w:val="en-US"/>
              </w:rPr>
            </w:pPr>
          </w:p>
        </w:tc>
      </w:tr>
    </w:tbl>
    <w:p w14:paraId="150999A8" w14:textId="77777777" w:rsidR="000B10B5" w:rsidRPr="007061FB" w:rsidRDefault="000B10B5" w:rsidP="00EB56FB">
      <w:pPr>
        <w:spacing w:before="120" w:after="120" w:line="264" w:lineRule="auto"/>
      </w:pPr>
    </w:p>
    <w:p w14:paraId="224BE0F9" w14:textId="77777777" w:rsidR="00970235" w:rsidRPr="007061FB" w:rsidRDefault="00970235" w:rsidP="00EB56FB">
      <w:pPr>
        <w:spacing w:before="120" w:after="120" w:line="264" w:lineRule="auto"/>
        <w:sectPr w:rsidR="00970235" w:rsidRPr="007061FB" w:rsidSect="001C1D19">
          <w:footerReference w:type="default" r:id="rId13"/>
          <w:pgSz w:w="16840" w:h="11900" w:orient="landscape" w:code="9"/>
          <w:pgMar w:top="1701" w:right="1276" w:bottom="851" w:left="1276" w:header="567" w:footer="284" w:gutter="0"/>
          <w:cols w:space="708"/>
          <w:docGrid w:linePitch="360"/>
        </w:sectPr>
      </w:pPr>
    </w:p>
    <w:p w14:paraId="00E7AD12" w14:textId="11833803" w:rsidR="00F8395E" w:rsidRPr="008D0586" w:rsidRDefault="00721198" w:rsidP="00EB56FB">
      <w:pPr>
        <w:pStyle w:val="Heading2"/>
        <w:rPr>
          <w:i/>
          <w:iCs/>
        </w:rPr>
      </w:pPr>
      <w:r w:rsidRPr="008D0586">
        <w:t xml:space="preserve">checklists and </w:t>
      </w:r>
      <w:r w:rsidR="00F8395E" w:rsidRPr="008D0586">
        <w:t xml:space="preserve">Templates </w:t>
      </w:r>
    </w:p>
    <w:p w14:paraId="0961310C" w14:textId="0588C2D7" w:rsidR="00F8395E" w:rsidRPr="003412EF" w:rsidRDefault="008E4F18" w:rsidP="00EB56FB">
      <w:pPr>
        <w:pStyle w:val="Heading4"/>
        <w:spacing w:before="120" w:after="120" w:line="264" w:lineRule="auto"/>
      </w:pPr>
      <w:bookmarkStart w:id="5" w:name="_Ref73372002"/>
      <w:r>
        <w:t>Employer engagement process</w:t>
      </w:r>
      <w:bookmarkEnd w:id="5"/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263"/>
        <w:gridCol w:w="7088"/>
      </w:tblGrid>
      <w:tr w:rsidR="00D17977" w:rsidRPr="007061FB" w14:paraId="25D3FF7E" w14:textId="77777777" w:rsidTr="00D757A5">
        <w:trPr>
          <w:cantSplit/>
          <w:trHeight w:val="3118"/>
        </w:trPr>
        <w:tc>
          <w:tcPr>
            <w:tcW w:w="2263" w:type="dxa"/>
            <w:vAlign w:val="center"/>
          </w:tcPr>
          <w:p w14:paraId="482C3BC7" w14:textId="28805F4C" w:rsidR="00D17977" w:rsidRPr="00D757A5" w:rsidRDefault="006F31EB" w:rsidP="00EB56FB">
            <w:pPr>
              <w:spacing w:before="120" w:after="120" w:line="264" w:lineRule="auto"/>
              <w:rPr>
                <w:b/>
                <w:bCs/>
                <w:lang w:val="en-US"/>
              </w:rPr>
            </w:pPr>
            <w:r w:rsidRPr="00D757A5">
              <w:rPr>
                <w:b/>
                <w:bCs/>
                <w:lang w:val="en-US"/>
              </w:rPr>
              <w:t>Internal c</w:t>
            </w:r>
            <w:r w:rsidR="005A1D4F" w:rsidRPr="00D757A5">
              <w:rPr>
                <w:b/>
                <w:bCs/>
                <w:lang w:val="en-US"/>
              </w:rPr>
              <w:t>ontext</w:t>
            </w:r>
          </w:p>
        </w:tc>
        <w:tc>
          <w:tcPr>
            <w:tcW w:w="7088" w:type="dxa"/>
            <w:vAlign w:val="center"/>
          </w:tcPr>
          <w:p w14:paraId="4186095A" w14:textId="65DE7B7C" w:rsidR="000C08CB" w:rsidRDefault="00363D04" w:rsidP="00EB56FB">
            <w:pPr>
              <w:spacing w:before="120" w:after="120" w:line="264" w:lineRule="auto"/>
              <w:rPr>
                <w:lang w:val="en-US"/>
              </w:rPr>
            </w:pPr>
            <w:r>
              <w:rPr>
                <w:lang w:val="en-US"/>
              </w:rPr>
              <w:t>How d</w:t>
            </w:r>
            <w:r w:rsidR="007E2876">
              <w:rPr>
                <w:lang w:val="en-US"/>
              </w:rPr>
              <w:t>oes the process</w:t>
            </w:r>
            <w:r w:rsidR="004D630A">
              <w:rPr>
                <w:lang w:val="en-US"/>
              </w:rPr>
              <w:t xml:space="preserve"> of </w:t>
            </w:r>
            <w:r w:rsidR="008A465C">
              <w:rPr>
                <w:lang w:val="en-US"/>
              </w:rPr>
              <w:t>developing a bank</w:t>
            </w:r>
            <w:r>
              <w:rPr>
                <w:lang w:val="en-US"/>
              </w:rPr>
              <w:t xml:space="preserve"> </w:t>
            </w:r>
            <w:r w:rsidR="008A465C">
              <w:rPr>
                <w:lang w:val="en-US"/>
              </w:rPr>
              <w:t xml:space="preserve">of </w:t>
            </w:r>
            <w:r>
              <w:rPr>
                <w:lang w:val="en-US"/>
              </w:rPr>
              <w:t xml:space="preserve">employers </w:t>
            </w:r>
            <w:r w:rsidR="008A465C">
              <w:rPr>
                <w:lang w:val="en-US"/>
              </w:rPr>
              <w:t>offer</w:t>
            </w:r>
            <w:r>
              <w:rPr>
                <w:lang w:val="en-US"/>
              </w:rPr>
              <w:t>ing</w:t>
            </w:r>
            <w:r w:rsidR="008A465C">
              <w:rPr>
                <w:lang w:val="en-US"/>
              </w:rPr>
              <w:t xml:space="preserve"> </w:t>
            </w:r>
            <w:r w:rsidR="00306708">
              <w:rPr>
                <w:lang w:val="en-US"/>
              </w:rPr>
              <w:t xml:space="preserve">high-quality </w:t>
            </w:r>
            <w:r w:rsidR="008A465C">
              <w:rPr>
                <w:lang w:val="en-US"/>
              </w:rPr>
              <w:t>industry pla</w:t>
            </w:r>
            <w:r w:rsidR="000C08CB">
              <w:rPr>
                <w:lang w:val="en-US"/>
              </w:rPr>
              <w:t>c</w:t>
            </w:r>
            <w:r w:rsidR="008A465C">
              <w:rPr>
                <w:lang w:val="en-US"/>
              </w:rPr>
              <w:t>ements</w:t>
            </w:r>
            <w:r w:rsidR="000C08CB">
              <w:rPr>
                <w:lang w:val="en-US"/>
              </w:rPr>
              <w:t>:</w:t>
            </w:r>
          </w:p>
          <w:p w14:paraId="65B9E584" w14:textId="23343198" w:rsidR="00F170B7" w:rsidRDefault="00F170B7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313" w:hanging="284"/>
              <w:contextualSpacing w:val="0"/>
              <w:rPr>
                <w:lang w:val="en-US"/>
              </w:rPr>
            </w:pPr>
            <w:r>
              <w:rPr>
                <w:lang w:val="en-US"/>
              </w:rPr>
              <w:t>Support y</w:t>
            </w:r>
            <w:r w:rsidR="000C08CB">
              <w:rPr>
                <w:lang w:val="en-US"/>
              </w:rPr>
              <w:t xml:space="preserve">our </w:t>
            </w:r>
            <w:r w:rsidR="00DE2EE8" w:rsidRPr="007061FB">
              <w:rPr>
                <w:lang w:val="en-US"/>
              </w:rPr>
              <w:t>organisation</w:t>
            </w:r>
            <w:r w:rsidR="007354EA" w:rsidRPr="007061FB">
              <w:rPr>
                <w:lang w:val="en-US"/>
              </w:rPr>
              <w:t>’</w:t>
            </w:r>
            <w:r w:rsidR="00DE2EE8" w:rsidRPr="007061FB">
              <w:rPr>
                <w:lang w:val="en-US"/>
              </w:rPr>
              <w:t xml:space="preserve">s </w:t>
            </w:r>
            <w:r>
              <w:rPr>
                <w:lang w:val="en-US"/>
              </w:rPr>
              <w:t xml:space="preserve">overall </w:t>
            </w:r>
            <w:r w:rsidR="000C08CB">
              <w:rPr>
                <w:lang w:val="en-US"/>
              </w:rPr>
              <w:t xml:space="preserve">strategy </w:t>
            </w:r>
            <w:r>
              <w:rPr>
                <w:lang w:val="en-US"/>
              </w:rPr>
              <w:t xml:space="preserve">for </w:t>
            </w:r>
            <w:r w:rsidR="00F05848">
              <w:rPr>
                <w:lang w:val="en-US"/>
              </w:rPr>
              <w:t>working with employers</w:t>
            </w:r>
            <w:r w:rsidR="00306708">
              <w:rPr>
                <w:lang w:val="en-US"/>
              </w:rPr>
              <w:t>?</w:t>
            </w:r>
          </w:p>
          <w:p w14:paraId="63FE1762" w14:textId="3978DC5A" w:rsidR="006376C4" w:rsidRPr="007061FB" w:rsidRDefault="00F170B7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313" w:hanging="284"/>
              <w:contextualSpacing w:val="0"/>
              <w:rPr>
                <w:lang w:val="en-US"/>
              </w:rPr>
            </w:pPr>
            <w:r>
              <w:rPr>
                <w:lang w:val="en-US"/>
              </w:rPr>
              <w:t>Lin</w:t>
            </w:r>
            <w:r w:rsidR="00F05848">
              <w:rPr>
                <w:lang w:val="en-US"/>
              </w:rPr>
              <w:t>k</w:t>
            </w:r>
            <w:r>
              <w:rPr>
                <w:lang w:val="en-US"/>
              </w:rPr>
              <w:t xml:space="preserve"> to </w:t>
            </w:r>
            <w:r w:rsidR="00FC01F9">
              <w:rPr>
                <w:lang w:val="en-US"/>
              </w:rPr>
              <w:t xml:space="preserve">other </w:t>
            </w:r>
            <w:r w:rsidR="00DA4166">
              <w:rPr>
                <w:lang w:val="en-US"/>
              </w:rPr>
              <w:t>ways in which employers are</w:t>
            </w:r>
            <w:r w:rsidR="00306708">
              <w:rPr>
                <w:lang w:val="en-US"/>
              </w:rPr>
              <w:t xml:space="preserve"> </w:t>
            </w:r>
            <w:r w:rsidR="00FE2D33">
              <w:rPr>
                <w:lang w:val="en-US"/>
              </w:rPr>
              <w:t>involv</w:t>
            </w:r>
            <w:r w:rsidR="00DA4166">
              <w:rPr>
                <w:lang w:val="en-US"/>
              </w:rPr>
              <w:t xml:space="preserve">ed in supporting </w:t>
            </w:r>
            <w:r w:rsidR="0054616E">
              <w:rPr>
                <w:lang w:val="en-US"/>
              </w:rPr>
              <w:t>students, e.g. work experience</w:t>
            </w:r>
            <w:r w:rsidR="000754C6">
              <w:rPr>
                <w:lang w:val="en-US"/>
              </w:rPr>
              <w:t xml:space="preserve">, </w:t>
            </w:r>
            <w:r w:rsidR="00441561">
              <w:rPr>
                <w:lang w:val="en-US"/>
              </w:rPr>
              <w:t>continuing professi</w:t>
            </w:r>
            <w:r w:rsidR="00653DDE">
              <w:rPr>
                <w:lang w:val="en-US"/>
              </w:rPr>
              <w:t>o</w:t>
            </w:r>
            <w:r w:rsidR="00441561">
              <w:rPr>
                <w:lang w:val="en-US"/>
              </w:rPr>
              <w:t xml:space="preserve">nal </w:t>
            </w:r>
            <w:r w:rsidR="000754C6">
              <w:rPr>
                <w:lang w:val="en-US"/>
              </w:rPr>
              <w:t>development</w:t>
            </w:r>
            <w:r w:rsidR="00441561">
              <w:rPr>
                <w:lang w:val="en-US"/>
              </w:rPr>
              <w:t xml:space="preserve"> of staff</w:t>
            </w:r>
            <w:r w:rsidR="000754C6" w:rsidRPr="007061FB">
              <w:rPr>
                <w:lang w:val="en-US"/>
              </w:rPr>
              <w:t xml:space="preserve">, </w:t>
            </w:r>
            <w:r w:rsidR="00441561">
              <w:rPr>
                <w:lang w:val="en-US"/>
              </w:rPr>
              <w:t xml:space="preserve">and </w:t>
            </w:r>
            <w:r w:rsidR="000754C6" w:rsidRPr="007061FB">
              <w:rPr>
                <w:lang w:val="en-US"/>
              </w:rPr>
              <w:t>student Insights</w:t>
            </w:r>
            <w:r w:rsidR="0054616E">
              <w:rPr>
                <w:lang w:val="en-US"/>
              </w:rPr>
              <w:t>?</w:t>
            </w:r>
            <w:r w:rsidR="00FE2D33">
              <w:rPr>
                <w:lang w:val="en-US"/>
              </w:rPr>
              <w:t xml:space="preserve"> </w:t>
            </w:r>
          </w:p>
        </w:tc>
      </w:tr>
      <w:tr w:rsidR="00370AF8" w:rsidRPr="007061FB" w14:paraId="17ABAB66" w14:textId="77777777" w:rsidTr="00D757A5">
        <w:trPr>
          <w:cantSplit/>
          <w:trHeight w:val="3118"/>
        </w:trPr>
        <w:tc>
          <w:tcPr>
            <w:tcW w:w="2263" w:type="dxa"/>
            <w:vAlign w:val="center"/>
          </w:tcPr>
          <w:p w14:paraId="4751D21E" w14:textId="3A6D70A9" w:rsidR="00370AF8" w:rsidRPr="00D757A5" w:rsidRDefault="006F31EB" w:rsidP="00EB56FB">
            <w:pPr>
              <w:spacing w:before="120" w:after="120" w:line="264" w:lineRule="auto"/>
              <w:rPr>
                <w:b/>
                <w:bCs/>
                <w:lang w:val="en-US"/>
              </w:rPr>
            </w:pPr>
            <w:r w:rsidRPr="00D757A5">
              <w:rPr>
                <w:b/>
                <w:bCs/>
                <w:lang w:val="en-US"/>
              </w:rPr>
              <w:t>External context</w:t>
            </w:r>
          </w:p>
        </w:tc>
        <w:tc>
          <w:tcPr>
            <w:tcW w:w="7088" w:type="dxa"/>
            <w:vAlign w:val="center"/>
          </w:tcPr>
          <w:p w14:paraId="426C1E0D" w14:textId="1A09E9DD" w:rsidR="002021F7" w:rsidRPr="002021F7" w:rsidRDefault="002021F7" w:rsidP="00EB56FB">
            <w:pPr>
              <w:spacing w:before="120" w:after="120" w:line="264" w:lineRule="auto"/>
              <w:rPr>
                <w:lang w:val="en-US"/>
              </w:rPr>
            </w:pPr>
            <w:r w:rsidRPr="002021F7">
              <w:rPr>
                <w:lang w:val="en-US"/>
              </w:rPr>
              <w:t>How well does the process:</w:t>
            </w:r>
          </w:p>
          <w:p w14:paraId="38240BC8" w14:textId="03AFFD39" w:rsidR="00A702DF" w:rsidRPr="007061FB" w:rsidRDefault="0048544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313" w:hanging="284"/>
              <w:contextualSpacing w:val="0"/>
              <w:rPr>
                <w:lang w:val="en-US"/>
              </w:rPr>
            </w:pPr>
            <w:r>
              <w:rPr>
                <w:lang w:val="en-US"/>
              </w:rPr>
              <w:t xml:space="preserve">Help employers to see </w:t>
            </w:r>
            <w:r w:rsidR="00A702DF" w:rsidRPr="007061FB">
              <w:rPr>
                <w:lang w:val="en-US"/>
              </w:rPr>
              <w:t xml:space="preserve">the </w:t>
            </w:r>
            <w:r w:rsidR="001D73A2" w:rsidRPr="007061FB">
              <w:rPr>
                <w:lang w:val="en-US"/>
              </w:rPr>
              <w:t xml:space="preserve">benefits of </w:t>
            </w:r>
            <w:r>
              <w:rPr>
                <w:lang w:val="en-US"/>
              </w:rPr>
              <w:t xml:space="preserve">being involved in </w:t>
            </w:r>
            <w:r w:rsidR="001D73A2" w:rsidRPr="007061FB">
              <w:rPr>
                <w:lang w:val="en-US"/>
              </w:rPr>
              <w:t>industry placements</w:t>
            </w:r>
            <w:r w:rsidR="007E631B">
              <w:rPr>
                <w:lang w:val="en-US"/>
              </w:rPr>
              <w:t>?</w:t>
            </w:r>
          </w:p>
          <w:p w14:paraId="1BB0711F" w14:textId="56AD166A" w:rsidR="00562229" w:rsidRPr="007061FB" w:rsidRDefault="007E631B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313" w:hanging="284"/>
              <w:contextualSpacing w:val="0"/>
              <w:rPr>
                <w:lang w:val="en-US"/>
              </w:rPr>
            </w:pPr>
            <w:r>
              <w:rPr>
                <w:lang w:val="en-US"/>
              </w:rPr>
              <w:t xml:space="preserve">Involve other stakeholders </w:t>
            </w:r>
            <w:r w:rsidR="00B213D0">
              <w:rPr>
                <w:lang w:val="en-US"/>
              </w:rPr>
              <w:t xml:space="preserve">such as </w:t>
            </w:r>
            <w:r w:rsidR="00562229" w:rsidRPr="007061FB">
              <w:rPr>
                <w:lang w:val="en-US"/>
              </w:rPr>
              <w:t>sector bodies, local</w:t>
            </w:r>
            <w:r w:rsidR="00777F4F" w:rsidRPr="007061FB">
              <w:rPr>
                <w:lang w:val="en-US"/>
              </w:rPr>
              <w:t xml:space="preserve"> employer networks</w:t>
            </w:r>
            <w:r w:rsidR="00215142" w:rsidRPr="007061FB">
              <w:rPr>
                <w:lang w:val="en-US"/>
              </w:rPr>
              <w:t>, LEPs, Chambers</w:t>
            </w:r>
            <w:r w:rsidR="00B213D0">
              <w:rPr>
                <w:lang w:val="en-US"/>
              </w:rPr>
              <w:t xml:space="preserve"> of Commerce</w:t>
            </w:r>
            <w:r w:rsidR="00215142" w:rsidRPr="007061FB">
              <w:rPr>
                <w:lang w:val="en-US"/>
              </w:rPr>
              <w:t xml:space="preserve">, other providers, </w:t>
            </w:r>
            <w:r w:rsidR="00B213D0">
              <w:rPr>
                <w:lang w:val="en-US"/>
              </w:rPr>
              <w:t xml:space="preserve">and </w:t>
            </w:r>
            <w:r w:rsidR="00215142" w:rsidRPr="007061FB">
              <w:rPr>
                <w:lang w:val="en-US"/>
              </w:rPr>
              <w:t>universities</w:t>
            </w:r>
            <w:r w:rsidR="00B213D0">
              <w:rPr>
                <w:lang w:val="en-US"/>
              </w:rPr>
              <w:t>?</w:t>
            </w:r>
          </w:p>
          <w:p w14:paraId="28F69B2C" w14:textId="162281A6" w:rsidR="00370AF8" w:rsidRPr="007061FB" w:rsidRDefault="00B213D0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313" w:hanging="284"/>
              <w:contextualSpacing w:val="0"/>
              <w:rPr>
                <w:lang w:val="en-US"/>
              </w:rPr>
            </w:pPr>
            <w:r>
              <w:rPr>
                <w:lang w:val="en-US"/>
              </w:rPr>
              <w:t xml:space="preserve">Use </w:t>
            </w:r>
            <w:r w:rsidR="006F31EB">
              <w:rPr>
                <w:lang w:val="en-US"/>
              </w:rPr>
              <w:t xml:space="preserve">accurate, up-to-date information about </w:t>
            </w:r>
            <w:r w:rsidR="00326E2D">
              <w:rPr>
                <w:lang w:val="en-US"/>
              </w:rPr>
              <w:t xml:space="preserve">skills gaps, </w:t>
            </w:r>
            <w:r w:rsidR="00D86EC5">
              <w:rPr>
                <w:lang w:val="en-US"/>
              </w:rPr>
              <w:t>priority industries, regional grow</w:t>
            </w:r>
            <w:r w:rsidR="00653DDE">
              <w:rPr>
                <w:lang w:val="en-US"/>
              </w:rPr>
              <w:t>th</w:t>
            </w:r>
            <w:r w:rsidR="00D86EC5">
              <w:rPr>
                <w:lang w:val="en-US"/>
              </w:rPr>
              <w:t xml:space="preserve"> plans to target </w:t>
            </w:r>
            <w:r w:rsidR="00E46DEF">
              <w:rPr>
                <w:lang w:val="en-US"/>
              </w:rPr>
              <w:t>employers?</w:t>
            </w:r>
          </w:p>
        </w:tc>
      </w:tr>
      <w:tr w:rsidR="00D17977" w:rsidRPr="007061FB" w14:paraId="59891301" w14:textId="77777777" w:rsidTr="00D757A5">
        <w:trPr>
          <w:cantSplit/>
          <w:trHeight w:val="3118"/>
        </w:trPr>
        <w:tc>
          <w:tcPr>
            <w:tcW w:w="2263" w:type="dxa"/>
            <w:vAlign w:val="center"/>
          </w:tcPr>
          <w:p w14:paraId="50FD4609" w14:textId="143E3F1D" w:rsidR="00D17977" w:rsidRPr="00D757A5" w:rsidRDefault="0063692F" w:rsidP="00EB56FB">
            <w:pPr>
              <w:spacing w:before="120" w:after="120" w:line="264" w:lineRule="auto"/>
              <w:rPr>
                <w:b/>
                <w:bCs/>
                <w:lang w:val="en-US"/>
              </w:rPr>
            </w:pPr>
            <w:r w:rsidRPr="00D757A5">
              <w:rPr>
                <w:b/>
                <w:bCs/>
                <w:lang w:val="en-US"/>
              </w:rPr>
              <w:t>P</w:t>
            </w:r>
            <w:r w:rsidR="00D17977" w:rsidRPr="00D757A5">
              <w:rPr>
                <w:b/>
                <w:bCs/>
                <w:lang w:val="en-US"/>
              </w:rPr>
              <w:t>rinciples</w:t>
            </w:r>
          </w:p>
        </w:tc>
        <w:tc>
          <w:tcPr>
            <w:tcW w:w="7088" w:type="dxa"/>
            <w:vAlign w:val="center"/>
          </w:tcPr>
          <w:p w14:paraId="5152444E" w14:textId="0B02F27D" w:rsidR="0063692F" w:rsidRPr="00486DD5" w:rsidRDefault="00486DD5" w:rsidP="00EB56FB">
            <w:pPr>
              <w:spacing w:before="120" w:after="120" w:line="264" w:lineRule="auto"/>
              <w:rPr>
                <w:lang w:val="en-US"/>
              </w:rPr>
            </w:pPr>
            <w:r>
              <w:rPr>
                <w:lang w:val="en-US"/>
              </w:rPr>
              <w:t>How fully d</w:t>
            </w:r>
            <w:r w:rsidRPr="00486DD5">
              <w:rPr>
                <w:lang w:val="en-US"/>
              </w:rPr>
              <w:t>oes the process</w:t>
            </w:r>
            <w:r>
              <w:rPr>
                <w:lang w:val="en-US"/>
              </w:rPr>
              <w:t xml:space="preserve"> </w:t>
            </w:r>
            <w:r w:rsidR="00245F33">
              <w:rPr>
                <w:lang w:val="en-US"/>
              </w:rPr>
              <w:t>meet the following principles?</w:t>
            </w:r>
          </w:p>
          <w:p w14:paraId="2CEBF4C4" w14:textId="3307E7BE" w:rsidR="003066CE" w:rsidRPr="007061FB" w:rsidRDefault="003066CE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313" w:hanging="284"/>
              <w:contextualSpacing w:val="0"/>
              <w:rPr>
                <w:lang w:val="en-US"/>
              </w:rPr>
            </w:pPr>
            <w:r w:rsidRPr="007061FB">
              <w:rPr>
                <w:lang w:val="en-US"/>
              </w:rPr>
              <w:t xml:space="preserve">To </w:t>
            </w:r>
            <w:r w:rsidR="00C800AB" w:rsidRPr="007061FB">
              <w:rPr>
                <w:lang w:val="en-US"/>
              </w:rPr>
              <w:t>develop effective, long term relationships with employers</w:t>
            </w:r>
            <w:r w:rsidR="006D6147" w:rsidRPr="007061FB">
              <w:rPr>
                <w:lang w:val="en-US"/>
              </w:rPr>
              <w:t xml:space="preserve"> to support their skills needs.</w:t>
            </w:r>
            <w:r w:rsidR="00C800AB" w:rsidRPr="007061FB">
              <w:rPr>
                <w:lang w:val="en-US"/>
              </w:rPr>
              <w:t xml:space="preserve"> </w:t>
            </w:r>
          </w:p>
          <w:p w14:paraId="6AEA7D35" w14:textId="3B381406" w:rsidR="007128EF" w:rsidRPr="007061FB" w:rsidRDefault="006D6147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313" w:hanging="284"/>
              <w:contextualSpacing w:val="0"/>
              <w:rPr>
                <w:lang w:val="en-US"/>
              </w:rPr>
            </w:pPr>
            <w:r w:rsidRPr="007061FB">
              <w:rPr>
                <w:lang w:val="en-US"/>
              </w:rPr>
              <w:t xml:space="preserve">To </w:t>
            </w:r>
            <w:r w:rsidR="00CD44EB" w:rsidRPr="007061FB">
              <w:rPr>
                <w:lang w:val="en-US"/>
              </w:rPr>
              <w:t xml:space="preserve">provide professional and effective staff who </w:t>
            </w:r>
            <w:r w:rsidR="00825A63">
              <w:rPr>
                <w:lang w:val="en-US"/>
              </w:rPr>
              <w:t>work with</w:t>
            </w:r>
            <w:r w:rsidR="00CD44EB" w:rsidRPr="007061FB">
              <w:rPr>
                <w:lang w:val="en-US"/>
              </w:rPr>
              <w:t xml:space="preserve"> employers </w:t>
            </w:r>
            <w:r w:rsidR="00891056" w:rsidRPr="007061FB">
              <w:rPr>
                <w:lang w:val="en-US"/>
              </w:rPr>
              <w:t xml:space="preserve">to </w:t>
            </w:r>
            <w:r w:rsidR="004B2B8C">
              <w:rPr>
                <w:lang w:val="en-US"/>
              </w:rPr>
              <w:t>identify the benefits of i</w:t>
            </w:r>
            <w:r w:rsidR="00653DDE">
              <w:rPr>
                <w:lang w:val="en-US"/>
              </w:rPr>
              <w:t>n</w:t>
            </w:r>
            <w:r w:rsidR="004B2B8C">
              <w:rPr>
                <w:lang w:val="en-US"/>
              </w:rPr>
              <w:t>dustry placements</w:t>
            </w:r>
            <w:r w:rsidR="00EF0128">
              <w:rPr>
                <w:lang w:val="en-US"/>
              </w:rPr>
              <w:t xml:space="preserve"> </w:t>
            </w:r>
            <w:r w:rsidR="00B639BE">
              <w:rPr>
                <w:lang w:val="en-US"/>
              </w:rPr>
              <w:t xml:space="preserve">and </w:t>
            </w:r>
            <w:r w:rsidR="00ED21D6">
              <w:rPr>
                <w:lang w:val="en-US"/>
              </w:rPr>
              <w:t>help to</w:t>
            </w:r>
            <w:r w:rsidR="00FF2307">
              <w:rPr>
                <w:lang w:val="en-US"/>
              </w:rPr>
              <w:t xml:space="preserve"> deve</w:t>
            </w:r>
            <w:r w:rsidR="00653DDE">
              <w:rPr>
                <w:lang w:val="en-US"/>
              </w:rPr>
              <w:t>l</w:t>
            </w:r>
            <w:r w:rsidR="00FF2307">
              <w:rPr>
                <w:lang w:val="en-US"/>
              </w:rPr>
              <w:t>op them</w:t>
            </w:r>
            <w:r w:rsidR="003C34E5" w:rsidRPr="007061FB">
              <w:rPr>
                <w:lang w:val="en-US"/>
              </w:rPr>
              <w:t xml:space="preserve">. </w:t>
            </w:r>
          </w:p>
          <w:p w14:paraId="1F74A921" w14:textId="3C34426D" w:rsidR="00D17977" w:rsidRPr="007061FB" w:rsidRDefault="003C34E5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313" w:hanging="284"/>
              <w:contextualSpacing w:val="0"/>
              <w:rPr>
                <w:lang w:val="en-US"/>
              </w:rPr>
            </w:pPr>
            <w:r w:rsidRPr="007061FB">
              <w:rPr>
                <w:lang w:val="en-US"/>
              </w:rPr>
              <w:t xml:space="preserve">To </w:t>
            </w:r>
            <w:r w:rsidR="00370AF8" w:rsidRPr="007061FB">
              <w:rPr>
                <w:lang w:val="en-US"/>
              </w:rPr>
              <w:t>coordinate all communication with key employers</w:t>
            </w:r>
            <w:r w:rsidR="00FF2307">
              <w:rPr>
                <w:lang w:val="en-US"/>
              </w:rPr>
              <w:t xml:space="preserve">, </w:t>
            </w:r>
            <w:r w:rsidR="00370AF8" w:rsidRPr="007061FB">
              <w:rPr>
                <w:lang w:val="en-US"/>
              </w:rPr>
              <w:t>keep</w:t>
            </w:r>
            <w:r w:rsidR="009E6761">
              <w:rPr>
                <w:lang w:val="en-US"/>
              </w:rPr>
              <w:t>ing</w:t>
            </w:r>
            <w:r w:rsidR="00370AF8" w:rsidRPr="007061FB">
              <w:rPr>
                <w:lang w:val="en-US"/>
              </w:rPr>
              <w:t xml:space="preserve"> </w:t>
            </w:r>
            <w:r w:rsidR="00FF2307">
              <w:rPr>
                <w:lang w:val="en-US"/>
              </w:rPr>
              <w:t xml:space="preserve">information </w:t>
            </w:r>
            <w:r w:rsidR="00370AF8" w:rsidRPr="007061FB">
              <w:rPr>
                <w:lang w:val="en-US"/>
              </w:rPr>
              <w:t>up</w:t>
            </w:r>
            <w:r w:rsidR="009E6761">
              <w:rPr>
                <w:lang w:val="en-US"/>
              </w:rPr>
              <w:t xml:space="preserve"> </w:t>
            </w:r>
            <w:r w:rsidR="00370AF8" w:rsidRPr="007061FB">
              <w:rPr>
                <w:lang w:val="en-US"/>
              </w:rPr>
              <w:t xml:space="preserve">to date </w:t>
            </w:r>
            <w:r w:rsidR="009E6761">
              <w:rPr>
                <w:lang w:val="en-US"/>
              </w:rPr>
              <w:t>and secure.</w:t>
            </w:r>
          </w:p>
        </w:tc>
      </w:tr>
      <w:tr w:rsidR="00D17977" w:rsidRPr="007061FB" w14:paraId="52181F1D" w14:textId="77777777" w:rsidTr="00D757A5">
        <w:trPr>
          <w:cantSplit/>
          <w:trHeight w:val="3118"/>
        </w:trPr>
        <w:tc>
          <w:tcPr>
            <w:tcW w:w="2263" w:type="dxa"/>
            <w:vAlign w:val="center"/>
          </w:tcPr>
          <w:p w14:paraId="63425AEC" w14:textId="77777777" w:rsidR="00D17977" w:rsidRDefault="009E6761" w:rsidP="00EB56FB">
            <w:pPr>
              <w:spacing w:before="120" w:after="120" w:line="264" w:lineRule="auto"/>
              <w:rPr>
                <w:b/>
                <w:bCs/>
                <w:lang w:val="en-US"/>
              </w:rPr>
            </w:pPr>
            <w:r w:rsidRPr="00D757A5">
              <w:rPr>
                <w:b/>
                <w:bCs/>
                <w:lang w:val="en-US"/>
              </w:rPr>
              <w:t>O</w:t>
            </w:r>
            <w:r w:rsidR="000A3E7F" w:rsidRPr="00D757A5">
              <w:rPr>
                <w:b/>
                <w:bCs/>
                <w:lang w:val="en-US"/>
              </w:rPr>
              <w:t>bjectives</w:t>
            </w:r>
            <w:r w:rsidR="001A3014" w:rsidRPr="00D757A5">
              <w:rPr>
                <w:b/>
                <w:bCs/>
                <w:lang w:val="en-US"/>
              </w:rPr>
              <w:t xml:space="preserve"> </w:t>
            </w:r>
          </w:p>
          <w:p w14:paraId="38B9D747" w14:textId="77777777" w:rsidR="00A52D01" w:rsidRPr="00A52D01" w:rsidRDefault="00A52D01" w:rsidP="00EB56FB">
            <w:pPr>
              <w:spacing w:before="120" w:after="120" w:line="264" w:lineRule="auto"/>
              <w:rPr>
                <w:lang w:val="en-US"/>
              </w:rPr>
            </w:pPr>
          </w:p>
          <w:p w14:paraId="1481A04E" w14:textId="77777777" w:rsidR="00A52D01" w:rsidRPr="00A52D01" w:rsidRDefault="00A52D01" w:rsidP="00EB56FB">
            <w:pPr>
              <w:spacing w:before="120" w:after="120" w:line="264" w:lineRule="auto"/>
              <w:rPr>
                <w:lang w:val="en-US"/>
              </w:rPr>
            </w:pPr>
          </w:p>
          <w:p w14:paraId="3F2A8E07" w14:textId="77777777" w:rsidR="00A52D01" w:rsidRDefault="00A52D01" w:rsidP="00EB56FB">
            <w:pPr>
              <w:spacing w:before="120" w:after="120" w:line="264" w:lineRule="auto"/>
              <w:rPr>
                <w:b/>
                <w:bCs/>
                <w:lang w:val="en-US"/>
              </w:rPr>
            </w:pPr>
          </w:p>
          <w:p w14:paraId="73945865" w14:textId="77777777" w:rsidR="00A52D01" w:rsidRPr="00A52D01" w:rsidRDefault="00A52D01" w:rsidP="00EB56FB">
            <w:pPr>
              <w:spacing w:before="120" w:after="120" w:line="264" w:lineRule="auto"/>
              <w:rPr>
                <w:lang w:val="en-US"/>
              </w:rPr>
            </w:pPr>
          </w:p>
          <w:p w14:paraId="09724828" w14:textId="77777777" w:rsidR="00A52D01" w:rsidRDefault="00A52D01" w:rsidP="00EB56FB">
            <w:pPr>
              <w:spacing w:before="120" w:after="120" w:line="264" w:lineRule="auto"/>
              <w:rPr>
                <w:b/>
                <w:bCs/>
                <w:lang w:val="en-US"/>
              </w:rPr>
            </w:pPr>
          </w:p>
          <w:p w14:paraId="7AAAFA28" w14:textId="1D0FFD39" w:rsidR="00A52D01" w:rsidRPr="00A52D01" w:rsidRDefault="00A52D01" w:rsidP="00EB56FB">
            <w:pPr>
              <w:spacing w:before="120" w:after="120" w:line="264" w:lineRule="auto"/>
              <w:rPr>
                <w:lang w:val="en-US"/>
              </w:rPr>
            </w:pPr>
          </w:p>
        </w:tc>
        <w:tc>
          <w:tcPr>
            <w:tcW w:w="7088" w:type="dxa"/>
            <w:vAlign w:val="center"/>
          </w:tcPr>
          <w:p w14:paraId="0EA48283" w14:textId="3C98C534" w:rsidR="006A560D" w:rsidRPr="007061FB" w:rsidRDefault="009E6761" w:rsidP="00EB56FB">
            <w:pPr>
              <w:spacing w:before="120" w:after="120" w:line="264" w:lineRule="auto"/>
              <w:rPr>
                <w:lang w:val="en-US"/>
              </w:rPr>
            </w:pPr>
            <w:r>
              <w:rPr>
                <w:lang w:val="en-US"/>
              </w:rPr>
              <w:t>Does the process</w:t>
            </w:r>
            <w:r w:rsidR="00586E96">
              <w:rPr>
                <w:lang w:val="en-US"/>
              </w:rPr>
              <w:t xml:space="preserve"> meet the following objectives?</w:t>
            </w:r>
          </w:p>
          <w:p w14:paraId="3522BEBE" w14:textId="593EE5CC" w:rsidR="006A560D" w:rsidRPr="000D1692" w:rsidRDefault="00F0126C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313" w:hanging="284"/>
              <w:contextualSpacing w:val="0"/>
              <w:rPr>
                <w:lang w:val="en-US"/>
              </w:rPr>
            </w:pPr>
            <w:r w:rsidRPr="000D1692">
              <w:rPr>
                <w:lang w:val="en-US"/>
              </w:rPr>
              <w:t>Increase employer</w:t>
            </w:r>
            <w:r w:rsidR="000D1692">
              <w:rPr>
                <w:lang w:val="en-US"/>
              </w:rPr>
              <w:t>s</w:t>
            </w:r>
            <w:r w:rsidR="00986097">
              <w:rPr>
                <w:lang w:val="en-US"/>
              </w:rPr>
              <w:t>’</w:t>
            </w:r>
            <w:r w:rsidRPr="000D1692">
              <w:rPr>
                <w:lang w:val="en-US"/>
              </w:rPr>
              <w:t xml:space="preserve"> awareness of </w:t>
            </w:r>
            <w:r w:rsidR="00986097">
              <w:rPr>
                <w:lang w:val="en-US"/>
              </w:rPr>
              <w:t>how they can support students through industry placements</w:t>
            </w:r>
            <w:r w:rsidR="00586E96">
              <w:rPr>
                <w:lang w:val="en-US"/>
              </w:rPr>
              <w:t>.</w:t>
            </w:r>
          </w:p>
          <w:p w14:paraId="106DBAEA" w14:textId="135A99BB" w:rsidR="0042400E" w:rsidRPr="000D1692" w:rsidRDefault="008D668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313" w:hanging="284"/>
              <w:contextualSpacing w:val="0"/>
              <w:rPr>
                <w:lang w:val="en-US"/>
              </w:rPr>
            </w:pPr>
            <w:r w:rsidRPr="000D1692">
              <w:rPr>
                <w:lang w:val="en-US"/>
              </w:rPr>
              <w:t xml:space="preserve">Generate </w:t>
            </w:r>
            <w:r w:rsidR="00986097">
              <w:rPr>
                <w:lang w:val="en-US"/>
              </w:rPr>
              <w:t xml:space="preserve">enough </w:t>
            </w:r>
            <w:r w:rsidR="00B1003C" w:rsidRPr="000D1692">
              <w:rPr>
                <w:lang w:val="en-US"/>
              </w:rPr>
              <w:t xml:space="preserve">employers to offer </w:t>
            </w:r>
            <w:r w:rsidR="006D1656" w:rsidRPr="000D1692">
              <w:rPr>
                <w:lang w:val="en-US"/>
              </w:rPr>
              <w:t>high</w:t>
            </w:r>
            <w:r w:rsidR="00B7146E">
              <w:rPr>
                <w:lang w:val="en-US"/>
              </w:rPr>
              <w:t>-</w:t>
            </w:r>
            <w:r w:rsidR="006D1656" w:rsidRPr="000D1692">
              <w:rPr>
                <w:lang w:val="en-US"/>
              </w:rPr>
              <w:t>quality</w:t>
            </w:r>
            <w:r w:rsidR="00B1003C" w:rsidRPr="000D1692">
              <w:rPr>
                <w:lang w:val="en-US"/>
              </w:rPr>
              <w:t xml:space="preserve"> </w:t>
            </w:r>
            <w:r w:rsidRPr="000D1692">
              <w:rPr>
                <w:lang w:val="en-US"/>
              </w:rPr>
              <w:t>industry placements</w:t>
            </w:r>
            <w:r w:rsidR="00B7146E">
              <w:rPr>
                <w:lang w:val="en-US"/>
              </w:rPr>
              <w:t xml:space="preserve"> to all students who need one</w:t>
            </w:r>
            <w:r w:rsidR="00586E96">
              <w:rPr>
                <w:lang w:val="en-US"/>
              </w:rPr>
              <w:t>.</w:t>
            </w:r>
          </w:p>
          <w:p w14:paraId="0C4BC6D9" w14:textId="42E4A7C1" w:rsidR="006A560D" w:rsidRPr="003202C3" w:rsidRDefault="00B7146E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313" w:hanging="284"/>
              <w:contextualSpacing w:val="0"/>
              <w:rPr>
                <w:lang w:val="en-US"/>
              </w:rPr>
            </w:pPr>
            <w:r>
              <w:rPr>
                <w:lang w:val="en-US"/>
              </w:rPr>
              <w:t xml:space="preserve">Give employers confidence in your organisation’s professional, well-managed approach, e.g. </w:t>
            </w:r>
            <w:r w:rsidR="008C0209">
              <w:rPr>
                <w:lang w:val="en-US"/>
              </w:rPr>
              <w:t>by</w:t>
            </w:r>
            <w:r w:rsidR="00405C90" w:rsidRPr="000D1692">
              <w:rPr>
                <w:lang w:val="en-US"/>
              </w:rPr>
              <w:t xml:space="preserve"> </w:t>
            </w:r>
            <w:r w:rsidR="006D1656" w:rsidRPr="000D1692">
              <w:rPr>
                <w:lang w:val="en-US"/>
              </w:rPr>
              <w:t xml:space="preserve">recording and tracking </w:t>
            </w:r>
            <w:r w:rsidR="00EC7E33" w:rsidRPr="000D1692">
              <w:rPr>
                <w:lang w:val="en-US"/>
              </w:rPr>
              <w:t xml:space="preserve">employer interactions </w:t>
            </w:r>
            <w:r w:rsidR="008C0209">
              <w:rPr>
                <w:lang w:val="en-US"/>
              </w:rPr>
              <w:t>accurately</w:t>
            </w:r>
            <w:r w:rsidR="00586E96">
              <w:rPr>
                <w:lang w:val="en-US"/>
              </w:rPr>
              <w:t>.</w:t>
            </w:r>
          </w:p>
        </w:tc>
      </w:tr>
      <w:tr w:rsidR="008C0209" w:rsidRPr="007061FB" w14:paraId="73BAF1D0" w14:textId="77777777" w:rsidTr="00D757A5">
        <w:trPr>
          <w:cantSplit/>
          <w:trHeight w:val="3118"/>
        </w:trPr>
        <w:tc>
          <w:tcPr>
            <w:tcW w:w="2263" w:type="dxa"/>
            <w:vAlign w:val="center"/>
          </w:tcPr>
          <w:p w14:paraId="4385134B" w14:textId="7B71BE89" w:rsidR="008C0209" w:rsidRPr="00D757A5" w:rsidRDefault="003202C3" w:rsidP="00EB56FB">
            <w:pPr>
              <w:spacing w:before="120" w:after="120" w:line="264" w:lineRule="auto"/>
              <w:rPr>
                <w:b/>
                <w:bCs/>
                <w:lang w:val="en-US"/>
              </w:rPr>
            </w:pPr>
            <w:r w:rsidRPr="00D757A5">
              <w:rPr>
                <w:b/>
                <w:bCs/>
                <w:lang w:val="en-US"/>
              </w:rPr>
              <w:t>Activities</w:t>
            </w:r>
          </w:p>
        </w:tc>
        <w:tc>
          <w:tcPr>
            <w:tcW w:w="7088" w:type="dxa"/>
            <w:vAlign w:val="center"/>
          </w:tcPr>
          <w:p w14:paraId="2E3BEC6F" w14:textId="41CAE782" w:rsidR="003202C3" w:rsidRPr="00261EA1" w:rsidRDefault="00261EA1" w:rsidP="00EB56FB">
            <w:pPr>
              <w:spacing w:before="120" w:after="120" w:line="264" w:lineRule="auto"/>
              <w:rPr>
                <w:lang w:val="en-US"/>
              </w:rPr>
            </w:pPr>
            <w:r w:rsidRPr="00261EA1">
              <w:rPr>
                <w:lang w:val="en-US"/>
              </w:rPr>
              <w:t>Does the process include the following activi</w:t>
            </w:r>
            <w:r>
              <w:rPr>
                <w:lang w:val="en-US"/>
              </w:rPr>
              <w:t>t</w:t>
            </w:r>
            <w:r w:rsidRPr="00261EA1">
              <w:rPr>
                <w:lang w:val="en-US"/>
              </w:rPr>
              <w:t>ies?</w:t>
            </w:r>
          </w:p>
          <w:p w14:paraId="4BEA20F0" w14:textId="29DDF142" w:rsidR="003202C3" w:rsidRPr="007061FB" w:rsidRDefault="00261EA1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313" w:hanging="284"/>
              <w:contextualSpacing w:val="0"/>
              <w:rPr>
                <w:lang w:val="en-US"/>
              </w:rPr>
            </w:pPr>
            <w:r>
              <w:rPr>
                <w:lang w:val="en-US"/>
              </w:rPr>
              <w:t>Use f</w:t>
            </w:r>
            <w:r w:rsidR="003202C3" w:rsidRPr="007061FB">
              <w:rPr>
                <w:lang w:val="en-US"/>
              </w:rPr>
              <w:t>orums</w:t>
            </w:r>
            <w:r w:rsidR="00254EFC">
              <w:rPr>
                <w:lang w:val="en-US"/>
              </w:rPr>
              <w:t xml:space="preserve"> </w:t>
            </w:r>
            <w:r w:rsidR="003202C3" w:rsidRPr="007061FB">
              <w:rPr>
                <w:lang w:val="en-US"/>
              </w:rPr>
              <w:t xml:space="preserve">and </w:t>
            </w:r>
            <w:r w:rsidR="00254EFC">
              <w:rPr>
                <w:lang w:val="en-US"/>
              </w:rPr>
              <w:t xml:space="preserve">other </w:t>
            </w:r>
            <w:r w:rsidR="003202C3" w:rsidRPr="007061FB">
              <w:rPr>
                <w:lang w:val="en-US"/>
              </w:rPr>
              <w:t>events to gain employer</w:t>
            </w:r>
            <w:r w:rsidR="000754C6">
              <w:rPr>
                <w:lang w:val="en-US"/>
              </w:rPr>
              <w:t>s’</w:t>
            </w:r>
            <w:r w:rsidR="003202C3" w:rsidRPr="007061FB">
              <w:rPr>
                <w:lang w:val="en-US"/>
              </w:rPr>
              <w:t xml:space="preserve"> input </w:t>
            </w:r>
            <w:r w:rsidR="00441561">
              <w:rPr>
                <w:lang w:val="en-US"/>
              </w:rPr>
              <w:t>in</w:t>
            </w:r>
            <w:r w:rsidR="003202C3" w:rsidRPr="007061FB">
              <w:rPr>
                <w:lang w:val="en-US"/>
              </w:rPr>
              <w:t xml:space="preserve">to </w:t>
            </w:r>
            <w:r w:rsidR="00441561">
              <w:rPr>
                <w:lang w:val="en-US"/>
              </w:rPr>
              <w:t xml:space="preserve">how the </w:t>
            </w:r>
            <w:r w:rsidR="003202C3" w:rsidRPr="007061FB">
              <w:rPr>
                <w:lang w:val="en-US"/>
              </w:rPr>
              <w:t>curriculum</w:t>
            </w:r>
            <w:r w:rsidR="00441561">
              <w:rPr>
                <w:lang w:val="en-US"/>
              </w:rPr>
              <w:t xml:space="preserve"> </w:t>
            </w:r>
            <w:r w:rsidR="003202C3" w:rsidRPr="007061FB">
              <w:rPr>
                <w:lang w:val="en-US"/>
              </w:rPr>
              <w:t>and industry placements</w:t>
            </w:r>
            <w:r w:rsidR="00441561">
              <w:rPr>
                <w:lang w:val="en-US"/>
              </w:rPr>
              <w:t xml:space="preserve"> could</w:t>
            </w:r>
            <w:r w:rsidR="00254EFC">
              <w:rPr>
                <w:lang w:val="en-US"/>
              </w:rPr>
              <w:t xml:space="preserve"> support their business</w:t>
            </w:r>
            <w:r w:rsidR="003202C3" w:rsidRPr="007061FB">
              <w:rPr>
                <w:lang w:val="en-US"/>
              </w:rPr>
              <w:t xml:space="preserve">. </w:t>
            </w:r>
          </w:p>
          <w:p w14:paraId="6CA476D8" w14:textId="3410D10E" w:rsidR="003202C3" w:rsidRPr="00261EA1" w:rsidRDefault="003D5E94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313" w:hanging="284"/>
              <w:contextualSpacing w:val="0"/>
              <w:rPr>
                <w:lang w:val="en-US"/>
              </w:rPr>
            </w:pPr>
            <w:r>
              <w:rPr>
                <w:lang w:val="en-US"/>
              </w:rPr>
              <w:t xml:space="preserve">Create clear </w:t>
            </w:r>
            <w:r w:rsidR="003202C3" w:rsidRPr="00261EA1">
              <w:rPr>
                <w:lang w:val="en-US"/>
              </w:rPr>
              <w:t xml:space="preserve">lines of communication between </w:t>
            </w:r>
            <w:r>
              <w:rPr>
                <w:lang w:val="en-US"/>
              </w:rPr>
              <w:t xml:space="preserve">everyone involved, </w:t>
            </w:r>
            <w:r w:rsidR="001357AB">
              <w:rPr>
                <w:lang w:val="en-US"/>
              </w:rPr>
              <w:t>to avoid duplication and confusion for employers</w:t>
            </w:r>
            <w:r w:rsidR="003202C3" w:rsidRPr="00261EA1">
              <w:rPr>
                <w:lang w:val="en-US"/>
              </w:rPr>
              <w:t>.</w:t>
            </w:r>
          </w:p>
          <w:p w14:paraId="7C7026B7" w14:textId="1DDA15A7" w:rsidR="003202C3" w:rsidRPr="00261EA1" w:rsidRDefault="001357AB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313" w:hanging="284"/>
              <w:contextualSpacing w:val="0"/>
              <w:rPr>
                <w:lang w:val="en-US"/>
              </w:rPr>
            </w:pPr>
            <w:r>
              <w:rPr>
                <w:lang w:val="en-US"/>
              </w:rPr>
              <w:t>Use a single point of contact</w:t>
            </w:r>
            <w:r w:rsidR="007E370F">
              <w:rPr>
                <w:lang w:val="en-US"/>
              </w:rPr>
              <w:t xml:space="preserve"> for enquiries and interactions about</w:t>
            </w:r>
            <w:r w:rsidR="003202C3" w:rsidRPr="00261EA1">
              <w:rPr>
                <w:lang w:val="en-US"/>
              </w:rPr>
              <w:t xml:space="preserve"> industry placement</w:t>
            </w:r>
            <w:r w:rsidR="007E370F">
              <w:rPr>
                <w:lang w:val="en-US"/>
              </w:rPr>
              <w:t>s</w:t>
            </w:r>
            <w:r w:rsidR="003202C3" w:rsidRPr="00261EA1">
              <w:rPr>
                <w:lang w:val="en-US"/>
              </w:rPr>
              <w:t>.</w:t>
            </w:r>
          </w:p>
          <w:p w14:paraId="556A752C" w14:textId="560F2BED" w:rsidR="003202C3" w:rsidRPr="00261EA1" w:rsidRDefault="003202C3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313" w:hanging="284"/>
              <w:contextualSpacing w:val="0"/>
              <w:rPr>
                <w:lang w:val="en-US"/>
              </w:rPr>
            </w:pPr>
            <w:r w:rsidRPr="00261EA1">
              <w:rPr>
                <w:lang w:val="en-US"/>
              </w:rPr>
              <w:t xml:space="preserve">Define and document </w:t>
            </w:r>
            <w:r w:rsidR="00EF7811">
              <w:rPr>
                <w:lang w:val="en-US"/>
              </w:rPr>
              <w:t>your organisation</w:t>
            </w:r>
            <w:r w:rsidR="00D151D5">
              <w:rPr>
                <w:lang w:val="en-US"/>
              </w:rPr>
              <w:t xml:space="preserve">’s </w:t>
            </w:r>
            <w:r w:rsidR="00FC401F">
              <w:rPr>
                <w:lang w:val="en-US"/>
              </w:rPr>
              <w:t xml:space="preserve">commitment </w:t>
            </w:r>
            <w:r w:rsidR="00D151D5">
              <w:rPr>
                <w:lang w:val="en-US"/>
              </w:rPr>
              <w:t xml:space="preserve">to </w:t>
            </w:r>
            <w:r w:rsidRPr="00261EA1">
              <w:rPr>
                <w:lang w:val="en-US"/>
              </w:rPr>
              <w:t xml:space="preserve">quality of service that when engaging employers </w:t>
            </w:r>
            <w:r w:rsidR="00D151D5">
              <w:rPr>
                <w:lang w:val="en-US"/>
              </w:rPr>
              <w:t xml:space="preserve">with industry placements </w:t>
            </w:r>
            <w:r w:rsidR="00C94D4C">
              <w:rPr>
                <w:lang w:val="en-US"/>
              </w:rPr>
              <w:t xml:space="preserve">[Template 2 – </w:t>
            </w:r>
            <w:r w:rsidRPr="00261EA1">
              <w:rPr>
                <w:lang w:val="en-US"/>
              </w:rPr>
              <w:t>Employer</w:t>
            </w:r>
            <w:r w:rsidR="00C94D4C">
              <w:rPr>
                <w:lang w:val="en-US"/>
              </w:rPr>
              <w:t xml:space="preserve"> </w:t>
            </w:r>
            <w:r w:rsidRPr="00261EA1">
              <w:rPr>
                <w:lang w:val="en-US"/>
              </w:rPr>
              <w:t>Charter</w:t>
            </w:r>
            <w:r w:rsidR="00C94D4C">
              <w:rPr>
                <w:lang w:val="en-US"/>
              </w:rPr>
              <w:t>]</w:t>
            </w:r>
            <w:r w:rsidRPr="00261EA1">
              <w:rPr>
                <w:lang w:val="en-US"/>
              </w:rPr>
              <w:t>.</w:t>
            </w:r>
          </w:p>
          <w:p w14:paraId="6341F0AC" w14:textId="49EDD5C8" w:rsidR="008C0209" w:rsidRDefault="00FC401F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313" w:hanging="284"/>
              <w:contextualSpacing w:val="0"/>
              <w:rPr>
                <w:lang w:val="en-US"/>
              </w:rPr>
            </w:pPr>
            <w:r>
              <w:rPr>
                <w:lang w:val="en-US"/>
              </w:rPr>
              <w:t>Ide</w:t>
            </w:r>
            <w:r w:rsidR="00653DDE">
              <w:rPr>
                <w:lang w:val="en-US"/>
              </w:rPr>
              <w:t>n</w:t>
            </w:r>
            <w:r>
              <w:rPr>
                <w:lang w:val="en-US"/>
              </w:rPr>
              <w:t>tify</w:t>
            </w:r>
            <w:r w:rsidR="003202C3" w:rsidRPr="007061FB">
              <w:rPr>
                <w:lang w:val="en-US"/>
              </w:rPr>
              <w:t xml:space="preserve"> targets to be achieved by whom, by when and how success/ impact will be measured</w:t>
            </w:r>
            <w:r>
              <w:rPr>
                <w:lang w:val="en-US"/>
              </w:rPr>
              <w:t>.</w:t>
            </w:r>
          </w:p>
        </w:tc>
      </w:tr>
      <w:tr w:rsidR="00D17977" w:rsidRPr="007061FB" w14:paraId="59129FAE" w14:textId="77777777" w:rsidTr="00D757A5">
        <w:trPr>
          <w:cantSplit/>
          <w:trHeight w:val="3118"/>
        </w:trPr>
        <w:tc>
          <w:tcPr>
            <w:tcW w:w="2263" w:type="dxa"/>
            <w:vAlign w:val="center"/>
          </w:tcPr>
          <w:p w14:paraId="026E82CA" w14:textId="0BCEF258" w:rsidR="00D17977" w:rsidRPr="00D757A5" w:rsidRDefault="00871136" w:rsidP="00EB56FB">
            <w:pPr>
              <w:spacing w:before="120" w:after="120" w:line="264" w:lineRule="auto"/>
              <w:rPr>
                <w:b/>
                <w:bCs/>
                <w:lang w:val="en-US"/>
              </w:rPr>
            </w:pPr>
            <w:r w:rsidRPr="00D757A5">
              <w:rPr>
                <w:b/>
                <w:bCs/>
                <w:lang w:val="en-US"/>
              </w:rPr>
              <w:t>Impact</w:t>
            </w:r>
          </w:p>
        </w:tc>
        <w:tc>
          <w:tcPr>
            <w:tcW w:w="7088" w:type="dxa"/>
            <w:vAlign w:val="center"/>
          </w:tcPr>
          <w:p w14:paraId="2F4F8406" w14:textId="5A65037C" w:rsidR="00294FDF" w:rsidRDefault="00871136" w:rsidP="00EB56FB">
            <w:pPr>
              <w:spacing w:before="120" w:after="120" w:line="264" w:lineRule="auto"/>
              <w:rPr>
                <w:lang w:val="en-US"/>
              </w:rPr>
            </w:pPr>
            <w:r>
              <w:rPr>
                <w:lang w:val="en-US"/>
              </w:rPr>
              <w:t xml:space="preserve">Does the process </w:t>
            </w:r>
            <w:r w:rsidR="00294FDF">
              <w:rPr>
                <w:lang w:val="en-US"/>
              </w:rPr>
              <w:t xml:space="preserve">include the following </w:t>
            </w:r>
            <w:r w:rsidR="007A6C86">
              <w:rPr>
                <w:lang w:val="en-US"/>
              </w:rPr>
              <w:t xml:space="preserve">impact </w:t>
            </w:r>
            <w:r w:rsidR="00EC057C">
              <w:rPr>
                <w:lang w:val="en-US"/>
              </w:rPr>
              <w:t xml:space="preserve">monitoring and review </w:t>
            </w:r>
            <w:r w:rsidR="007A6C86">
              <w:rPr>
                <w:lang w:val="en-US"/>
              </w:rPr>
              <w:t>measures</w:t>
            </w:r>
            <w:r w:rsidR="008407D6">
              <w:rPr>
                <w:lang w:val="en-US"/>
              </w:rPr>
              <w:t>?</w:t>
            </w:r>
            <w:r w:rsidR="00294FDF">
              <w:rPr>
                <w:lang w:val="en-US"/>
              </w:rPr>
              <w:t xml:space="preserve"> </w:t>
            </w:r>
          </w:p>
          <w:p w14:paraId="1411DF68" w14:textId="2C468E9A" w:rsidR="00D17977" w:rsidRPr="007061FB" w:rsidRDefault="00EC057C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313" w:hanging="284"/>
              <w:contextualSpacing w:val="0"/>
              <w:rPr>
                <w:lang w:val="en-US"/>
              </w:rPr>
            </w:pPr>
            <w:r>
              <w:rPr>
                <w:lang w:val="en-US"/>
              </w:rPr>
              <w:t>P</w:t>
            </w:r>
            <w:r w:rsidR="007A6C86">
              <w:rPr>
                <w:lang w:val="en-US"/>
              </w:rPr>
              <w:t>erformance against the number and type of indu</w:t>
            </w:r>
            <w:r>
              <w:rPr>
                <w:lang w:val="en-US"/>
              </w:rPr>
              <w:t>stry placements required</w:t>
            </w:r>
            <w:r w:rsidR="005D3884" w:rsidRPr="007061FB">
              <w:rPr>
                <w:lang w:val="en-US"/>
              </w:rPr>
              <w:t>.</w:t>
            </w:r>
          </w:p>
          <w:p w14:paraId="381D55E5" w14:textId="64D9BE26" w:rsidR="0041129F" w:rsidRPr="007061FB" w:rsidRDefault="006C4606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313" w:hanging="284"/>
              <w:contextualSpacing w:val="0"/>
              <w:rPr>
                <w:lang w:val="en-US"/>
              </w:rPr>
            </w:pPr>
            <w:r>
              <w:rPr>
                <w:lang w:val="en-US"/>
              </w:rPr>
              <w:t>Feedback from employers about</w:t>
            </w:r>
            <w:r w:rsidR="00701E1B">
              <w:rPr>
                <w:lang w:val="en-US"/>
              </w:rPr>
              <w:t xml:space="preserve"> the process </w:t>
            </w:r>
            <w:r>
              <w:rPr>
                <w:lang w:val="en-US"/>
              </w:rPr>
              <w:t>all stages of developing and running i</w:t>
            </w:r>
            <w:r w:rsidR="00653DDE">
              <w:rPr>
                <w:lang w:val="en-US"/>
              </w:rPr>
              <w:t>n</w:t>
            </w:r>
            <w:r>
              <w:rPr>
                <w:lang w:val="en-US"/>
              </w:rPr>
              <w:t>dustry placements</w:t>
            </w:r>
            <w:r w:rsidR="00CA24DA" w:rsidRPr="007061FB">
              <w:rPr>
                <w:lang w:val="en-US"/>
              </w:rPr>
              <w:t>.</w:t>
            </w:r>
          </w:p>
          <w:p w14:paraId="649C3E65" w14:textId="546F56B2" w:rsidR="0041129F" w:rsidRPr="007061FB" w:rsidRDefault="00701E1B" w:rsidP="00EB56FB">
            <w:pPr>
              <w:pStyle w:val="ListParagraph"/>
              <w:numPr>
                <w:ilvl w:val="0"/>
                <w:numId w:val="22"/>
              </w:numPr>
              <w:spacing w:before="120" w:after="120" w:line="264" w:lineRule="auto"/>
              <w:ind w:left="313" w:hanging="284"/>
              <w:contextualSpacing w:val="0"/>
              <w:rPr>
                <w:lang w:val="en-US"/>
              </w:rPr>
            </w:pPr>
            <w:r>
              <w:rPr>
                <w:lang w:val="en-US"/>
              </w:rPr>
              <w:t>Contribution to employers’ business</w:t>
            </w:r>
            <w:r w:rsidR="00CA24DA" w:rsidRPr="007061FB">
              <w:rPr>
                <w:lang w:val="en-US"/>
              </w:rPr>
              <w:t>.</w:t>
            </w:r>
            <w:r w:rsidR="008453E0" w:rsidRPr="007061FB">
              <w:rPr>
                <w:lang w:val="en-US"/>
              </w:rPr>
              <w:t xml:space="preserve"> </w:t>
            </w:r>
          </w:p>
        </w:tc>
      </w:tr>
    </w:tbl>
    <w:p w14:paraId="7021CAEC" w14:textId="77777777" w:rsidR="005D48C0" w:rsidRPr="007061FB" w:rsidRDefault="005D48C0" w:rsidP="00EB56FB">
      <w:pPr>
        <w:pStyle w:val="Heading2"/>
        <w:rPr>
          <w:lang w:val="en-US"/>
        </w:rPr>
      </w:pPr>
    </w:p>
    <w:p w14:paraId="5A2943BB" w14:textId="77777777" w:rsidR="005D48C0" w:rsidRPr="007061FB" w:rsidRDefault="005D48C0" w:rsidP="00EB56FB">
      <w:pPr>
        <w:pStyle w:val="Heading2"/>
        <w:rPr>
          <w:lang w:val="en-US"/>
        </w:rPr>
      </w:pPr>
    </w:p>
    <w:p w14:paraId="24361B54" w14:textId="77777777" w:rsidR="005D48C0" w:rsidRPr="007061FB" w:rsidRDefault="005D48C0" w:rsidP="00EB56FB">
      <w:pPr>
        <w:pStyle w:val="Heading2"/>
        <w:rPr>
          <w:lang w:val="en-US"/>
        </w:rPr>
      </w:pPr>
    </w:p>
    <w:p w14:paraId="3C93B810" w14:textId="77777777" w:rsidR="005D48C0" w:rsidRPr="007061FB" w:rsidRDefault="005D48C0" w:rsidP="00EB56FB">
      <w:pPr>
        <w:pStyle w:val="Heading2"/>
        <w:rPr>
          <w:lang w:val="en-US"/>
        </w:rPr>
      </w:pPr>
    </w:p>
    <w:p w14:paraId="18F73DB0" w14:textId="77777777" w:rsidR="005D48C0" w:rsidRPr="007061FB" w:rsidRDefault="005D48C0" w:rsidP="00EB56FB">
      <w:pPr>
        <w:pStyle w:val="Heading2"/>
        <w:rPr>
          <w:lang w:val="en-US"/>
        </w:rPr>
      </w:pPr>
    </w:p>
    <w:p w14:paraId="6DA119A3" w14:textId="77777777" w:rsidR="005D48C0" w:rsidRPr="007061FB" w:rsidRDefault="005D48C0" w:rsidP="00EB56FB">
      <w:pPr>
        <w:pStyle w:val="Heading2"/>
        <w:rPr>
          <w:lang w:val="en-US"/>
        </w:rPr>
      </w:pPr>
    </w:p>
    <w:p w14:paraId="2FB2962C" w14:textId="77777777" w:rsidR="005D48C0" w:rsidRPr="007061FB" w:rsidRDefault="005D48C0" w:rsidP="00EB56FB">
      <w:pPr>
        <w:pStyle w:val="Heading2"/>
        <w:rPr>
          <w:lang w:val="en-US"/>
        </w:rPr>
      </w:pPr>
    </w:p>
    <w:p w14:paraId="06DC0727" w14:textId="6E7DAF0A" w:rsidR="00A46C2F" w:rsidRDefault="00A46C2F" w:rsidP="00EB56FB">
      <w:pPr>
        <w:spacing w:before="120" w:after="120" w:line="264" w:lineRule="auto"/>
        <w:rPr>
          <w:b/>
          <w:bCs/>
          <w:i/>
          <w:iCs/>
          <w:caps/>
          <w:sz w:val="26"/>
          <w:szCs w:val="32"/>
          <w:lang w:val="en-US"/>
        </w:rPr>
      </w:pPr>
      <w:r>
        <w:rPr>
          <w:lang w:val="en-US"/>
        </w:rPr>
        <w:br w:type="page"/>
      </w:r>
    </w:p>
    <w:p w14:paraId="508F605C" w14:textId="718D5AE8" w:rsidR="00A46C2F" w:rsidRPr="00150CE4" w:rsidRDefault="008E4F18" w:rsidP="00EB56FB">
      <w:pPr>
        <w:pStyle w:val="Heading4"/>
        <w:spacing w:before="120" w:after="120" w:line="264" w:lineRule="auto"/>
        <w:rPr>
          <w:rFonts w:eastAsia="Times New Roman"/>
          <w:noProof w:val="0"/>
          <w:color w:val="auto"/>
          <w:lang w:eastAsia="en-US"/>
        </w:rPr>
      </w:pPr>
      <w:bookmarkStart w:id="6" w:name="_Ref73372011"/>
      <w:r>
        <w:t>Employer engagement adviser roles and responsibilities</w:t>
      </w:r>
      <w:bookmarkEnd w:id="6"/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3"/>
        <w:gridCol w:w="4962"/>
        <w:gridCol w:w="2135"/>
      </w:tblGrid>
      <w:tr w:rsidR="00A46C2F" w:rsidRPr="00150CE4" w14:paraId="6A5038CC" w14:textId="77777777" w:rsidTr="00D36093">
        <w:trPr>
          <w:cantSplit/>
          <w:trHeight w:val="1020"/>
          <w:tblHeader/>
        </w:trPr>
        <w:tc>
          <w:tcPr>
            <w:tcW w:w="2263" w:type="dxa"/>
            <w:shd w:val="clear" w:color="auto" w:fill="000000" w:themeFill="text1"/>
            <w:vAlign w:val="center"/>
          </w:tcPr>
          <w:p w14:paraId="2770879C" w14:textId="77777777" w:rsidR="00A46C2F" w:rsidRPr="00E671C4" w:rsidRDefault="00A46C2F" w:rsidP="00CA1119">
            <w:pPr>
              <w:pStyle w:val="Heading3"/>
              <w:rPr>
                <w:lang w:eastAsia="en-US"/>
              </w:rPr>
            </w:pPr>
            <w:r w:rsidRPr="00E671C4">
              <w:rPr>
                <w:lang w:eastAsia="en-US"/>
              </w:rPr>
              <w:t>Activity</w:t>
            </w:r>
          </w:p>
        </w:tc>
        <w:tc>
          <w:tcPr>
            <w:tcW w:w="4962" w:type="dxa"/>
            <w:shd w:val="clear" w:color="auto" w:fill="000000" w:themeFill="text1"/>
            <w:vAlign w:val="center"/>
          </w:tcPr>
          <w:p w14:paraId="18051124" w14:textId="5BFB4024" w:rsidR="00A46C2F" w:rsidRPr="00E671C4" w:rsidRDefault="00A46C2F" w:rsidP="00CA1119">
            <w:pPr>
              <w:pStyle w:val="Heading3"/>
              <w:rPr>
                <w:lang w:eastAsia="en-US"/>
              </w:rPr>
            </w:pPr>
            <w:r w:rsidRPr="00E671C4">
              <w:rPr>
                <w:lang w:eastAsia="en-US"/>
              </w:rPr>
              <w:t xml:space="preserve">Service standards </w:t>
            </w:r>
          </w:p>
        </w:tc>
        <w:tc>
          <w:tcPr>
            <w:tcW w:w="2135" w:type="dxa"/>
            <w:shd w:val="clear" w:color="auto" w:fill="000000" w:themeFill="text1"/>
            <w:vAlign w:val="center"/>
          </w:tcPr>
          <w:p w14:paraId="156F4FAC" w14:textId="77777777" w:rsidR="00A46C2F" w:rsidRPr="00E671C4" w:rsidRDefault="00A46C2F" w:rsidP="00CA1119">
            <w:pPr>
              <w:pStyle w:val="Heading3"/>
              <w:rPr>
                <w:lang w:eastAsia="en-US"/>
              </w:rPr>
            </w:pPr>
            <w:r w:rsidRPr="00E671C4">
              <w:rPr>
                <w:lang w:eastAsia="en-US"/>
              </w:rPr>
              <w:t>Links to CRM / tracking</w:t>
            </w:r>
          </w:p>
        </w:tc>
      </w:tr>
      <w:tr w:rsidR="00A46C2F" w:rsidRPr="00150CE4" w14:paraId="0CCBE4AD" w14:textId="77777777" w:rsidTr="00D757A5">
        <w:trPr>
          <w:cantSplit/>
          <w:trHeight w:val="90"/>
        </w:trPr>
        <w:tc>
          <w:tcPr>
            <w:tcW w:w="2263" w:type="dxa"/>
          </w:tcPr>
          <w:p w14:paraId="229FD69C" w14:textId="77777777" w:rsidR="00A46C2F" w:rsidRPr="00D757A5" w:rsidRDefault="00A46C2F" w:rsidP="00EB56FB">
            <w:p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b/>
                <w:bCs/>
                <w:noProof w:val="0"/>
                <w:color w:val="auto"/>
                <w:lang w:eastAsia="en-US"/>
              </w:rPr>
            </w:pPr>
            <w:r w:rsidRPr="00D757A5">
              <w:rPr>
                <w:rFonts w:eastAsia="Times New Roman"/>
                <w:b/>
                <w:bCs/>
                <w:noProof w:val="0"/>
                <w:color w:val="auto"/>
                <w:lang w:eastAsia="en-US"/>
              </w:rPr>
              <w:t>Receive employer enquiries for in-depth support or information</w:t>
            </w:r>
          </w:p>
          <w:p w14:paraId="68F8D2BF" w14:textId="77777777" w:rsidR="00A46C2F" w:rsidRPr="00D757A5" w:rsidRDefault="00A46C2F" w:rsidP="00EB56FB">
            <w:p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b/>
                <w:bCs/>
                <w:noProof w:val="0"/>
                <w:color w:val="auto"/>
                <w:lang w:eastAsia="en-US"/>
              </w:rPr>
            </w:pPr>
          </w:p>
        </w:tc>
        <w:tc>
          <w:tcPr>
            <w:tcW w:w="4962" w:type="dxa"/>
          </w:tcPr>
          <w:p w14:paraId="2CB9CC72" w14:textId="54C96969" w:rsidR="00A46C2F" w:rsidRPr="00150CE4" w:rsidRDefault="00A46C2F" w:rsidP="00EB56FB">
            <w:pPr>
              <w:numPr>
                <w:ilvl w:val="0"/>
                <w:numId w:val="14"/>
              </w:num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>Contact employer within 24 hours</w:t>
            </w:r>
          </w:p>
          <w:p w14:paraId="6EE4E9D5" w14:textId="54C1FC7B" w:rsidR="00A46C2F" w:rsidRPr="00150CE4" w:rsidRDefault="00A46C2F" w:rsidP="00EB56FB">
            <w:pPr>
              <w:numPr>
                <w:ilvl w:val="0"/>
                <w:numId w:val="14"/>
              </w:num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>Make an appointment to visit within 7 days</w:t>
            </w:r>
            <w:r w:rsidR="003C53F5">
              <w:rPr>
                <w:rFonts w:eastAsia="Times New Roman"/>
                <w:noProof w:val="0"/>
                <w:color w:val="auto"/>
                <w:lang w:eastAsia="en-US"/>
              </w:rPr>
              <w:t>.</w:t>
            </w:r>
          </w:p>
        </w:tc>
        <w:tc>
          <w:tcPr>
            <w:tcW w:w="2135" w:type="dxa"/>
          </w:tcPr>
          <w:p w14:paraId="5EEB87F7" w14:textId="77777777" w:rsidR="00A46C2F" w:rsidRPr="00150CE4" w:rsidRDefault="00A46C2F" w:rsidP="00EB56FB">
            <w:p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 xml:space="preserve">Update </w:t>
            </w:r>
            <w:r>
              <w:rPr>
                <w:rFonts w:eastAsia="Times New Roman"/>
                <w:noProof w:val="0"/>
                <w:color w:val="auto"/>
                <w:lang w:eastAsia="en-US"/>
              </w:rPr>
              <w:t>CRM</w:t>
            </w: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 xml:space="preserve"> with any new information and confirmed visit date</w:t>
            </w:r>
          </w:p>
        </w:tc>
      </w:tr>
      <w:tr w:rsidR="00A46C2F" w:rsidRPr="00150CE4" w14:paraId="24E60B3F" w14:textId="77777777" w:rsidTr="00D757A5">
        <w:trPr>
          <w:cantSplit/>
        </w:trPr>
        <w:tc>
          <w:tcPr>
            <w:tcW w:w="2263" w:type="dxa"/>
          </w:tcPr>
          <w:p w14:paraId="05108171" w14:textId="77777777" w:rsidR="00A46C2F" w:rsidRPr="00D757A5" w:rsidRDefault="00A46C2F" w:rsidP="00EB56FB">
            <w:p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b/>
                <w:bCs/>
                <w:noProof w:val="0"/>
                <w:color w:val="auto"/>
                <w:lang w:eastAsia="en-US"/>
              </w:rPr>
            </w:pPr>
            <w:r w:rsidRPr="00D757A5">
              <w:rPr>
                <w:rFonts w:eastAsia="Times New Roman"/>
                <w:b/>
                <w:bCs/>
                <w:noProof w:val="0"/>
                <w:color w:val="auto"/>
                <w:lang w:eastAsia="en-US"/>
              </w:rPr>
              <w:t xml:space="preserve">Send marketing emails </w:t>
            </w:r>
          </w:p>
        </w:tc>
        <w:tc>
          <w:tcPr>
            <w:tcW w:w="4962" w:type="dxa"/>
          </w:tcPr>
          <w:p w14:paraId="65426F31" w14:textId="77777777" w:rsidR="00A46C2F" w:rsidRPr="00150CE4" w:rsidRDefault="00A46C2F" w:rsidP="00EB56FB">
            <w:pPr>
              <w:numPr>
                <w:ilvl w:val="0"/>
                <w:numId w:val="10"/>
              </w:num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>
              <w:rPr>
                <w:rFonts w:eastAsia="Times New Roman"/>
                <w:noProof w:val="0"/>
                <w:color w:val="auto"/>
                <w:lang w:eastAsia="en-US"/>
              </w:rPr>
              <w:t>Provide</w:t>
            </w: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>:</w:t>
            </w:r>
          </w:p>
          <w:p w14:paraId="40B08BE8" w14:textId="77777777" w:rsidR="00A46C2F" w:rsidRPr="00150CE4" w:rsidRDefault="00A46C2F" w:rsidP="00EB56FB">
            <w:pPr>
              <w:numPr>
                <w:ilvl w:val="1"/>
                <w:numId w:val="10"/>
              </w:num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>Organisation name</w:t>
            </w:r>
          </w:p>
          <w:p w14:paraId="4FF42CB4" w14:textId="77777777" w:rsidR="00A46C2F" w:rsidRPr="00150CE4" w:rsidRDefault="00A46C2F" w:rsidP="00EB56FB">
            <w:pPr>
              <w:numPr>
                <w:ilvl w:val="1"/>
                <w:numId w:val="10"/>
              </w:num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>Your name</w:t>
            </w:r>
          </w:p>
          <w:p w14:paraId="6563E508" w14:textId="77777777" w:rsidR="00A46C2F" w:rsidRPr="00150CE4" w:rsidRDefault="00A46C2F" w:rsidP="00EB56FB">
            <w:pPr>
              <w:numPr>
                <w:ilvl w:val="1"/>
                <w:numId w:val="10"/>
              </w:num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>Your department, title or role</w:t>
            </w:r>
          </w:p>
          <w:p w14:paraId="3F402F62" w14:textId="6728702F" w:rsidR="00A46C2F" w:rsidRPr="00A52D01" w:rsidRDefault="00A46C2F" w:rsidP="00EB56FB">
            <w:pPr>
              <w:numPr>
                <w:ilvl w:val="0"/>
                <w:numId w:val="10"/>
              </w:num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>Greeting to be friendly, polite, interested and professional</w:t>
            </w:r>
            <w:r w:rsidR="003C53F5">
              <w:rPr>
                <w:rFonts w:eastAsia="Times New Roman"/>
                <w:noProof w:val="0"/>
                <w:color w:val="auto"/>
                <w:lang w:eastAsia="en-US"/>
              </w:rPr>
              <w:t>.</w:t>
            </w:r>
          </w:p>
        </w:tc>
        <w:tc>
          <w:tcPr>
            <w:tcW w:w="2135" w:type="dxa"/>
          </w:tcPr>
          <w:p w14:paraId="1C668AC3" w14:textId="77777777" w:rsidR="00A46C2F" w:rsidRPr="00150CE4" w:rsidRDefault="00A46C2F" w:rsidP="00EB56FB">
            <w:p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 xml:space="preserve">Use standard email templates (from the </w:t>
            </w:r>
            <w:r>
              <w:rPr>
                <w:rFonts w:eastAsia="Times New Roman"/>
                <w:noProof w:val="0"/>
                <w:color w:val="auto"/>
                <w:lang w:eastAsia="en-US"/>
              </w:rPr>
              <w:t>CRM</w:t>
            </w: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 xml:space="preserve"> if possible)</w:t>
            </w:r>
          </w:p>
        </w:tc>
      </w:tr>
      <w:tr w:rsidR="00A46C2F" w:rsidRPr="00150CE4" w14:paraId="35350EDC" w14:textId="77777777" w:rsidTr="00D757A5">
        <w:trPr>
          <w:cantSplit/>
        </w:trPr>
        <w:tc>
          <w:tcPr>
            <w:tcW w:w="2263" w:type="dxa"/>
          </w:tcPr>
          <w:p w14:paraId="284A3067" w14:textId="77777777" w:rsidR="00A46C2F" w:rsidRPr="00D757A5" w:rsidRDefault="00A46C2F" w:rsidP="00EB56FB">
            <w:p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b/>
                <w:bCs/>
                <w:noProof w:val="0"/>
                <w:color w:val="auto"/>
                <w:lang w:eastAsia="en-US"/>
              </w:rPr>
            </w:pPr>
            <w:r w:rsidRPr="00D757A5">
              <w:rPr>
                <w:rFonts w:eastAsia="Times New Roman"/>
                <w:b/>
                <w:bCs/>
                <w:noProof w:val="0"/>
                <w:color w:val="auto"/>
                <w:lang w:eastAsia="en-US"/>
              </w:rPr>
              <w:t xml:space="preserve">Visit employers and carry out Business Needs Analysis </w:t>
            </w:r>
          </w:p>
        </w:tc>
        <w:tc>
          <w:tcPr>
            <w:tcW w:w="4962" w:type="dxa"/>
          </w:tcPr>
          <w:p w14:paraId="412FA1F4" w14:textId="4D2329E4" w:rsidR="00A46C2F" w:rsidRPr="00150CE4" w:rsidRDefault="00A46C2F" w:rsidP="00EB56FB">
            <w:pPr>
              <w:numPr>
                <w:ilvl w:val="0"/>
                <w:numId w:val="10"/>
              </w:num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>Carry out Business Needs Analysis (B</w:t>
            </w:r>
            <w:r>
              <w:rPr>
                <w:rFonts w:eastAsia="Times New Roman"/>
                <w:noProof w:val="0"/>
                <w:color w:val="auto"/>
                <w:lang w:eastAsia="en-US"/>
              </w:rPr>
              <w:t>NA</w:t>
            </w: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>) using the approved tool</w:t>
            </w:r>
          </w:p>
          <w:p w14:paraId="5B64F2DE" w14:textId="4EA5E3DB" w:rsidR="00A46C2F" w:rsidRPr="00150CE4" w:rsidRDefault="00A46C2F" w:rsidP="00EB56FB">
            <w:pPr>
              <w:numPr>
                <w:ilvl w:val="0"/>
                <w:numId w:val="10"/>
              </w:num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 xml:space="preserve">Record BNA results on to the </w:t>
            </w:r>
            <w:r>
              <w:rPr>
                <w:rFonts w:eastAsia="Times New Roman"/>
                <w:noProof w:val="0"/>
                <w:color w:val="auto"/>
                <w:lang w:eastAsia="en-US"/>
              </w:rPr>
              <w:t>CRM</w:t>
            </w:r>
          </w:p>
          <w:p w14:paraId="4AC617B3" w14:textId="77777777" w:rsidR="00A46C2F" w:rsidRPr="00150CE4" w:rsidRDefault="00A46C2F" w:rsidP="00EB56FB">
            <w:pPr>
              <w:numPr>
                <w:ilvl w:val="0"/>
                <w:numId w:val="10"/>
              </w:num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>Develop an action plan with the employer to include:</w:t>
            </w:r>
          </w:p>
          <w:p w14:paraId="2C87FAD5" w14:textId="77777777" w:rsidR="00A46C2F" w:rsidRPr="00150CE4" w:rsidRDefault="00A46C2F" w:rsidP="00EB56FB">
            <w:pPr>
              <w:numPr>
                <w:ilvl w:val="1"/>
                <w:numId w:val="10"/>
              </w:num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>Activity</w:t>
            </w:r>
          </w:p>
          <w:p w14:paraId="77AE77D2" w14:textId="1BADBD8B" w:rsidR="00A46C2F" w:rsidRPr="00150CE4" w:rsidRDefault="00A46C2F" w:rsidP="00EB56FB">
            <w:pPr>
              <w:numPr>
                <w:ilvl w:val="1"/>
                <w:numId w:val="10"/>
              </w:num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>By who</w:t>
            </w:r>
            <w:r w:rsidR="008E4F18">
              <w:rPr>
                <w:rFonts w:eastAsia="Times New Roman"/>
                <w:noProof w:val="0"/>
                <w:color w:val="auto"/>
                <w:lang w:eastAsia="en-US"/>
              </w:rPr>
              <w:t>m</w:t>
            </w:r>
          </w:p>
          <w:p w14:paraId="7B37A733" w14:textId="77777777" w:rsidR="00A46C2F" w:rsidRPr="00150CE4" w:rsidRDefault="00A46C2F" w:rsidP="00EB56FB">
            <w:pPr>
              <w:numPr>
                <w:ilvl w:val="1"/>
                <w:numId w:val="10"/>
              </w:num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>By when</w:t>
            </w:r>
          </w:p>
          <w:p w14:paraId="6FFD8AAE" w14:textId="590AE7CB" w:rsidR="00A46C2F" w:rsidRPr="0003133F" w:rsidRDefault="00A46C2F" w:rsidP="00EB56FB">
            <w:pPr>
              <w:numPr>
                <w:ilvl w:val="1"/>
                <w:numId w:val="10"/>
              </w:num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>How outcome to be communicated</w:t>
            </w:r>
            <w:r w:rsidR="005619D6">
              <w:rPr>
                <w:rFonts w:eastAsia="Times New Roman"/>
                <w:noProof w:val="0"/>
                <w:color w:val="auto"/>
                <w:lang w:eastAsia="en-US"/>
              </w:rPr>
              <w:t>.</w:t>
            </w:r>
          </w:p>
        </w:tc>
        <w:tc>
          <w:tcPr>
            <w:tcW w:w="2135" w:type="dxa"/>
          </w:tcPr>
          <w:p w14:paraId="6CBE1591" w14:textId="77777777" w:rsidR="00A46C2F" w:rsidRPr="00150CE4" w:rsidRDefault="00A46C2F" w:rsidP="00EB56FB">
            <w:p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 xml:space="preserve">Update </w:t>
            </w:r>
            <w:r>
              <w:rPr>
                <w:rFonts w:eastAsia="Times New Roman"/>
                <w:noProof w:val="0"/>
                <w:color w:val="auto"/>
                <w:lang w:eastAsia="en-US"/>
              </w:rPr>
              <w:t>CRM</w:t>
            </w: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 xml:space="preserve"> on findings, agreed action and timeframe</w:t>
            </w:r>
          </w:p>
          <w:p w14:paraId="534E4C4B" w14:textId="77777777" w:rsidR="00A46C2F" w:rsidRPr="00150CE4" w:rsidRDefault="00A46C2F" w:rsidP="00EB56FB">
            <w:p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</w:p>
          <w:p w14:paraId="70DBA425" w14:textId="269567B5" w:rsidR="00A46C2F" w:rsidRPr="00150CE4" w:rsidRDefault="00A46C2F" w:rsidP="00EB56FB">
            <w:p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>
              <w:rPr>
                <w:rFonts w:eastAsia="Times New Roman"/>
                <w:noProof w:val="0"/>
                <w:color w:val="auto"/>
                <w:lang w:eastAsia="en-US"/>
              </w:rPr>
              <w:t>CRM</w:t>
            </w: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 xml:space="preserve"> to report on employer requirements, trends, outcomes, to inform planning</w:t>
            </w:r>
          </w:p>
        </w:tc>
      </w:tr>
      <w:tr w:rsidR="00A46C2F" w:rsidRPr="00150CE4" w14:paraId="7DCFB655" w14:textId="77777777" w:rsidTr="00D757A5">
        <w:trPr>
          <w:cantSplit/>
        </w:trPr>
        <w:tc>
          <w:tcPr>
            <w:tcW w:w="2263" w:type="dxa"/>
          </w:tcPr>
          <w:p w14:paraId="4F87EBA8" w14:textId="77777777" w:rsidR="00A46C2F" w:rsidRPr="00D757A5" w:rsidRDefault="00A46C2F" w:rsidP="00EB56FB">
            <w:p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b/>
                <w:bCs/>
                <w:noProof w:val="0"/>
                <w:color w:val="auto"/>
                <w:lang w:eastAsia="en-US"/>
              </w:rPr>
            </w:pPr>
            <w:r w:rsidRPr="00D757A5">
              <w:rPr>
                <w:rFonts w:eastAsia="Times New Roman"/>
                <w:b/>
                <w:bCs/>
                <w:noProof w:val="0"/>
                <w:color w:val="auto"/>
                <w:lang w:eastAsia="en-US"/>
              </w:rPr>
              <w:t>Create good working relationships across your organisation</w:t>
            </w:r>
          </w:p>
        </w:tc>
        <w:tc>
          <w:tcPr>
            <w:tcW w:w="4962" w:type="dxa"/>
          </w:tcPr>
          <w:p w14:paraId="2C686ECA" w14:textId="77777777" w:rsidR="00A46C2F" w:rsidRPr="00150CE4" w:rsidRDefault="00A46C2F" w:rsidP="00EB56FB">
            <w:pPr>
              <w:numPr>
                <w:ilvl w:val="0"/>
                <w:numId w:val="13"/>
              </w:num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>
              <w:rPr>
                <w:rFonts w:eastAsia="Times New Roman"/>
                <w:noProof w:val="0"/>
                <w:color w:val="auto"/>
                <w:lang w:eastAsia="en-US"/>
              </w:rPr>
              <w:t>Arrange regular n</w:t>
            </w: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 xml:space="preserve">etwork opportunities </w:t>
            </w:r>
            <w:r>
              <w:rPr>
                <w:rFonts w:eastAsia="Times New Roman"/>
                <w:noProof w:val="0"/>
                <w:color w:val="auto"/>
                <w:lang w:eastAsia="en-US"/>
              </w:rPr>
              <w:t>with</w:t>
            </w: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 xml:space="preserve"> other </w:t>
            </w:r>
            <w:r>
              <w:rPr>
                <w:rFonts w:eastAsia="Times New Roman"/>
                <w:noProof w:val="0"/>
                <w:color w:val="auto"/>
                <w:lang w:eastAsia="en-US"/>
              </w:rPr>
              <w:t xml:space="preserve">staff and </w:t>
            </w: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 xml:space="preserve">departments </w:t>
            </w:r>
          </w:p>
          <w:p w14:paraId="3D6EFE4B" w14:textId="369DEBDF" w:rsidR="00A46C2F" w:rsidRPr="00150CE4" w:rsidRDefault="00A46C2F" w:rsidP="00EB56FB">
            <w:pPr>
              <w:numPr>
                <w:ilvl w:val="0"/>
                <w:numId w:val="13"/>
              </w:num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>
              <w:rPr>
                <w:rFonts w:eastAsia="Times New Roman"/>
                <w:noProof w:val="0"/>
                <w:color w:val="auto"/>
                <w:lang w:eastAsia="en-US"/>
              </w:rPr>
              <w:t>Share in</w:t>
            </w: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>formation</w:t>
            </w:r>
            <w:r>
              <w:rPr>
                <w:rFonts w:eastAsia="Times New Roman"/>
                <w:noProof w:val="0"/>
                <w:color w:val="auto"/>
                <w:lang w:eastAsia="en-US"/>
              </w:rPr>
              <w:t xml:space="preserve"> and </w:t>
            </w: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>feedback from employers and updates on products and services</w:t>
            </w:r>
          </w:p>
          <w:p w14:paraId="661E64F3" w14:textId="77777777" w:rsidR="00A46C2F" w:rsidRPr="00150CE4" w:rsidRDefault="00A46C2F" w:rsidP="00EB56FB">
            <w:pPr>
              <w:numPr>
                <w:ilvl w:val="0"/>
                <w:numId w:val="11"/>
              </w:num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>
              <w:rPr>
                <w:rFonts w:eastAsia="Times New Roman"/>
                <w:noProof w:val="0"/>
                <w:color w:val="auto"/>
                <w:lang w:eastAsia="en-US"/>
              </w:rPr>
              <w:t>K</w:t>
            </w: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>eep up to date literature available:</w:t>
            </w:r>
          </w:p>
          <w:p w14:paraId="3713B916" w14:textId="77777777" w:rsidR="00A46C2F" w:rsidRPr="00150CE4" w:rsidRDefault="00A46C2F" w:rsidP="00EB56FB">
            <w:pPr>
              <w:numPr>
                <w:ilvl w:val="1"/>
                <w:numId w:val="11"/>
              </w:num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 xml:space="preserve">Directory of </w:t>
            </w:r>
            <w:r>
              <w:rPr>
                <w:rFonts w:eastAsia="Times New Roman"/>
                <w:noProof w:val="0"/>
                <w:color w:val="auto"/>
                <w:lang w:eastAsia="en-US"/>
              </w:rPr>
              <w:t>s</w:t>
            </w: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 xml:space="preserve">ervices to </w:t>
            </w:r>
            <w:r>
              <w:rPr>
                <w:rFonts w:eastAsia="Times New Roman"/>
                <w:noProof w:val="0"/>
                <w:color w:val="auto"/>
                <w:lang w:eastAsia="en-US"/>
              </w:rPr>
              <w:t>b</w:t>
            </w: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>usiness</w:t>
            </w:r>
          </w:p>
          <w:p w14:paraId="0AB04FAC" w14:textId="77777777" w:rsidR="00A46C2F" w:rsidRPr="00150CE4" w:rsidRDefault="00A46C2F" w:rsidP="00EB56FB">
            <w:pPr>
              <w:numPr>
                <w:ilvl w:val="1"/>
                <w:numId w:val="11"/>
              </w:num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>Prospectus</w:t>
            </w:r>
          </w:p>
          <w:p w14:paraId="28ED2252" w14:textId="77777777" w:rsidR="00A46C2F" w:rsidRPr="00150CE4" w:rsidRDefault="00A46C2F" w:rsidP="00EB56FB">
            <w:pPr>
              <w:numPr>
                <w:ilvl w:val="1"/>
                <w:numId w:val="11"/>
              </w:num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>Access to intranet</w:t>
            </w:r>
          </w:p>
          <w:p w14:paraId="2C4A7D68" w14:textId="77777777" w:rsidR="00A46C2F" w:rsidRPr="00150CE4" w:rsidRDefault="00A46C2F" w:rsidP="00EB56FB">
            <w:pPr>
              <w:numPr>
                <w:ilvl w:val="1"/>
                <w:numId w:val="11"/>
              </w:num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>Website updates</w:t>
            </w:r>
          </w:p>
          <w:p w14:paraId="40B9BB8C" w14:textId="77777777" w:rsidR="00A46C2F" w:rsidRDefault="00A46C2F" w:rsidP="00EB56FB">
            <w:pPr>
              <w:numPr>
                <w:ilvl w:val="1"/>
                <w:numId w:val="11"/>
              </w:num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>Other useful websites</w:t>
            </w:r>
          </w:p>
          <w:p w14:paraId="73958722" w14:textId="126B3A07" w:rsidR="00A46C2F" w:rsidRPr="00D9014B" w:rsidRDefault="00A46C2F" w:rsidP="00EB56FB">
            <w:pPr>
              <w:numPr>
                <w:ilvl w:val="1"/>
                <w:numId w:val="11"/>
              </w:num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>
              <w:rPr>
                <w:rFonts w:eastAsia="Times New Roman"/>
                <w:noProof w:val="0"/>
                <w:color w:val="auto"/>
                <w:lang w:eastAsia="en-US"/>
              </w:rPr>
              <w:t>Marketing updates</w:t>
            </w:r>
            <w:r w:rsidR="005619D6">
              <w:rPr>
                <w:rFonts w:eastAsia="Times New Roman"/>
                <w:noProof w:val="0"/>
                <w:color w:val="auto"/>
                <w:lang w:eastAsia="en-US"/>
              </w:rPr>
              <w:t>.</w:t>
            </w:r>
          </w:p>
        </w:tc>
        <w:tc>
          <w:tcPr>
            <w:tcW w:w="2135" w:type="dxa"/>
          </w:tcPr>
          <w:p w14:paraId="4A6E2008" w14:textId="77777777" w:rsidR="00A46C2F" w:rsidRPr="00150CE4" w:rsidRDefault="00A46C2F" w:rsidP="00EB56FB">
            <w:p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</w:p>
        </w:tc>
      </w:tr>
      <w:tr w:rsidR="00A46C2F" w:rsidRPr="00150CE4" w14:paraId="1B6DD6D9" w14:textId="77777777" w:rsidTr="00275D80">
        <w:trPr>
          <w:cantSplit/>
          <w:trHeight w:val="2381"/>
        </w:trPr>
        <w:tc>
          <w:tcPr>
            <w:tcW w:w="2263" w:type="dxa"/>
          </w:tcPr>
          <w:p w14:paraId="2492DC82" w14:textId="4FB522C4" w:rsidR="00A46C2F" w:rsidRPr="00D757A5" w:rsidRDefault="00A46C2F" w:rsidP="00EB56FB">
            <w:p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b/>
                <w:bCs/>
                <w:noProof w:val="0"/>
                <w:color w:val="auto"/>
                <w:lang w:eastAsia="en-US"/>
              </w:rPr>
            </w:pPr>
            <w:r w:rsidRPr="00D757A5">
              <w:rPr>
                <w:rFonts w:eastAsia="Times New Roman"/>
                <w:b/>
                <w:bCs/>
                <w:noProof w:val="0"/>
                <w:color w:val="auto"/>
                <w:lang w:eastAsia="en-US"/>
              </w:rPr>
              <w:t>Demonstrate the flexibility of offer available to employers</w:t>
            </w:r>
          </w:p>
          <w:p w14:paraId="312223FF" w14:textId="77777777" w:rsidR="00A46C2F" w:rsidRPr="00D757A5" w:rsidRDefault="00A46C2F" w:rsidP="00EB56FB">
            <w:p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b/>
                <w:bCs/>
                <w:noProof w:val="0"/>
                <w:color w:val="auto"/>
                <w:lang w:eastAsia="en-US"/>
              </w:rPr>
            </w:pPr>
          </w:p>
        </w:tc>
        <w:tc>
          <w:tcPr>
            <w:tcW w:w="4962" w:type="dxa"/>
          </w:tcPr>
          <w:p w14:paraId="05CBAD08" w14:textId="3BBB3D55" w:rsidR="00A46C2F" w:rsidRDefault="00A46C2F" w:rsidP="00EB56FB">
            <w:pPr>
              <w:numPr>
                <w:ilvl w:val="0"/>
                <w:numId w:val="10"/>
              </w:num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>
              <w:rPr>
                <w:rFonts w:eastAsia="Times New Roman"/>
                <w:noProof w:val="0"/>
                <w:color w:val="auto"/>
                <w:lang w:eastAsia="en-US"/>
              </w:rPr>
              <w:t>Explain the</w:t>
            </w: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 xml:space="preserve"> opportunity </w:t>
            </w:r>
            <w:r>
              <w:rPr>
                <w:rFonts w:eastAsia="Times New Roman"/>
                <w:noProof w:val="0"/>
                <w:color w:val="auto"/>
                <w:lang w:eastAsia="en-US"/>
              </w:rPr>
              <w:t>for employers to</w:t>
            </w: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 xml:space="preserve"> </w:t>
            </w:r>
            <w:r>
              <w:rPr>
                <w:rFonts w:eastAsia="Times New Roman"/>
                <w:noProof w:val="0"/>
                <w:color w:val="auto"/>
                <w:lang w:eastAsia="en-US"/>
              </w:rPr>
              <w:t>design flexible industry placement models to match their needs</w:t>
            </w:r>
          </w:p>
          <w:p w14:paraId="7C073A41" w14:textId="636E8EDE" w:rsidR="00A46C2F" w:rsidRPr="00150CE4" w:rsidRDefault="00A46C2F" w:rsidP="00EB56FB">
            <w:pPr>
              <w:numPr>
                <w:ilvl w:val="0"/>
                <w:numId w:val="10"/>
              </w:num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>
              <w:rPr>
                <w:rFonts w:eastAsia="Times New Roman"/>
                <w:noProof w:val="0"/>
                <w:color w:val="auto"/>
                <w:lang w:eastAsia="en-US"/>
              </w:rPr>
              <w:t>Tell employers about other services which may benefit them, in addition to industry placements</w:t>
            </w:r>
            <w:r w:rsidR="005619D6">
              <w:rPr>
                <w:rFonts w:eastAsia="Times New Roman"/>
                <w:noProof w:val="0"/>
                <w:color w:val="auto"/>
                <w:lang w:eastAsia="en-US"/>
              </w:rPr>
              <w:t>.</w:t>
            </w:r>
            <w:r>
              <w:rPr>
                <w:rFonts w:eastAsia="Times New Roman"/>
                <w:noProof w:val="0"/>
                <w:color w:val="auto"/>
                <w:lang w:eastAsia="en-US"/>
              </w:rPr>
              <w:t xml:space="preserve"> </w:t>
            </w:r>
          </w:p>
        </w:tc>
        <w:tc>
          <w:tcPr>
            <w:tcW w:w="2135" w:type="dxa"/>
          </w:tcPr>
          <w:p w14:paraId="516B461E" w14:textId="2E7E2540" w:rsidR="00A46C2F" w:rsidRPr="00150CE4" w:rsidRDefault="00A46C2F" w:rsidP="00EB56FB">
            <w:p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 xml:space="preserve">Update </w:t>
            </w:r>
            <w:r>
              <w:rPr>
                <w:rFonts w:eastAsia="Times New Roman"/>
                <w:noProof w:val="0"/>
                <w:color w:val="auto"/>
                <w:lang w:eastAsia="en-US"/>
              </w:rPr>
              <w:t>CRM</w:t>
            </w: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 xml:space="preserve"> with the details of the referral and when the lead should next be followed up</w:t>
            </w:r>
          </w:p>
        </w:tc>
      </w:tr>
      <w:tr w:rsidR="00A46C2F" w:rsidRPr="00150CE4" w14:paraId="2B3C5895" w14:textId="77777777" w:rsidTr="00275D80">
        <w:trPr>
          <w:cantSplit/>
          <w:trHeight w:val="2381"/>
        </w:trPr>
        <w:tc>
          <w:tcPr>
            <w:tcW w:w="2263" w:type="dxa"/>
          </w:tcPr>
          <w:p w14:paraId="5FD81686" w14:textId="77777777" w:rsidR="00A46C2F" w:rsidRPr="00D757A5" w:rsidRDefault="00A46C2F" w:rsidP="00EB56FB">
            <w:p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b/>
                <w:bCs/>
                <w:noProof w:val="0"/>
                <w:color w:val="auto"/>
                <w:lang w:eastAsia="en-US"/>
              </w:rPr>
            </w:pPr>
            <w:r w:rsidRPr="00D757A5">
              <w:rPr>
                <w:rFonts w:eastAsia="Times New Roman"/>
                <w:b/>
                <w:bCs/>
                <w:noProof w:val="0"/>
                <w:color w:val="auto"/>
                <w:lang w:eastAsia="en-US"/>
              </w:rPr>
              <w:t>Negotiate support required with other departments</w:t>
            </w:r>
          </w:p>
          <w:p w14:paraId="7FE50EC2" w14:textId="73039FEB" w:rsidR="00A46C2F" w:rsidRPr="00D757A5" w:rsidRDefault="00A46C2F" w:rsidP="00EB56FB">
            <w:p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b/>
                <w:bCs/>
                <w:noProof w:val="0"/>
                <w:color w:val="auto"/>
                <w:lang w:eastAsia="en-US"/>
              </w:rPr>
            </w:pPr>
            <w:r w:rsidRPr="00D757A5">
              <w:rPr>
                <w:rFonts w:eastAsia="Times New Roman"/>
                <w:b/>
                <w:bCs/>
                <w:noProof w:val="0"/>
                <w:color w:val="auto"/>
                <w:lang w:eastAsia="en-US"/>
              </w:rPr>
              <w:t>Confirm offer</w:t>
            </w:r>
          </w:p>
        </w:tc>
        <w:tc>
          <w:tcPr>
            <w:tcW w:w="4962" w:type="dxa"/>
          </w:tcPr>
          <w:p w14:paraId="117420E4" w14:textId="77777777" w:rsidR="00A46C2F" w:rsidRPr="00150CE4" w:rsidRDefault="00A46C2F" w:rsidP="00EB56FB">
            <w:pPr>
              <w:numPr>
                <w:ilvl w:val="0"/>
                <w:numId w:val="10"/>
              </w:num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>Contact departments and negotiate employer support required within 2 days of completing the BNA</w:t>
            </w:r>
          </w:p>
          <w:p w14:paraId="3F4ACEBC" w14:textId="3D5647C3" w:rsidR="00A46C2F" w:rsidRPr="00A52D01" w:rsidRDefault="00A46C2F" w:rsidP="00EB56FB">
            <w:pPr>
              <w:numPr>
                <w:ilvl w:val="0"/>
                <w:numId w:val="10"/>
              </w:num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>Confirm the employer</w:t>
            </w:r>
            <w:r>
              <w:rPr>
                <w:rFonts w:eastAsia="Times New Roman"/>
                <w:noProof w:val="0"/>
                <w:color w:val="auto"/>
                <w:lang w:eastAsia="en-US"/>
              </w:rPr>
              <w:t>’s offer to provide industry placements</w:t>
            </w: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 xml:space="preserve"> and </w:t>
            </w:r>
            <w:r>
              <w:rPr>
                <w:rFonts w:eastAsia="Times New Roman"/>
                <w:noProof w:val="0"/>
                <w:color w:val="auto"/>
                <w:lang w:eastAsia="en-US"/>
              </w:rPr>
              <w:t xml:space="preserve">the </w:t>
            </w: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>action will be taken</w:t>
            </w:r>
            <w:r w:rsidR="005619D6">
              <w:rPr>
                <w:rFonts w:eastAsia="Times New Roman"/>
                <w:noProof w:val="0"/>
                <w:color w:val="auto"/>
                <w:lang w:eastAsia="en-US"/>
              </w:rPr>
              <w:t>.</w:t>
            </w:r>
          </w:p>
        </w:tc>
        <w:tc>
          <w:tcPr>
            <w:tcW w:w="2135" w:type="dxa"/>
          </w:tcPr>
          <w:p w14:paraId="33E9CBCD" w14:textId="7BC8B84E" w:rsidR="00A46C2F" w:rsidRPr="00150CE4" w:rsidRDefault="00A46C2F" w:rsidP="00EB56FB">
            <w:p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 xml:space="preserve">Record updated on the </w:t>
            </w:r>
            <w:r>
              <w:rPr>
                <w:rFonts w:eastAsia="Times New Roman"/>
                <w:noProof w:val="0"/>
                <w:color w:val="auto"/>
                <w:lang w:eastAsia="en-US"/>
              </w:rPr>
              <w:t>CRM</w:t>
            </w: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 xml:space="preserve"> with flags to remind BDA of </w:t>
            </w:r>
            <w:r w:rsidR="009F1B1C">
              <w:rPr>
                <w:rFonts w:eastAsia="Times New Roman"/>
                <w:noProof w:val="0"/>
                <w:color w:val="auto"/>
                <w:lang w:eastAsia="en-US"/>
              </w:rPr>
              <w:t>r</w:t>
            </w: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>esponse dates or further action required</w:t>
            </w:r>
          </w:p>
        </w:tc>
      </w:tr>
      <w:tr w:rsidR="00A46C2F" w:rsidRPr="00150CE4" w14:paraId="2B844E3F" w14:textId="77777777" w:rsidTr="00275D80">
        <w:trPr>
          <w:cantSplit/>
          <w:trHeight w:val="2381"/>
        </w:trPr>
        <w:tc>
          <w:tcPr>
            <w:tcW w:w="2263" w:type="dxa"/>
          </w:tcPr>
          <w:p w14:paraId="451F0F31" w14:textId="6D1AEC69" w:rsidR="00A46C2F" w:rsidRPr="00D757A5" w:rsidRDefault="00A46C2F" w:rsidP="00EB56FB">
            <w:p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b/>
                <w:bCs/>
                <w:noProof w:val="0"/>
                <w:color w:val="auto"/>
                <w:lang w:eastAsia="en-US"/>
              </w:rPr>
            </w:pPr>
            <w:r w:rsidRPr="00D757A5">
              <w:rPr>
                <w:rFonts w:eastAsia="Times New Roman"/>
                <w:b/>
                <w:bCs/>
                <w:noProof w:val="0"/>
                <w:color w:val="auto"/>
                <w:lang w:eastAsia="en-US"/>
              </w:rPr>
              <w:t>Signpost employer to alternative provision if needs cannot be met by your organisation</w:t>
            </w:r>
          </w:p>
          <w:p w14:paraId="53969414" w14:textId="77777777" w:rsidR="00A46C2F" w:rsidRPr="00D757A5" w:rsidRDefault="00A46C2F" w:rsidP="00EB56FB">
            <w:p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b/>
                <w:bCs/>
                <w:noProof w:val="0"/>
                <w:color w:val="auto"/>
                <w:lang w:eastAsia="en-US"/>
              </w:rPr>
            </w:pPr>
          </w:p>
        </w:tc>
        <w:tc>
          <w:tcPr>
            <w:tcW w:w="4962" w:type="dxa"/>
          </w:tcPr>
          <w:p w14:paraId="52BBB5D5" w14:textId="77777777" w:rsidR="00A46C2F" w:rsidRPr="00150CE4" w:rsidRDefault="00A46C2F" w:rsidP="00EB56FB">
            <w:pPr>
              <w:numPr>
                <w:ilvl w:val="0"/>
                <w:numId w:val="12"/>
              </w:num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>Check alternative provider details</w:t>
            </w:r>
          </w:p>
          <w:p w14:paraId="063B7BCF" w14:textId="77777777" w:rsidR="00A46C2F" w:rsidRPr="00150CE4" w:rsidRDefault="00A46C2F" w:rsidP="00EB56FB">
            <w:pPr>
              <w:numPr>
                <w:ilvl w:val="0"/>
                <w:numId w:val="12"/>
              </w:num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>Inform employer of alternative providers and offer:</w:t>
            </w:r>
          </w:p>
          <w:p w14:paraId="330955FE" w14:textId="77777777" w:rsidR="00A46C2F" w:rsidRPr="00150CE4" w:rsidRDefault="00A46C2F" w:rsidP="00EB56FB">
            <w:pPr>
              <w:numPr>
                <w:ilvl w:val="1"/>
                <w:numId w:val="12"/>
              </w:num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>Organisation name</w:t>
            </w:r>
          </w:p>
          <w:p w14:paraId="0834C80B" w14:textId="77777777" w:rsidR="00A46C2F" w:rsidRPr="00150CE4" w:rsidRDefault="00A46C2F" w:rsidP="00EB56FB">
            <w:pPr>
              <w:numPr>
                <w:ilvl w:val="1"/>
                <w:numId w:val="12"/>
              </w:num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>Contact name</w:t>
            </w:r>
          </w:p>
          <w:p w14:paraId="6BEB0E82" w14:textId="7B4D53A6" w:rsidR="00A46C2F" w:rsidRPr="00150CE4" w:rsidRDefault="00A46C2F" w:rsidP="00EB56FB">
            <w:pPr>
              <w:numPr>
                <w:ilvl w:val="1"/>
                <w:numId w:val="12"/>
              </w:num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>Contact number</w:t>
            </w:r>
            <w:r w:rsidR="005619D6">
              <w:rPr>
                <w:rFonts w:eastAsia="Times New Roman"/>
                <w:noProof w:val="0"/>
                <w:color w:val="auto"/>
                <w:lang w:eastAsia="en-US"/>
              </w:rPr>
              <w:t>.</w:t>
            </w:r>
          </w:p>
        </w:tc>
        <w:tc>
          <w:tcPr>
            <w:tcW w:w="2135" w:type="dxa"/>
          </w:tcPr>
          <w:p w14:paraId="7B9202DA" w14:textId="23608518" w:rsidR="00A46C2F" w:rsidRPr="00150CE4" w:rsidRDefault="00A46C2F" w:rsidP="00EB56FB">
            <w:p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>Update employer lead with information on the need and where the employer was referred to</w:t>
            </w:r>
          </w:p>
        </w:tc>
      </w:tr>
      <w:tr w:rsidR="00A46C2F" w:rsidRPr="00150CE4" w14:paraId="2A6D7109" w14:textId="77777777" w:rsidTr="00275D80">
        <w:trPr>
          <w:cantSplit/>
          <w:trHeight w:val="2381"/>
        </w:trPr>
        <w:tc>
          <w:tcPr>
            <w:tcW w:w="2263" w:type="dxa"/>
          </w:tcPr>
          <w:p w14:paraId="0DBA93D7" w14:textId="3CEC63AB" w:rsidR="00A46C2F" w:rsidRPr="00D757A5" w:rsidRDefault="00A46C2F" w:rsidP="00EB56FB">
            <w:p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b/>
                <w:bCs/>
                <w:noProof w:val="0"/>
                <w:color w:val="auto"/>
                <w:lang w:eastAsia="en-US"/>
              </w:rPr>
            </w:pPr>
            <w:r w:rsidRPr="00D757A5">
              <w:rPr>
                <w:rFonts w:eastAsia="Times New Roman"/>
                <w:b/>
                <w:bCs/>
                <w:noProof w:val="0"/>
                <w:color w:val="auto"/>
                <w:lang w:eastAsia="en-US"/>
              </w:rPr>
              <w:t>Conclude employer visits professionally, agree outcomes and plan next steps</w:t>
            </w:r>
          </w:p>
          <w:p w14:paraId="49C6677C" w14:textId="77777777" w:rsidR="00A46C2F" w:rsidRPr="00D757A5" w:rsidRDefault="00A46C2F" w:rsidP="00EB56FB">
            <w:p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b/>
                <w:bCs/>
                <w:noProof w:val="0"/>
                <w:color w:val="auto"/>
                <w:lang w:eastAsia="en-US"/>
              </w:rPr>
            </w:pPr>
          </w:p>
        </w:tc>
        <w:tc>
          <w:tcPr>
            <w:tcW w:w="4962" w:type="dxa"/>
          </w:tcPr>
          <w:p w14:paraId="5B7CEBB8" w14:textId="77777777" w:rsidR="00A46C2F" w:rsidRPr="00150CE4" w:rsidRDefault="00A46C2F" w:rsidP="00EB56FB">
            <w:pPr>
              <w:numPr>
                <w:ilvl w:val="0"/>
                <w:numId w:val="13"/>
              </w:num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>Summarise the agreed outcomes, actions and timeframe for actions to be taken with the employer</w:t>
            </w:r>
          </w:p>
          <w:p w14:paraId="626BCC5B" w14:textId="77777777" w:rsidR="00A46C2F" w:rsidRPr="00150CE4" w:rsidRDefault="00A46C2F" w:rsidP="00EB56FB">
            <w:pPr>
              <w:numPr>
                <w:ilvl w:val="0"/>
                <w:numId w:val="13"/>
              </w:num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>Check that all information requirements have been covered.</w:t>
            </w:r>
          </w:p>
          <w:p w14:paraId="5C8BA915" w14:textId="77777777" w:rsidR="00A46C2F" w:rsidRPr="00150CE4" w:rsidRDefault="00A46C2F" w:rsidP="00EB56FB">
            <w:pPr>
              <w:numPr>
                <w:ilvl w:val="0"/>
                <w:numId w:val="13"/>
              </w:num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>Check that the customer is satisfied with this outcome and record their response</w:t>
            </w:r>
          </w:p>
          <w:p w14:paraId="2C54BFD8" w14:textId="701BF9DB" w:rsidR="00A46C2F" w:rsidRPr="00A52D01" w:rsidRDefault="00A46C2F" w:rsidP="00EB56FB">
            <w:pPr>
              <w:numPr>
                <w:ilvl w:val="0"/>
                <w:numId w:val="13"/>
              </w:num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>Confirm contact details for further enquiries</w:t>
            </w:r>
            <w:r w:rsidR="005619D6">
              <w:rPr>
                <w:rFonts w:eastAsia="Times New Roman"/>
                <w:noProof w:val="0"/>
                <w:color w:val="auto"/>
                <w:lang w:eastAsia="en-US"/>
              </w:rPr>
              <w:t>.</w:t>
            </w:r>
          </w:p>
        </w:tc>
        <w:tc>
          <w:tcPr>
            <w:tcW w:w="2135" w:type="dxa"/>
          </w:tcPr>
          <w:p w14:paraId="4A5093F7" w14:textId="48F74837" w:rsidR="00A46C2F" w:rsidRPr="00150CE4" w:rsidRDefault="00A46C2F" w:rsidP="00EB56FB">
            <w:p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>Employer record to include an opportunity to record level of satisfaction with BDNA</w:t>
            </w:r>
          </w:p>
          <w:p w14:paraId="1049440C" w14:textId="77777777" w:rsidR="00A46C2F" w:rsidRPr="00150CE4" w:rsidRDefault="00A46C2F" w:rsidP="00EB56FB">
            <w:p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</w:p>
          <w:p w14:paraId="65C4479D" w14:textId="77777777" w:rsidR="00A46C2F" w:rsidRPr="00150CE4" w:rsidRDefault="00A46C2F" w:rsidP="00EB56FB">
            <w:p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</w:p>
          <w:p w14:paraId="35FC4846" w14:textId="77777777" w:rsidR="00A46C2F" w:rsidRPr="00150CE4" w:rsidRDefault="00A46C2F" w:rsidP="00EB56FB">
            <w:p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</w:p>
        </w:tc>
      </w:tr>
      <w:tr w:rsidR="00A46C2F" w:rsidRPr="00150CE4" w14:paraId="65EBBC6B" w14:textId="77777777" w:rsidTr="00275D80">
        <w:trPr>
          <w:cantSplit/>
          <w:trHeight w:val="2381"/>
        </w:trPr>
        <w:tc>
          <w:tcPr>
            <w:tcW w:w="2263" w:type="dxa"/>
          </w:tcPr>
          <w:p w14:paraId="4396244F" w14:textId="53B863C6" w:rsidR="00A46C2F" w:rsidRPr="00D757A5" w:rsidRDefault="00A46C2F" w:rsidP="00EB56FB">
            <w:p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b/>
                <w:bCs/>
                <w:noProof w:val="0"/>
                <w:color w:val="auto"/>
                <w:lang w:eastAsia="en-US"/>
              </w:rPr>
            </w:pPr>
            <w:r w:rsidRPr="00D757A5">
              <w:rPr>
                <w:rFonts w:eastAsia="Times New Roman"/>
                <w:b/>
                <w:bCs/>
                <w:noProof w:val="0"/>
                <w:color w:val="auto"/>
                <w:lang w:eastAsia="en-US"/>
              </w:rPr>
              <w:t>Maintain links with the employer (Account Management)</w:t>
            </w:r>
          </w:p>
        </w:tc>
        <w:tc>
          <w:tcPr>
            <w:tcW w:w="4962" w:type="dxa"/>
          </w:tcPr>
          <w:p w14:paraId="71FBD3D2" w14:textId="77777777" w:rsidR="00A46C2F" w:rsidRPr="00150CE4" w:rsidRDefault="00A46C2F" w:rsidP="00EB56FB">
            <w:pPr>
              <w:numPr>
                <w:ilvl w:val="0"/>
                <w:numId w:val="10"/>
              </w:num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 xml:space="preserve">Inform </w:t>
            </w:r>
            <w:r>
              <w:rPr>
                <w:rFonts w:eastAsia="Times New Roman"/>
                <w:noProof w:val="0"/>
                <w:color w:val="auto"/>
                <w:lang w:eastAsia="en-US"/>
              </w:rPr>
              <w:t xml:space="preserve">the </w:t>
            </w: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 xml:space="preserve">employer </w:t>
            </w:r>
            <w:r>
              <w:rPr>
                <w:rFonts w:eastAsia="Times New Roman"/>
                <w:noProof w:val="0"/>
                <w:color w:val="auto"/>
                <w:lang w:eastAsia="en-US"/>
              </w:rPr>
              <w:t xml:space="preserve">who will </w:t>
            </w: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>be their first line of contact and provide direct contact details</w:t>
            </w:r>
          </w:p>
          <w:p w14:paraId="69AE2111" w14:textId="29B0AD88" w:rsidR="00A46C2F" w:rsidRPr="00A52D01" w:rsidRDefault="00A46C2F" w:rsidP="00EB56FB">
            <w:pPr>
              <w:numPr>
                <w:ilvl w:val="0"/>
                <w:numId w:val="10"/>
              </w:num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>Contact the employer on a</w:t>
            </w:r>
            <w:r>
              <w:rPr>
                <w:rFonts w:eastAsia="Times New Roman"/>
                <w:noProof w:val="0"/>
                <w:color w:val="auto"/>
                <w:lang w:eastAsia="en-US"/>
              </w:rPr>
              <w:t>n agreed</w:t>
            </w: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 xml:space="preserve"> basis to ensure satisfaction and any further development needs</w:t>
            </w:r>
            <w:r w:rsidR="005619D6">
              <w:rPr>
                <w:rFonts w:eastAsia="Times New Roman"/>
                <w:noProof w:val="0"/>
                <w:color w:val="auto"/>
                <w:lang w:eastAsia="en-US"/>
              </w:rPr>
              <w:t>.</w:t>
            </w:r>
          </w:p>
        </w:tc>
        <w:tc>
          <w:tcPr>
            <w:tcW w:w="2135" w:type="dxa"/>
          </w:tcPr>
          <w:p w14:paraId="58378B66" w14:textId="2797758E" w:rsidR="00A46C2F" w:rsidRPr="00150CE4" w:rsidRDefault="00A46C2F" w:rsidP="00EB56FB">
            <w:p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 xml:space="preserve">Update </w:t>
            </w:r>
            <w:r>
              <w:rPr>
                <w:rFonts w:eastAsia="Times New Roman"/>
                <w:noProof w:val="0"/>
                <w:color w:val="auto"/>
                <w:lang w:eastAsia="en-US"/>
              </w:rPr>
              <w:t>CRM</w:t>
            </w: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 xml:space="preserve"> after every employer contact</w:t>
            </w:r>
          </w:p>
        </w:tc>
      </w:tr>
      <w:tr w:rsidR="00A46C2F" w:rsidRPr="00150CE4" w14:paraId="370BDAC3" w14:textId="77777777" w:rsidTr="00D757A5">
        <w:trPr>
          <w:cantSplit/>
        </w:trPr>
        <w:tc>
          <w:tcPr>
            <w:tcW w:w="2263" w:type="dxa"/>
          </w:tcPr>
          <w:p w14:paraId="1FA83216" w14:textId="63D875CC" w:rsidR="00A46C2F" w:rsidRPr="00D757A5" w:rsidRDefault="00A46C2F" w:rsidP="00EB56FB">
            <w:p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b/>
                <w:bCs/>
                <w:noProof w:val="0"/>
                <w:color w:val="auto"/>
                <w:lang w:eastAsia="en-US"/>
              </w:rPr>
            </w:pPr>
            <w:r w:rsidRPr="00D757A5">
              <w:rPr>
                <w:rFonts w:eastAsia="Times New Roman"/>
                <w:b/>
                <w:bCs/>
                <w:noProof w:val="0"/>
                <w:color w:val="auto"/>
                <w:lang w:eastAsia="en-US"/>
              </w:rPr>
              <w:t>Review industry placements when they have ended</w:t>
            </w:r>
          </w:p>
        </w:tc>
        <w:tc>
          <w:tcPr>
            <w:tcW w:w="4962" w:type="dxa"/>
          </w:tcPr>
          <w:p w14:paraId="129627F9" w14:textId="77777777" w:rsidR="00A46C2F" w:rsidRPr="00150CE4" w:rsidRDefault="00A46C2F" w:rsidP="00EB56FB">
            <w:pPr>
              <w:numPr>
                <w:ilvl w:val="0"/>
                <w:numId w:val="10"/>
              </w:num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>Contact employer</w:t>
            </w:r>
            <w:r>
              <w:rPr>
                <w:rFonts w:eastAsia="Times New Roman"/>
                <w:noProof w:val="0"/>
                <w:color w:val="auto"/>
                <w:lang w:eastAsia="en-US"/>
              </w:rPr>
              <w:t>s</w:t>
            </w: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 xml:space="preserve"> and carry out a</w:t>
            </w:r>
            <w:r>
              <w:rPr>
                <w:rFonts w:eastAsia="Times New Roman"/>
                <w:noProof w:val="0"/>
                <w:color w:val="auto"/>
                <w:lang w:eastAsia="en-US"/>
              </w:rPr>
              <w:t xml:space="preserve"> review</w:t>
            </w: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 xml:space="preserve"> as part of the satisfaction / feedback survey</w:t>
            </w:r>
          </w:p>
          <w:p w14:paraId="258834DB" w14:textId="44F7AB01" w:rsidR="00A46C2F" w:rsidRPr="00150CE4" w:rsidRDefault="00A46C2F" w:rsidP="00EB56FB">
            <w:pPr>
              <w:numPr>
                <w:ilvl w:val="0"/>
                <w:numId w:val="10"/>
              </w:num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 xml:space="preserve">Inform the employer how their feedback will be used and how it will link to future planning </w:t>
            </w:r>
            <w:r w:rsidR="005A4B49">
              <w:rPr>
                <w:rFonts w:eastAsia="Times New Roman"/>
                <w:noProof w:val="0"/>
                <w:color w:val="auto"/>
                <w:lang w:eastAsia="en-US"/>
              </w:rPr>
              <w:t>and</w:t>
            </w: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 xml:space="preserve"> improving services</w:t>
            </w:r>
          </w:p>
          <w:p w14:paraId="0F7386E4" w14:textId="18B790C4" w:rsidR="00A46C2F" w:rsidRPr="00A52D01" w:rsidRDefault="00A46C2F" w:rsidP="00EB56FB">
            <w:pPr>
              <w:numPr>
                <w:ilvl w:val="0"/>
                <w:numId w:val="10"/>
              </w:num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>Confirm to the employer that they</w:t>
            </w:r>
            <w:r w:rsidRPr="00150CE4">
              <w:rPr>
                <w:rFonts w:eastAsia="Times New Roman"/>
                <w:color w:val="auto"/>
                <w:lang w:val="en-US" w:eastAsia="en-US"/>
              </w:rPr>
              <w:t xml:space="preserve"> will receive a follow up after no more than 6 months to ensure that the support provided was appropriate and to identify any further needs</w:t>
            </w:r>
            <w:r w:rsidR="005619D6">
              <w:rPr>
                <w:rFonts w:eastAsia="Times New Roman"/>
                <w:color w:val="auto"/>
                <w:lang w:val="en-US" w:eastAsia="en-US"/>
              </w:rPr>
              <w:t>.</w:t>
            </w:r>
          </w:p>
        </w:tc>
        <w:tc>
          <w:tcPr>
            <w:tcW w:w="2135" w:type="dxa"/>
          </w:tcPr>
          <w:p w14:paraId="5E0A9E49" w14:textId="77777777" w:rsidR="00A46C2F" w:rsidRPr="00150CE4" w:rsidRDefault="00A46C2F" w:rsidP="00EB56FB">
            <w:p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 xml:space="preserve">Record results in the </w:t>
            </w:r>
            <w:r>
              <w:rPr>
                <w:rFonts w:eastAsia="Times New Roman"/>
                <w:noProof w:val="0"/>
                <w:color w:val="auto"/>
                <w:lang w:eastAsia="en-US"/>
              </w:rPr>
              <w:t>CRM</w:t>
            </w:r>
          </w:p>
          <w:p w14:paraId="58673EF8" w14:textId="77777777" w:rsidR="00A46C2F" w:rsidRPr="00150CE4" w:rsidRDefault="00A46C2F" w:rsidP="00EB56FB">
            <w:p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</w:p>
          <w:p w14:paraId="0BE791E1" w14:textId="77777777" w:rsidR="00A46C2F" w:rsidRPr="00150CE4" w:rsidRDefault="00A46C2F" w:rsidP="00EB56FB">
            <w:p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</w:p>
          <w:p w14:paraId="4DD419C9" w14:textId="519A4D61" w:rsidR="00A46C2F" w:rsidRPr="00150CE4" w:rsidRDefault="00A46C2F" w:rsidP="00EB56FB">
            <w:p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 w:rsidRPr="00150CE4">
              <w:rPr>
                <w:rFonts w:eastAsia="Times New Roman"/>
                <w:noProof w:val="0"/>
                <w:color w:val="auto"/>
                <w:lang w:eastAsia="en-US"/>
              </w:rPr>
              <w:t>Employer to be entered into a 6 monthly satisfaction survey</w:t>
            </w:r>
          </w:p>
          <w:p w14:paraId="5CEE24EF" w14:textId="77777777" w:rsidR="00A46C2F" w:rsidRPr="00150CE4" w:rsidRDefault="00A46C2F" w:rsidP="00EB56FB">
            <w:pPr>
              <w:tabs>
                <w:tab w:val="left" w:pos="8958"/>
              </w:tabs>
              <w:autoSpaceDE w:val="0"/>
              <w:autoSpaceDN w:val="0"/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</w:p>
        </w:tc>
      </w:tr>
    </w:tbl>
    <w:p w14:paraId="480B4530" w14:textId="77777777" w:rsidR="005D48C0" w:rsidRPr="007061FB" w:rsidRDefault="005D48C0" w:rsidP="00EB56FB">
      <w:pPr>
        <w:pStyle w:val="Heading2"/>
        <w:rPr>
          <w:lang w:val="en-US"/>
        </w:rPr>
      </w:pPr>
    </w:p>
    <w:p w14:paraId="5C3D64E1" w14:textId="77777777" w:rsidR="00D9014B" w:rsidRDefault="00D9014B" w:rsidP="00EB56FB">
      <w:pPr>
        <w:spacing w:before="120" w:after="120" w:line="264" w:lineRule="auto"/>
        <w:rPr>
          <w:b/>
          <w:bCs/>
          <w:caps/>
          <w:sz w:val="24"/>
        </w:rPr>
      </w:pPr>
      <w:bookmarkStart w:id="7" w:name="_Ref73372023"/>
      <w:r>
        <w:br w:type="page"/>
      </w:r>
    </w:p>
    <w:p w14:paraId="3834381D" w14:textId="12F85764" w:rsidR="00F8395E" w:rsidRPr="008D0586" w:rsidRDefault="008E4F18" w:rsidP="00EB56FB">
      <w:pPr>
        <w:pStyle w:val="Heading4"/>
        <w:spacing w:before="120" w:after="120" w:line="264" w:lineRule="auto"/>
      </w:pPr>
      <w:bookmarkStart w:id="8" w:name="_Ref73604430"/>
      <w:r>
        <w:t>Business development needs analysis</w:t>
      </w:r>
      <w:bookmarkEnd w:id="7"/>
      <w:bookmarkEnd w:id="8"/>
    </w:p>
    <w:p w14:paraId="4D931C49" w14:textId="3CF50515" w:rsidR="006C7E9B" w:rsidRPr="006C7E9B" w:rsidRDefault="006C7E9B" w:rsidP="00EB56FB">
      <w:pPr>
        <w:spacing w:before="120" w:after="120" w:line="264" w:lineRule="auto"/>
        <w:rPr>
          <w:b/>
          <w:bCs/>
          <w:color w:val="auto"/>
          <w:lang w:val="en-US"/>
        </w:rPr>
      </w:pPr>
      <w:r w:rsidRPr="006C7E9B">
        <w:rPr>
          <w:b/>
          <w:bCs/>
          <w:color w:val="auto"/>
          <w:lang w:val="en-US"/>
        </w:rPr>
        <w:t>Introduction</w:t>
      </w:r>
    </w:p>
    <w:p w14:paraId="032D6D76" w14:textId="104D1E56" w:rsidR="00DF68C5" w:rsidRDefault="00587143" w:rsidP="00EB56FB">
      <w:pPr>
        <w:spacing w:before="120" w:after="120" w:line="264" w:lineRule="auto"/>
        <w:rPr>
          <w:color w:val="auto"/>
          <w:lang w:val="en-US"/>
        </w:rPr>
      </w:pPr>
      <w:r>
        <w:rPr>
          <w:color w:val="auto"/>
          <w:lang w:val="en-US"/>
        </w:rPr>
        <w:t>A</w:t>
      </w:r>
      <w:r w:rsidR="0018224B" w:rsidRPr="007061FB">
        <w:rPr>
          <w:color w:val="auto"/>
          <w:lang w:val="en-US"/>
        </w:rPr>
        <w:t xml:space="preserve"> </w:t>
      </w:r>
      <w:r>
        <w:rPr>
          <w:color w:val="auto"/>
          <w:lang w:val="en-US"/>
        </w:rPr>
        <w:t>s</w:t>
      </w:r>
      <w:r w:rsidR="006C7E9B">
        <w:rPr>
          <w:color w:val="auto"/>
          <w:lang w:val="en-US"/>
        </w:rPr>
        <w:t>t</w:t>
      </w:r>
      <w:r w:rsidR="00653DDE">
        <w:rPr>
          <w:color w:val="auto"/>
          <w:lang w:val="en-US"/>
        </w:rPr>
        <w:t>r</w:t>
      </w:r>
      <w:r>
        <w:rPr>
          <w:color w:val="auto"/>
          <w:lang w:val="en-US"/>
        </w:rPr>
        <w:t xml:space="preserve">uctured </w:t>
      </w:r>
      <w:r w:rsidR="0018224B" w:rsidRPr="007061FB">
        <w:rPr>
          <w:color w:val="auto"/>
          <w:lang w:val="en-US"/>
        </w:rPr>
        <w:t xml:space="preserve">business </w:t>
      </w:r>
      <w:r w:rsidR="00CC4230" w:rsidRPr="007061FB">
        <w:rPr>
          <w:color w:val="auto"/>
          <w:lang w:val="en-US"/>
        </w:rPr>
        <w:t xml:space="preserve">development needs analysis </w:t>
      </w:r>
      <w:r w:rsidR="00EF1966">
        <w:rPr>
          <w:color w:val="auto"/>
          <w:lang w:val="en-US"/>
        </w:rPr>
        <w:t xml:space="preserve">(BDNA) </w:t>
      </w:r>
      <w:r w:rsidR="00452A95">
        <w:rPr>
          <w:color w:val="auto"/>
          <w:lang w:val="en-US"/>
        </w:rPr>
        <w:t xml:space="preserve">should give you </w:t>
      </w:r>
      <w:r w:rsidR="0003027E">
        <w:rPr>
          <w:color w:val="auto"/>
          <w:lang w:val="en-US"/>
        </w:rPr>
        <w:t>v</w:t>
      </w:r>
      <w:r w:rsidR="00452A95">
        <w:rPr>
          <w:color w:val="auto"/>
          <w:lang w:val="en-US"/>
        </w:rPr>
        <w:t xml:space="preserve">aluable </w:t>
      </w:r>
      <w:r w:rsidR="0003027E">
        <w:rPr>
          <w:color w:val="auto"/>
          <w:lang w:val="en-US"/>
        </w:rPr>
        <w:t xml:space="preserve">intelligence </w:t>
      </w:r>
      <w:r w:rsidR="00452A95">
        <w:rPr>
          <w:color w:val="auto"/>
          <w:lang w:val="en-US"/>
        </w:rPr>
        <w:t xml:space="preserve">about </w:t>
      </w:r>
      <w:r w:rsidR="00DF68C5">
        <w:rPr>
          <w:color w:val="auto"/>
          <w:lang w:val="en-US"/>
        </w:rPr>
        <w:t xml:space="preserve">the reasons why employers offer industry placements. </w:t>
      </w:r>
      <w:r w:rsidR="0003027E">
        <w:rPr>
          <w:color w:val="auto"/>
          <w:lang w:val="en-US"/>
        </w:rPr>
        <w:t xml:space="preserve">It may also identify other ways in which the employer </w:t>
      </w:r>
      <w:r w:rsidR="00B351FE">
        <w:rPr>
          <w:color w:val="auto"/>
          <w:lang w:val="en-US"/>
        </w:rPr>
        <w:t xml:space="preserve">could support students, staff and </w:t>
      </w:r>
      <w:r w:rsidR="003A6026">
        <w:rPr>
          <w:color w:val="auto"/>
          <w:lang w:val="en-US"/>
        </w:rPr>
        <w:t xml:space="preserve">the </w:t>
      </w:r>
      <w:r w:rsidR="00B351FE">
        <w:rPr>
          <w:color w:val="auto"/>
          <w:lang w:val="en-US"/>
        </w:rPr>
        <w:t>organisation.</w:t>
      </w:r>
    </w:p>
    <w:p w14:paraId="21B92481" w14:textId="64E56B6C" w:rsidR="00596068" w:rsidRPr="007061FB" w:rsidRDefault="003A6026" w:rsidP="00EB56FB">
      <w:pPr>
        <w:spacing w:before="120" w:after="120" w:line="264" w:lineRule="auto"/>
        <w:rPr>
          <w:color w:val="auto"/>
          <w:lang w:val="en-US"/>
        </w:rPr>
      </w:pPr>
      <w:r>
        <w:rPr>
          <w:color w:val="auto"/>
          <w:lang w:val="en-US"/>
        </w:rPr>
        <w:t xml:space="preserve">A business needs analysis should be </w:t>
      </w:r>
      <w:r w:rsidR="00CC4230" w:rsidRPr="007061FB">
        <w:rPr>
          <w:color w:val="auto"/>
          <w:lang w:val="en-US"/>
        </w:rPr>
        <w:t>carried out with each new</w:t>
      </w:r>
      <w:r>
        <w:rPr>
          <w:color w:val="auto"/>
          <w:lang w:val="en-US"/>
        </w:rPr>
        <w:t>ly-engaged</w:t>
      </w:r>
      <w:r w:rsidR="00CC4230" w:rsidRPr="007061FB">
        <w:rPr>
          <w:color w:val="auto"/>
          <w:lang w:val="en-US"/>
        </w:rPr>
        <w:t xml:space="preserve"> employer</w:t>
      </w:r>
      <w:r>
        <w:rPr>
          <w:color w:val="auto"/>
          <w:lang w:val="en-US"/>
        </w:rPr>
        <w:t xml:space="preserve">, and </w:t>
      </w:r>
      <w:r w:rsidR="00A97E21" w:rsidRPr="007061FB">
        <w:rPr>
          <w:color w:val="auto"/>
          <w:lang w:val="en-US"/>
        </w:rPr>
        <w:t xml:space="preserve">refreshed every </w:t>
      </w:r>
      <w:r>
        <w:rPr>
          <w:color w:val="auto"/>
          <w:lang w:val="en-US"/>
        </w:rPr>
        <w:t>three years</w:t>
      </w:r>
      <w:r w:rsidR="00A97E21" w:rsidRPr="007061FB">
        <w:rPr>
          <w:color w:val="auto"/>
          <w:lang w:val="en-US"/>
        </w:rPr>
        <w:t xml:space="preserve">. </w:t>
      </w:r>
    </w:p>
    <w:p w14:paraId="295C4B14" w14:textId="7CFA690A" w:rsidR="00FE5FBE" w:rsidRPr="007061FB" w:rsidRDefault="00CF7577" w:rsidP="00EB56FB">
      <w:pPr>
        <w:spacing w:before="120" w:after="120" w:line="264" w:lineRule="auto"/>
        <w:rPr>
          <w:rFonts w:eastAsia="Times New Roman"/>
          <w:noProof w:val="0"/>
          <w:color w:val="auto"/>
          <w:sz w:val="20"/>
          <w:szCs w:val="20"/>
          <w:lang w:eastAsia="en-US"/>
        </w:rPr>
      </w:pPr>
      <w:r>
        <w:rPr>
          <w:color w:val="auto"/>
          <w:lang w:val="en-US"/>
        </w:rPr>
        <w:t xml:space="preserve">Information gathered </w:t>
      </w:r>
      <w:r w:rsidR="00291FAE" w:rsidRPr="007061FB">
        <w:rPr>
          <w:color w:val="auto"/>
          <w:lang w:val="en-US"/>
        </w:rPr>
        <w:t>should be up</w:t>
      </w:r>
      <w:r w:rsidR="00987310">
        <w:rPr>
          <w:color w:val="auto"/>
          <w:lang w:val="en-US"/>
        </w:rPr>
        <w:t xml:space="preserve">loaded </w:t>
      </w:r>
      <w:r>
        <w:rPr>
          <w:color w:val="auto"/>
          <w:lang w:val="en-US"/>
        </w:rPr>
        <w:t>quic</w:t>
      </w:r>
      <w:r w:rsidR="00987310">
        <w:rPr>
          <w:color w:val="auto"/>
          <w:lang w:val="en-US"/>
        </w:rPr>
        <w:t>k</w:t>
      </w:r>
      <w:r>
        <w:rPr>
          <w:color w:val="auto"/>
          <w:lang w:val="en-US"/>
        </w:rPr>
        <w:t xml:space="preserve">y </w:t>
      </w:r>
      <w:r w:rsidR="00987310">
        <w:rPr>
          <w:color w:val="auto"/>
          <w:lang w:val="en-US"/>
        </w:rPr>
        <w:t xml:space="preserve">to you customer relationship management (CRM) or other </w:t>
      </w:r>
      <w:r w:rsidR="00CE48F9" w:rsidRPr="007061FB">
        <w:rPr>
          <w:color w:val="auto"/>
          <w:lang w:val="en-US"/>
        </w:rPr>
        <w:t>recording system</w:t>
      </w:r>
      <w:r w:rsidR="00987310">
        <w:rPr>
          <w:color w:val="auto"/>
          <w:lang w:val="en-US"/>
        </w:rPr>
        <w:t xml:space="preserve">, so it’s available to everyone </w:t>
      </w:r>
      <w:r w:rsidR="006C7E9B">
        <w:rPr>
          <w:color w:val="auto"/>
          <w:lang w:val="en-US"/>
        </w:rPr>
        <w:t>involved with the employer</w:t>
      </w:r>
      <w:r w:rsidR="00CE48F9" w:rsidRPr="007061FB">
        <w:rPr>
          <w:color w:val="auto"/>
          <w:lang w:val="en-US"/>
        </w:rPr>
        <w:t>.</w:t>
      </w:r>
      <w:r w:rsidR="00FE5FBE" w:rsidRPr="007061FB">
        <w:rPr>
          <w:rFonts w:eastAsia="Times New Roman"/>
          <w:noProof w:val="0"/>
          <w:color w:val="auto"/>
          <w:sz w:val="20"/>
          <w:szCs w:val="20"/>
          <w:lang w:eastAsia="en-US"/>
        </w:rPr>
        <w:t xml:space="preserve">  </w:t>
      </w:r>
    </w:p>
    <w:tbl>
      <w:tblPr>
        <w:tblW w:w="5000" w:type="pct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4672"/>
        <w:gridCol w:w="4672"/>
      </w:tblGrid>
      <w:tr w:rsidR="00FE5FBE" w:rsidRPr="00D17809" w14:paraId="67CCBF26" w14:textId="77777777" w:rsidTr="006C26FD">
        <w:tc>
          <w:tcPr>
            <w:tcW w:w="2500" w:type="pc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4B9134F" w14:textId="223C7701" w:rsidR="00FE5FBE" w:rsidRPr="00475763" w:rsidRDefault="00C374D7" w:rsidP="00EB56FB">
            <w:pPr>
              <w:spacing w:before="120" w:after="120" w:line="264" w:lineRule="auto"/>
              <w:rPr>
                <w:b/>
                <w:color w:val="auto"/>
                <w:lang w:val="en-US" w:eastAsia="en-US"/>
              </w:rPr>
            </w:pPr>
            <w:r w:rsidRPr="00475763">
              <w:rPr>
                <w:b/>
                <w:color w:val="auto"/>
                <w:lang w:val="en-US" w:eastAsia="en-US"/>
              </w:rPr>
              <w:t>Business</w:t>
            </w:r>
            <w:r w:rsidR="00FE5FBE" w:rsidRPr="00475763">
              <w:rPr>
                <w:b/>
                <w:color w:val="auto"/>
                <w:lang w:val="en-US" w:eastAsia="en-US"/>
              </w:rPr>
              <w:t xml:space="preserve"> name:</w:t>
            </w:r>
          </w:p>
          <w:p w14:paraId="5B269DC2" w14:textId="77777777" w:rsidR="00FE5FBE" w:rsidRPr="00475763" w:rsidRDefault="00FE5FBE" w:rsidP="00EB56FB">
            <w:pPr>
              <w:spacing w:before="120" w:after="120" w:line="264" w:lineRule="auto"/>
              <w:rPr>
                <w:b/>
                <w:color w:val="auto"/>
                <w:lang w:val="en-US" w:eastAsia="en-US"/>
              </w:rPr>
            </w:pPr>
          </w:p>
        </w:tc>
        <w:tc>
          <w:tcPr>
            <w:tcW w:w="2500" w:type="pc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737EF011" w14:textId="77777777" w:rsidR="00FE5FBE" w:rsidRPr="00475763" w:rsidRDefault="00FE5FBE" w:rsidP="00EB56FB">
            <w:pPr>
              <w:spacing w:before="120" w:after="120" w:line="264" w:lineRule="auto"/>
              <w:rPr>
                <w:b/>
                <w:color w:val="auto"/>
                <w:lang w:val="en-US" w:eastAsia="en-US"/>
              </w:rPr>
            </w:pPr>
            <w:r w:rsidRPr="00475763">
              <w:rPr>
                <w:b/>
                <w:color w:val="auto"/>
                <w:lang w:val="en-US" w:eastAsia="en-US"/>
              </w:rPr>
              <w:t>Date visited:</w:t>
            </w:r>
            <w:r w:rsidRPr="00475763">
              <w:rPr>
                <w:b/>
                <w:color w:val="auto"/>
                <w:lang w:val="en-US" w:eastAsia="en-US"/>
              </w:rPr>
              <w:tab/>
            </w:r>
          </w:p>
        </w:tc>
      </w:tr>
      <w:tr w:rsidR="00FE5FBE" w:rsidRPr="00D17809" w14:paraId="0824418C" w14:textId="77777777" w:rsidTr="006C26FD">
        <w:tc>
          <w:tcPr>
            <w:tcW w:w="2500" w:type="pc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4CE0220" w14:textId="2611A5E4" w:rsidR="00FE5FBE" w:rsidRPr="00475763" w:rsidRDefault="0083019F" w:rsidP="00EB56FB">
            <w:pPr>
              <w:spacing w:before="120" w:after="120" w:line="264" w:lineRule="auto"/>
              <w:rPr>
                <w:b/>
                <w:color w:val="auto"/>
                <w:lang w:val="en-US" w:eastAsia="en-US"/>
              </w:rPr>
            </w:pPr>
            <w:r w:rsidRPr="00475763">
              <w:rPr>
                <w:b/>
                <w:color w:val="auto"/>
                <w:lang w:val="en-US" w:eastAsia="en-US"/>
              </w:rPr>
              <w:t xml:space="preserve">Engagement </w:t>
            </w:r>
            <w:r w:rsidR="00C374D7" w:rsidRPr="00475763">
              <w:rPr>
                <w:b/>
                <w:color w:val="auto"/>
                <w:lang w:val="en-US" w:eastAsia="en-US"/>
              </w:rPr>
              <w:t>c</w:t>
            </w:r>
            <w:r w:rsidR="00FE5FBE" w:rsidRPr="00475763">
              <w:rPr>
                <w:b/>
                <w:color w:val="auto"/>
                <w:lang w:val="en-US" w:eastAsia="en-US"/>
              </w:rPr>
              <w:t>onsultant:</w:t>
            </w:r>
          </w:p>
          <w:p w14:paraId="5E345FFD" w14:textId="77777777" w:rsidR="00FE5FBE" w:rsidRPr="00475763" w:rsidRDefault="00FE5FBE" w:rsidP="00EB56FB">
            <w:pPr>
              <w:spacing w:before="120" w:after="120" w:line="264" w:lineRule="auto"/>
              <w:rPr>
                <w:b/>
                <w:color w:val="auto"/>
                <w:lang w:val="en-US" w:eastAsia="en-US"/>
              </w:rPr>
            </w:pPr>
          </w:p>
        </w:tc>
        <w:tc>
          <w:tcPr>
            <w:tcW w:w="2500" w:type="pc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1A534900" w14:textId="75DDE450" w:rsidR="00FE5FBE" w:rsidRPr="00475763" w:rsidRDefault="00C374D7" w:rsidP="00EB56FB">
            <w:pPr>
              <w:spacing w:before="120" w:after="120" w:line="264" w:lineRule="auto"/>
              <w:rPr>
                <w:b/>
                <w:color w:val="auto"/>
                <w:lang w:val="en-US" w:eastAsia="en-US"/>
              </w:rPr>
            </w:pPr>
            <w:r w:rsidRPr="00475763">
              <w:rPr>
                <w:b/>
                <w:color w:val="auto"/>
                <w:lang w:val="en-US" w:eastAsia="en-US"/>
              </w:rPr>
              <w:t>Organisation</w:t>
            </w:r>
            <w:r w:rsidR="00FE5FBE" w:rsidRPr="00475763">
              <w:rPr>
                <w:b/>
                <w:color w:val="auto"/>
                <w:lang w:val="en-US" w:eastAsia="en-US"/>
              </w:rPr>
              <w:t xml:space="preserve"> type:</w:t>
            </w:r>
            <w:r w:rsidR="00FE5FBE" w:rsidRPr="00475763">
              <w:rPr>
                <w:b/>
                <w:color w:val="auto"/>
                <w:lang w:val="en-US" w:eastAsia="en-US"/>
              </w:rPr>
              <w:tab/>
            </w:r>
          </w:p>
        </w:tc>
      </w:tr>
      <w:tr w:rsidR="00FE5FBE" w:rsidRPr="00D17809" w14:paraId="36EB0BB1" w14:textId="77777777" w:rsidTr="006C26FD">
        <w:tc>
          <w:tcPr>
            <w:tcW w:w="2500" w:type="pc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1F34257" w14:textId="77777777" w:rsidR="00FE5FBE" w:rsidRPr="00475763" w:rsidRDefault="00FE5FBE" w:rsidP="00EB56FB">
            <w:pPr>
              <w:spacing w:before="120" w:after="120" w:line="264" w:lineRule="auto"/>
              <w:rPr>
                <w:b/>
                <w:color w:val="auto"/>
                <w:lang w:val="en-US" w:eastAsia="en-US"/>
              </w:rPr>
            </w:pPr>
            <w:r w:rsidRPr="00475763">
              <w:rPr>
                <w:b/>
                <w:color w:val="auto"/>
                <w:lang w:val="en-US" w:eastAsia="en-US"/>
              </w:rPr>
              <w:t>Primary contact:</w:t>
            </w:r>
          </w:p>
          <w:p w14:paraId="1C450370" w14:textId="77777777" w:rsidR="00FE5FBE" w:rsidRPr="00475763" w:rsidRDefault="00FE5FBE" w:rsidP="00EB56FB">
            <w:pPr>
              <w:spacing w:before="120" w:after="120" w:line="264" w:lineRule="auto"/>
              <w:rPr>
                <w:b/>
                <w:color w:val="auto"/>
                <w:lang w:val="en-US" w:eastAsia="en-US"/>
              </w:rPr>
            </w:pPr>
          </w:p>
        </w:tc>
        <w:tc>
          <w:tcPr>
            <w:tcW w:w="2500" w:type="pc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1EA18EAB" w14:textId="77777777" w:rsidR="00FE5FBE" w:rsidRPr="00475763" w:rsidRDefault="00FE5FBE" w:rsidP="00EB56FB">
            <w:pPr>
              <w:spacing w:before="120" w:after="120" w:line="264" w:lineRule="auto"/>
              <w:rPr>
                <w:b/>
                <w:color w:val="auto"/>
                <w:lang w:val="en-US" w:eastAsia="en-US"/>
              </w:rPr>
            </w:pPr>
            <w:r w:rsidRPr="00475763">
              <w:rPr>
                <w:b/>
                <w:color w:val="auto"/>
                <w:lang w:val="en-US" w:eastAsia="en-US"/>
              </w:rPr>
              <w:t>Contact’s position (job title):</w:t>
            </w:r>
          </w:p>
        </w:tc>
      </w:tr>
      <w:tr w:rsidR="00FE5FBE" w:rsidRPr="00D17809" w14:paraId="19985C81" w14:textId="77777777" w:rsidTr="006C26FD">
        <w:tc>
          <w:tcPr>
            <w:tcW w:w="2500" w:type="pc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722C4968" w14:textId="20E717DC" w:rsidR="00FE5FBE" w:rsidRPr="00475763" w:rsidRDefault="0083019F" w:rsidP="00EB56FB">
            <w:pPr>
              <w:spacing w:before="120" w:after="120" w:line="264" w:lineRule="auto"/>
              <w:rPr>
                <w:b/>
                <w:color w:val="auto"/>
                <w:lang w:val="en-US" w:eastAsia="en-US"/>
              </w:rPr>
            </w:pPr>
            <w:r w:rsidRPr="00475763">
              <w:rPr>
                <w:b/>
                <w:color w:val="auto"/>
                <w:lang w:val="en-US" w:eastAsia="en-US"/>
              </w:rPr>
              <w:t>Telephone</w:t>
            </w:r>
            <w:r w:rsidR="00FE5FBE" w:rsidRPr="00475763">
              <w:rPr>
                <w:b/>
                <w:color w:val="auto"/>
                <w:lang w:val="en-US" w:eastAsia="en-US"/>
              </w:rPr>
              <w:t>:</w:t>
            </w:r>
          </w:p>
        </w:tc>
        <w:tc>
          <w:tcPr>
            <w:tcW w:w="2500" w:type="pc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8091F42" w14:textId="77777777" w:rsidR="00FE5FBE" w:rsidRPr="00475763" w:rsidRDefault="00FE5FBE" w:rsidP="00EB56FB">
            <w:pPr>
              <w:spacing w:before="120" w:after="120" w:line="264" w:lineRule="auto"/>
              <w:rPr>
                <w:b/>
                <w:color w:val="auto"/>
                <w:lang w:val="en-US" w:eastAsia="en-US"/>
              </w:rPr>
            </w:pPr>
            <w:r w:rsidRPr="00475763">
              <w:rPr>
                <w:b/>
                <w:color w:val="auto"/>
                <w:lang w:val="en-US" w:eastAsia="en-US"/>
              </w:rPr>
              <w:t>Email:</w:t>
            </w:r>
          </w:p>
          <w:p w14:paraId="0100DFDA" w14:textId="77777777" w:rsidR="00FE5FBE" w:rsidRPr="00475763" w:rsidRDefault="00FE5FBE" w:rsidP="00EB56FB">
            <w:pPr>
              <w:spacing w:before="120" w:after="120" w:line="264" w:lineRule="auto"/>
              <w:rPr>
                <w:b/>
                <w:color w:val="auto"/>
                <w:lang w:val="en-US" w:eastAsia="en-US"/>
              </w:rPr>
            </w:pPr>
          </w:p>
        </w:tc>
      </w:tr>
    </w:tbl>
    <w:p w14:paraId="4036A85D" w14:textId="0BE5CC02" w:rsidR="00704E83" w:rsidRDefault="00704E83" w:rsidP="00704E83">
      <w:pPr>
        <w:spacing w:after="0"/>
      </w:pPr>
    </w:p>
    <w:tbl>
      <w:tblPr>
        <w:tblW w:w="5000" w:type="pct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9344"/>
      </w:tblGrid>
      <w:tr w:rsidR="00FE5FBE" w:rsidRPr="00D17809" w14:paraId="3BAF495D" w14:textId="77777777" w:rsidTr="006C26FD">
        <w:tc>
          <w:tcPr>
            <w:tcW w:w="5000" w:type="pc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5217E16" w14:textId="49A453FB" w:rsidR="00FE5FBE" w:rsidRPr="00475763" w:rsidRDefault="00FE5FBE" w:rsidP="00EB56FB">
            <w:pPr>
              <w:spacing w:before="120" w:after="120" w:line="264" w:lineRule="auto"/>
              <w:rPr>
                <w:b/>
                <w:color w:val="auto"/>
                <w:lang w:val="en-US" w:eastAsia="en-US"/>
              </w:rPr>
            </w:pPr>
            <w:r w:rsidRPr="00475763">
              <w:rPr>
                <w:b/>
                <w:color w:val="auto"/>
                <w:lang w:val="en-US" w:eastAsia="en-US"/>
              </w:rPr>
              <w:t>Main address / telephone:</w:t>
            </w:r>
          </w:p>
          <w:p w14:paraId="70EEB9F7" w14:textId="77777777" w:rsidR="00FE5FBE" w:rsidRPr="00475763" w:rsidRDefault="00FE5FBE" w:rsidP="00EB56FB">
            <w:pPr>
              <w:spacing w:before="120" w:after="120" w:line="264" w:lineRule="auto"/>
              <w:rPr>
                <w:b/>
                <w:color w:val="auto"/>
                <w:lang w:val="en-US" w:eastAsia="en-US"/>
              </w:rPr>
            </w:pPr>
          </w:p>
          <w:p w14:paraId="1161221F" w14:textId="77777777" w:rsidR="00FE5FBE" w:rsidRPr="00475763" w:rsidRDefault="00FE5FBE" w:rsidP="00EB56FB">
            <w:pPr>
              <w:spacing w:before="120" w:after="120" w:line="264" w:lineRule="auto"/>
              <w:rPr>
                <w:b/>
                <w:color w:val="auto"/>
                <w:lang w:val="en-US" w:eastAsia="en-US"/>
              </w:rPr>
            </w:pPr>
          </w:p>
          <w:p w14:paraId="5666B1FD" w14:textId="77777777" w:rsidR="00FE5FBE" w:rsidRPr="00475763" w:rsidRDefault="00FE5FBE" w:rsidP="00EB56FB">
            <w:pPr>
              <w:spacing w:before="120" w:after="120" w:line="264" w:lineRule="auto"/>
              <w:rPr>
                <w:b/>
                <w:color w:val="auto"/>
                <w:lang w:val="en-US" w:eastAsia="en-US"/>
              </w:rPr>
            </w:pPr>
          </w:p>
          <w:p w14:paraId="3CC70FA0" w14:textId="77777777" w:rsidR="00FE5FBE" w:rsidRPr="00475763" w:rsidRDefault="00FE5FBE" w:rsidP="00EB56FB">
            <w:pPr>
              <w:spacing w:before="120" w:after="120" w:line="264" w:lineRule="auto"/>
              <w:rPr>
                <w:b/>
                <w:color w:val="auto"/>
                <w:lang w:val="en-US" w:eastAsia="en-US"/>
              </w:rPr>
            </w:pPr>
          </w:p>
        </w:tc>
      </w:tr>
      <w:tr w:rsidR="00FE5FBE" w:rsidRPr="00D17809" w14:paraId="6B299CE9" w14:textId="77777777" w:rsidTr="006C26FD">
        <w:tc>
          <w:tcPr>
            <w:tcW w:w="5000" w:type="pc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E9E3F43" w14:textId="77777777" w:rsidR="00FE5FBE" w:rsidRPr="00475763" w:rsidRDefault="00FE5FBE" w:rsidP="00EB56FB">
            <w:pPr>
              <w:spacing w:before="120" w:after="120" w:line="264" w:lineRule="auto"/>
              <w:rPr>
                <w:b/>
                <w:color w:val="auto"/>
                <w:lang w:val="en-US" w:eastAsia="en-US"/>
              </w:rPr>
            </w:pPr>
            <w:r w:rsidRPr="00475763">
              <w:rPr>
                <w:b/>
                <w:color w:val="auto"/>
                <w:lang w:val="en-US" w:eastAsia="en-US"/>
              </w:rPr>
              <w:t>Landmark/directions:</w:t>
            </w:r>
          </w:p>
          <w:p w14:paraId="27EDDC4F" w14:textId="77777777" w:rsidR="00FE5FBE" w:rsidRPr="00475763" w:rsidRDefault="00FE5FBE" w:rsidP="00EB56FB">
            <w:pPr>
              <w:spacing w:before="120" w:after="120" w:line="264" w:lineRule="auto"/>
              <w:rPr>
                <w:b/>
                <w:color w:val="auto"/>
                <w:lang w:val="en-US" w:eastAsia="en-US"/>
              </w:rPr>
            </w:pPr>
          </w:p>
        </w:tc>
      </w:tr>
    </w:tbl>
    <w:p w14:paraId="40CD0C65" w14:textId="268CF119" w:rsidR="00653DDE" w:rsidRPr="00D17809" w:rsidRDefault="00653DDE" w:rsidP="00EB56FB">
      <w:pPr>
        <w:spacing w:before="120" w:after="120" w:line="264" w:lineRule="auto"/>
        <w:rPr>
          <w:b/>
          <w:bCs/>
          <w:lang w:val="en-US"/>
        </w:rPr>
      </w:pPr>
    </w:p>
    <w:p w14:paraId="080A24BA" w14:textId="77777777" w:rsidR="00653DDE" w:rsidRPr="00D17809" w:rsidRDefault="00653DDE" w:rsidP="00EB56FB">
      <w:pPr>
        <w:spacing w:before="120" w:after="120" w:line="264" w:lineRule="auto"/>
        <w:rPr>
          <w:b/>
          <w:bCs/>
          <w:lang w:val="en-US"/>
        </w:rPr>
      </w:pPr>
      <w:r w:rsidRPr="00D17809">
        <w:rPr>
          <w:b/>
          <w:bCs/>
          <w:lang w:val="en-US"/>
        </w:rPr>
        <w:br w:type="page"/>
      </w:r>
    </w:p>
    <w:p w14:paraId="40BF0A28" w14:textId="77777777" w:rsidR="00D514A2" w:rsidRPr="00D17809" w:rsidRDefault="00D514A2" w:rsidP="00D514A2">
      <w:pPr>
        <w:spacing w:before="120" w:after="120" w:line="264" w:lineRule="auto"/>
        <w:rPr>
          <w:rFonts w:eastAsia="Times New Roman"/>
          <w:b/>
          <w:noProof w:val="0"/>
          <w:color w:val="auto"/>
          <w:lang w:eastAsia="en-US"/>
        </w:rPr>
      </w:pPr>
      <w:r w:rsidRPr="00D17809">
        <w:rPr>
          <w:rFonts w:eastAsia="Times New Roman"/>
          <w:b/>
          <w:noProof w:val="0"/>
          <w:color w:val="auto"/>
          <w:lang w:eastAsia="en-US"/>
        </w:rPr>
        <w:t>Background / Overview</w:t>
      </w:r>
    </w:p>
    <w:p w14:paraId="7BF56FE1" w14:textId="77777777" w:rsidR="00D514A2" w:rsidRPr="00277D0E" w:rsidRDefault="00D514A2" w:rsidP="00D514A2">
      <w:pPr>
        <w:spacing w:before="120" w:after="120" w:line="264" w:lineRule="auto"/>
        <w:rPr>
          <w:rFonts w:eastAsia="Times New Roman"/>
          <w:b/>
          <w:bCs/>
          <w:i/>
          <w:iCs/>
          <w:noProof w:val="0"/>
          <w:color w:val="auto"/>
          <w:lang w:eastAsia="en-US"/>
        </w:rPr>
      </w:pPr>
      <w:r w:rsidRPr="00277D0E">
        <w:rPr>
          <w:rFonts w:eastAsia="Times New Roman"/>
          <w:b/>
          <w:bCs/>
          <w:i/>
          <w:iCs/>
          <w:noProof w:val="0"/>
          <w:color w:val="auto"/>
          <w:lang w:eastAsia="en-US"/>
        </w:rPr>
        <w:t>General business information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3402"/>
        <w:gridCol w:w="6091"/>
      </w:tblGrid>
      <w:tr w:rsidR="00D514A2" w14:paraId="3E8BA58F" w14:textId="77777777" w:rsidTr="004B0596">
        <w:trPr>
          <w:trHeight w:val="1304"/>
        </w:trPr>
        <w:tc>
          <w:tcPr>
            <w:tcW w:w="3402" w:type="dxa"/>
            <w:vAlign w:val="center"/>
          </w:tcPr>
          <w:p w14:paraId="6F2077AD" w14:textId="1FE9FD13" w:rsidR="00D514A2" w:rsidRDefault="00D514A2" w:rsidP="004B0596">
            <w:pPr>
              <w:spacing w:before="120" w:after="120" w:line="264" w:lineRule="auto"/>
            </w:pPr>
            <w:r w:rsidRPr="00F60187">
              <w:rPr>
                <w:rFonts w:eastAsia="Times New Roman"/>
                <w:noProof w:val="0"/>
                <w:color w:val="auto"/>
                <w:lang w:eastAsia="en-US"/>
              </w:rPr>
              <w:t>Key areas of business</w:t>
            </w:r>
          </w:p>
        </w:tc>
        <w:tc>
          <w:tcPr>
            <w:tcW w:w="6091" w:type="dxa"/>
            <w:vAlign w:val="center"/>
          </w:tcPr>
          <w:p w14:paraId="4B9C1983" w14:textId="77777777" w:rsidR="00D514A2" w:rsidRDefault="00D514A2" w:rsidP="004B0596">
            <w:pPr>
              <w:spacing w:before="120" w:after="120" w:line="264" w:lineRule="auto"/>
            </w:pPr>
          </w:p>
        </w:tc>
      </w:tr>
      <w:tr w:rsidR="00D514A2" w14:paraId="6C7756ED" w14:textId="77777777" w:rsidTr="004B0596">
        <w:trPr>
          <w:trHeight w:val="1304"/>
        </w:trPr>
        <w:tc>
          <w:tcPr>
            <w:tcW w:w="3402" w:type="dxa"/>
            <w:vAlign w:val="center"/>
          </w:tcPr>
          <w:p w14:paraId="0E5B392B" w14:textId="01F6F289" w:rsidR="00D514A2" w:rsidRDefault="00D514A2" w:rsidP="004B0596">
            <w:pPr>
              <w:spacing w:before="120" w:after="120" w:line="264" w:lineRule="auto"/>
            </w:pPr>
            <w:r w:rsidRPr="00F60187">
              <w:rPr>
                <w:rFonts w:eastAsia="Times New Roman"/>
                <w:noProof w:val="0"/>
                <w:color w:val="auto"/>
                <w:lang w:eastAsia="en-US"/>
              </w:rPr>
              <w:t>Customers</w:t>
            </w:r>
          </w:p>
        </w:tc>
        <w:tc>
          <w:tcPr>
            <w:tcW w:w="6091" w:type="dxa"/>
            <w:vAlign w:val="center"/>
          </w:tcPr>
          <w:p w14:paraId="5CACCE68" w14:textId="77777777" w:rsidR="00D514A2" w:rsidRDefault="00D514A2" w:rsidP="004B0596">
            <w:pPr>
              <w:spacing w:before="120" w:after="120" w:line="264" w:lineRule="auto"/>
            </w:pPr>
          </w:p>
        </w:tc>
      </w:tr>
      <w:tr w:rsidR="00D514A2" w14:paraId="72D20E6A" w14:textId="77777777" w:rsidTr="004B0596">
        <w:trPr>
          <w:trHeight w:val="1304"/>
        </w:trPr>
        <w:tc>
          <w:tcPr>
            <w:tcW w:w="3402" w:type="dxa"/>
            <w:vAlign w:val="center"/>
          </w:tcPr>
          <w:p w14:paraId="394EB88F" w14:textId="79C32398" w:rsidR="00D514A2" w:rsidRDefault="00D514A2" w:rsidP="004B0596">
            <w:pPr>
              <w:spacing w:before="120" w:after="120" w:line="264" w:lineRule="auto"/>
            </w:pPr>
            <w:r w:rsidRPr="00F60187">
              <w:rPr>
                <w:rFonts w:eastAsia="Times New Roman"/>
                <w:noProof w:val="0"/>
                <w:color w:val="auto"/>
                <w:lang w:eastAsia="en-US"/>
              </w:rPr>
              <w:t xml:space="preserve">Locations and sites </w:t>
            </w:r>
          </w:p>
        </w:tc>
        <w:tc>
          <w:tcPr>
            <w:tcW w:w="6091" w:type="dxa"/>
            <w:vAlign w:val="center"/>
          </w:tcPr>
          <w:p w14:paraId="1C0B2689" w14:textId="77777777" w:rsidR="00D514A2" w:rsidRDefault="00D514A2" w:rsidP="004B0596">
            <w:pPr>
              <w:spacing w:before="120" w:after="120" w:line="264" w:lineRule="auto"/>
            </w:pPr>
          </w:p>
        </w:tc>
      </w:tr>
      <w:tr w:rsidR="00D514A2" w14:paraId="22021FC5" w14:textId="77777777" w:rsidTr="004B0596">
        <w:trPr>
          <w:trHeight w:val="1304"/>
        </w:trPr>
        <w:tc>
          <w:tcPr>
            <w:tcW w:w="3402" w:type="dxa"/>
            <w:vAlign w:val="center"/>
          </w:tcPr>
          <w:p w14:paraId="7F7FDEA2" w14:textId="4E397668" w:rsidR="00D514A2" w:rsidRDefault="00D514A2" w:rsidP="004B0596">
            <w:pPr>
              <w:spacing w:before="120" w:after="120" w:line="264" w:lineRule="auto"/>
            </w:pPr>
            <w:r w:rsidRPr="00F60187">
              <w:rPr>
                <w:rFonts w:eastAsia="Times New Roman"/>
                <w:noProof w:val="0"/>
                <w:color w:val="auto"/>
                <w:lang w:eastAsia="en-US"/>
              </w:rPr>
              <w:t>Headcount</w:t>
            </w:r>
          </w:p>
        </w:tc>
        <w:tc>
          <w:tcPr>
            <w:tcW w:w="6091" w:type="dxa"/>
            <w:vAlign w:val="center"/>
          </w:tcPr>
          <w:p w14:paraId="678CDCDE" w14:textId="77777777" w:rsidR="00D514A2" w:rsidRDefault="00D514A2" w:rsidP="004B0596">
            <w:pPr>
              <w:spacing w:before="120" w:after="120" w:line="264" w:lineRule="auto"/>
            </w:pPr>
          </w:p>
        </w:tc>
      </w:tr>
      <w:tr w:rsidR="00D514A2" w14:paraId="421911A1" w14:textId="77777777" w:rsidTr="004B0596">
        <w:trPr>
          <w:trHeight w:val="1304"/>
        </w:trPr>
        <w:tc>
          <w:tcPr>
            <w:tcW w:w="3402" w:type="dxa"/>
            <w:vAlign w:val="center"/>
          </w:tcPr>
          <w:p w14:paraId="46898A5A" w14:textId="0D804BD3" w:rsidR="00D514A2" w:rsidRDefault="00D514A2" w:rsidP="004B0596">
            <w:pPr>
              <w:spacing w:before="120" w:after="120" w:line="264" w:lineRule="auto"/>
            </w:pPr>
            <w:r w:rsidRPr="00F60187">
              <w:rPr>
                <w:rFonts w:eastAsia="Times New Roman"/>
                <w:noProof w:val="0"/>
                <w:color w:val="auto"/>
                <w:lang w:eastAsia="en-US"/>
              </w:rPr>
              <w:t>Turnover and profit</w:t>
            </w:r>
          </w:p>
        </w:tc>
        <w:tc>
          <w:tcPr>
            <w:tcW w:w="6091" w:type="dxa"/>
            <w:vAlign w:val="center"/>
          </w:tcPr>
          <w:p w14:paraId="258D8AF8" w14:textId="77777777" w:rsidR="00D514A2" w:rsidRDefault="00D514A2" w:rsidP="004B0596">
            <w:pPr>
              <w:spacing w:before="120" w:after="120" w:line="264" w:lineRule="auto"/>
            </w:pPr>
          </w:p>
        </w:tc>
      </w:tr>
      <w:tr w:rsidR="00D514A2" w14:paraId="4081CA52" w14:textId="77777777" w:rsidTr="004B0596">
        <w:trPr>
          <w:trHeight w:val="1304"/>
        </w:trPr>
        <w:tc>
          <w:tcPr>
            <w:tcW w:w="3402" w:type="dxa"/>
            <w:vAlign w:val="center"/>
          </w:tcPr>
          <w:p w14:paraId="56C6168B" w14:textId="0DE9A18A" w:rsidR="00D514A2" w:rsidRDefault="00D514A2" w:rsidP="004B0596">
            <w:pPr>
              <w:spacing w:before="120" w:after="120" w:line="264" w:lineRule="auto"/>
            </w:pPr>
            <w:r w:rsidRPr="00F60187">
              <w:rPr>
                <w:rFonts w:eastAsia="Times New Roman"/>
                <w:noProof w:val="0"/>
                <w:color w:val="auto"/>
                <w:lang w:eastAsia="en-US"/>
              </w:rPr>
              <w:t>Year-end date</w:t>
            </w:r>
          </w:p>
        </w:tc>
        <w:tc>
          <w:tcPr>
            <w:tcW w:w="6091" w:type="dxa"/>
            <w:vAlign w:val="center"/>
          </w:tcPr>
          <w:p w14:paraId="085BB029" w14:textId="77777777" w:rsidR="00D514A2" w:rsidRDefault="00D514A2" w:rsidP="004B0596">
            <w:pPr>
              <w:spacing w:before="120" w:after="120" w:line="264" w:lineRule="auto"/>
            </w:pPr>
          </w:p>
        </w:tc>
      </w:tr>
      <w:tr w:rsidR="00D514A2" w14:paraId="6D4D82BA" w14:textId="77777777" w:rsidTr="004B0596">
        <w:trPr>
          <w:trHeight w:val="1304"/>
        </w:trPr>
        <w:tc>
          <w:tcPr>
            <w:tcW w:w="3402" w:type="dxa"/>
            <w:vAlign w:val="center"/>
          </w:tcPr>
          <w:p w14:paraId="4E3B72D2" w14:textId="56E6F456" w:rsidR="00D514A2" w:rsidRDefault="00D514A2" w:rsidP="004B0596">
            <w:pPr>
              <w:spacing w:before="120" w:after="120" w:line="264" w:lineRule="auto"/>
            </w:pPr>
            <w:r w:rsidRPr="00F60187">
              <w:rPr>
                <w:rFonts w:eastAsia="Times New Roman"/>
                <w:noProof w:val="0"/>
                <w:color w:val="auto"/>
                <w:lang w:eastAsia="en-US"/>
              </w:rPr>
              <w:t>Growth plans</w:t>
            </w:r>
          </w:p>
        </w:tc>
        <w:tc>
          <w:tcPr>
            <w:tcW w:w="6091" w:type="dxa"/>
            <w:vAlign w:val="center"/>
          </w:tcPr>
          <w:p w14:paraId="59B0C39F" w14:textId="77777777" w:rsidR="00D514A2" w:rsidRDefault="00D514A2" w:rsidP="004B0596">
            <w:pPr>
              <w:spacing w:before="120" w:after="120" w:line="264" w:lineRule="auto"/>
            </w:pPr>
          </w:p>
        </w:tc>
      </w:tr>
      <w:tr w:rsidR="00D514A2" w14:paraId="38C62D69" w14:textId="77777777" w:rsidTr="004B0596">
        <w:trPr>
          <w:trHeight w:val="1304"/>
        </w:trPr>
        <w:tc>
          <w:tcPr>
            <w:tcW w:w="3402" w:type="dxa"/>
            <w:vAlign w:val="center"/>
          </w:tcPr>
          <w:p w14:paraId="519CFCD9" w14:textId="753872D6" w:rsidR="00D514A2" w:rsidRDefault="00D514A2" w:rsidP="004B0596">
            <w:pPr>
              <w:spacing w:before="120" w:after="120" w:line="264" w:lineRule="auto"/>
            </w:pPr>
            <w:r w:rsidRPr="00F60187">
              <w:rPr>
                <w:rFonts w:eastAsia="Times New Roman"/>
                <w:noProof w:val="0"/>
                <w:color w:val="auto"/>
                <w:lang w:eastAsia="en-US"/>
              </w:rPr>
              <w:t>Current initiatives</w:t>
            </w:r>
          </w:p>
        </w:tc>
        <w:tc>
          <w:tcPr>
            <w:tcW w:w="6091" w:type="dxa"/>
            <w:vAlign w:val="center"/>
          </w:tcPr>
          <w:p w14:paraId="0E9D0499" w14:textId="77777777" w:rsidR="00D514A2" w:rsidRDefault="00D514A2" w:rsidP="004B0596">
            <w:pPr>
              <w:spacing w:before="120" w:after="120" w:line="264" w:lineRule="auto"/>
            </w:pPr>
          </w:p>
        </w:tc>
      </w:tr>
      <w:tr w:rsidR="00D514A2" w14:paraId="6D39687B" w14:textId="77777777" w:rsidTr="004B0596">
        <w:trPr>
          <w:trHeight w:val="1304"/>
        </w:trPr>
        <w:tc>
          <w:tcPr>
            <w:tcW w:w="3402" w:type="dxa"/>
            <w:vAlign w:val="center"/>
          </w:tcPr>
          <w:p w14:paraId="71BE2ECA" w14:textId="119A75A7" w:rsidR="00D514A2" w:rsidRDefault="00D514A2" w:rsidP="004B0596">
            <w:pPr>
              <w:spacing w:before="120" w:after="120" w:line="264" w:lineRule="auto"/>
            </w:pPr>
            <w:r w:rsidRPr="00F60187">
              <w:rPr>
                <w:rFonts w:eastAsia="Times New Roman"/>
                <w:noProof w:val="0"/>
                <w:color w:val="auto"/>
                <w:lang w:eastAsia="en-US"/>
              </w:rPr>
              <w:t>Vision and values</w:t>
            </w:r>
          </w:p>
        </w:tc>
        <w:tc>
          <w:tcPr>
            <w:tcW w:w="6091" w:type="dxa"/>
            <w:vAlign w:val="center"/>
          </w:tcPr>
          <w:p w14:paraId="2815F3DF" w14:textId="77777777" w:rsidR="00D514A2" w:rsidRDefault="00D514A2" w:rsidP="004B0596">
            <w:pPr>
              <w:spacing w:before="120" w:after="120" w:line="264" w:lineRule="auto"/>
            </w:pPr>
          </w:p>
        </w:tc>
      </w:tr>
      <w:tr w:rsidR="00D514A2" w14:paraId="308FCA64" w14:textId="77777777" w:rsidTr="004B0596">
        <w:trPr>
          <w:trHeight w:val="1304"/>
        </w:trPr>
        <w:tc>
          <w:tcPr>
            <w:tcW w:w="3402" w:type="dxa"/>
            <w:vAlign w:val="center"/>
          </w:tcPr>
          <w:p w14:paraId="558F26E4" w14:textId="6DA04F86" w:rsidR="00D514A2" w:rsidRDefault="00D514A2" w:rsidP="004B0596">
            <w:pPr>
              <w:spacing w:before="120" w:after="120" w:line="264" w:lineRule="auto"/>
            </w:pPr>
            <w:r w:rsidRPr="00F60187">
              <w:rPr>
                <w:rFonts w:eastAsia="Times New Roman"/>
                <w:noProof w:val="0"/>
                <w:color w:val="auto"/>
                <w:lang w:eastAsia="en-US"/>
              </w:rPr>
              <w:t>Career development.</w:t>
            </w:r>
          </w:p>
        </w:tc>
        <w:tc>
          <w:tcPr>
            <w:tcW w:w="6091" w:type="dxa"/>
            <w:vAlign w:val="center"/>
          </w:tcPr>
          <w:p w14:paraId="6FD3EF4A" w14:textId="77777777" w:rsidR="00D514A2" w:rsidRDefault="00D514A2" w:rsidP="004B0596">
            <w:pPr>
              <w:spacing w:before="120" w:after="120" w:line="264" w:lineRule="auto"/>
            </w:pPr>
          </w:p>
        </w:tc>
      </w:tr>
    </w:tbl>
    <w:p w14:paraId="19995327" w14:textId="2A17BFD5" w:rsidR="00D514A2" w:rsidRPr="00277D0E" w:rsidRDefault="00D514A2" w:rsidP="00D77811">
      <w:pPr>
        <w:spacing w:before="120" w:after="120" w:line="264" w:lineRule="auto"/>
        <w:rPr>
          <w:rFonts w:eastAsia="Times New Roman"/>
          <w:b/>
          <w:bCs/>
          <w:i/>
          <w:iCs/>
          <w:noProof w:val="0"/>
          <w:color w:val="auto"/>
          <w:lang w:eastAsia="en-US"/>
        </w:rPr>
      </w:pPr>
      <w:r w:rsidRPr="00277D0E">
        <w:rPr>
          <w:rFonts w:eastAsia="Times New Roman"/>
          <w:b/>
          <w:bCs/>
          <w:i/>
          <w:iCs/>
          <w:noProof w:val="0"/>
          <w:color w:val="auto"/>
          <w:lang w:eastAsia="en-US"/>
        </w:rPr>
        <w:t>Information to plan industry placements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3402"/>
        <w:gridCol w:w="6091"/>
      </w:tblGrid>
      <w:tr w:rsidR="00D77811" w14:paraId="60A4F525" w14:textId="77777777" w:rsidTr="004B0596">
        <w:trPr>
          <w:trHeight w:val="1304"/>
        </w:trPr>
        <w:tc>
          <w:tcPr>
            <w:tcW w:w="3402" w:type="dxa"/>
            <w:vAlign w:val="center"/>
          </w:tcPr>
          <w:p w14:paraId="0439FFFD" w14:textId="665E73FB" w:rsidR="00D77811" w:rsidRDefault="00D77811" w:rsidP="004B0596">
            <w:pPr>
              <w:spacing w:before="120" w:after="120" w:line="264" w:lineRule="auto"/>
            </w:pPr>
            <w:r w:rsidRPr="00DC5929">
              <w:rPr>
                <w:rFonts w:eastAsia="Times New Roman"/>
                <w:noProof w:val="0"/>
                <w:color w:val="auto"/>
                <w:lang w:eastAsia="en-US"/>
              </w:rPr>
              <w:t>Working environment</w:t>
            </w:r>
          </w:p>
        </w:tc>
        <w:tc>
          <w:tcPr>
            <w:tcW w:w="6091" w:type="dxa"/>
          </w:tcPr>
          <w:p w14:paraId="401E2CAE" w14:textId="77777777" w:rsidR="00D77811" w:rsidRDefault="00D77811" w:rsidP="00D77811">
            <w:pPr>
              <w:spacing w:before="120" w:after="120" w:line="264" w:lineRule="auto"/>
            </w:pPr>
          </w:p>
        </w:tc>
      </w:tr>
      <w:tr w:rsidR="00D77811" w14:paraId="5014C5AE" w14:textId="77777777" w:rsidTr="004B0596">
        <w:trPr>
          <w:trHeight w:val="1304"/>
        </w:trPr>
        <w:tc>
          <w:tcPr>
            <w:tcW w:w="3402" w:type="dxa"/>
            <w:vAlign w:val="center"/>
          </w:tcPr>
          <w:p w14:paraId="335D768A" w14:textId="50944930" w:rsidR="00D77811" w:rsidRDefault="00D77811" w:rsidP="004B0596">
            <w:pPr>
              <w:spacing w:before="120" w:after="120" w:line="264" w:lineRule="auto"/>
            </w:pPr>
            <w:r w:rsidRPr="00DC5929">
              <w:rPr>
                <w:rFonts w:eastAsia="Times New Roman"/>
                <w:noProof w:val="0"/>
                <w:color w:val="auto"/>
                <w:lang w:eastAsia="en-US"/>
              </w:rPr>
              <w:t>Working hours</w:t>
            </w:r>
          </w:p>
        </w:tc>
        <w:tc>
          <w:tcPr>
            <w:tcW w:w="6091" w:type="dxa"/>
          </w:tcPr>
          <w:p w14:paraId="23996DC4" w14:textId="77777777" w:rsidR="00D77811" w:rsidRDefault="00D77811" w:rsidP="00D77811">
            <w:pPr>
              <w:spacing w:before="120" w:after="120" w:line="264" w:lineRule="auto"/>
            </w:pPr>
          </w:p>
        </w:tc>
      </w:tr>
      <w:tr w:rsidR="00D77811" w14:paraId="2D8F3C5C" w14:textId="77777777" w:rsidTr="004B0596">
        <w:trPr>
          <w:trHeight w:val="1304"/>
        </w:trPr>
        <w:tc>
          <w:tcPr>
            <w:tcW w:w="3402" w:type="dxa"/>
            <w:vAlign w:val="center"/>
          </w:tcPr>
          <w:p w14:paraId="47F07702" w14:textId="63C88A95" w:rsidR="00D77811" w:rsidRDefault="00D77811" w:rsidP="004B0596">
            <w:pPr>
              <w:spacing w:before="120" w:after="120" w:line="264" w:lineRule="auto"/>
            </w:pPr>
            <w:r w:rsidRPr="00DC5929">
              <w:rPr>
                <w:rFonts w:eastAsia="Times New Roman"/>
                <w:noProof w:val="0"/>
                <w:color w:val="auto"/>
                <w:lang w:eastAsia="en-US"/>
              </w:rPr>
              <w:t xml:space="preserve">Patterns of work </w:t>
            </w:r>
          </w:p>
        </w:tc>
        <w:tc>
          <w:tcPr>
            <w:tcW w:w="6091" w:type="dxa"/>
          </w:tcPr>
          <w:p w14:paraId="6F12568C" w14:textId="77777777" w:rsidR="00D77811" w:rsidRDefault="00D77811" w:rsidP="00D77811">
            <w:pPr>
              <w:spacing w:before="120" w:after="120" w:line="264" w:lineRule="auto"/>
            </w:pPr>
          </w:p>
        </w:tc>
      </w:tr>
      <w:tr w:rsidR="00D77811" w14:paraId="66220BDF" w14:textId="77777777" w:rsidTr="004B0596">
        <w:trPr>
          <w:trHeight w:val="1304"/>
        </w:trPr>
        <w:tc>
          <w:tcPr>
            <w:tcW w:w="3402" w:type="dxa"/>
            <w:vAlign w:val="center"/>
          </w:tcPr>
          <w:p w14:paraId="6B0B66DE" w14:textId="1F794F4C" w:rsidR="00D77811" w:rsidRDefault="00D77811" w:rsidP="004B0596">
            <w:pPr>
              <w:spacing w:before="120" w:after="120" w:line="264" w:lineRule="auto"/>
            </w:pPr>
            <w:r w:rsidRPr="00DC5929">
              <w:rPr>
                <w:rFonts w:eastAsia="Times New Roman"/>
                <w:noProof w:val="0"/>
                <w:color w:val="auto"/>
                <w:lang w:eastAsia="en-US"/>
              </w:rPr>
              <w:t>Dress code</w:t>
            </w:r>
          </w:p>
        </w:tc>
        <w:tc>
          <w:tcPr>
            <w:tcW w:w="6091" w:type="dxa"/>
          </w:tcPr>
          <w:p w14:paraId="2F763D7F" w14:textId="77777777" w:rsidR="00D77811" w:rsidRDefault="00D77811" w:rsidP="00D77811">
            <w:pPr>
              <w:spacing w:before="120" w:after="120" w:line="264" w:lineRule="auto"/>
            </w:pPr>
          </w:p>
        </w:tc>
      </w:tr>
      <w:tr w:rsidR="00D77811" w14:paraId="590C84EA" w14:textId="77777777" w:rsidTr="004B0596">
        <w:trPr>
          <w:trHeight w:val="1304"/>
        </w:trPr>
        <w:tc>
          <w:tcPr>
            <w:tcW w:w="3402" w:type="dxa"/>
            <w:vAlign w:val="center"/>
          </w:tcPr>
          <w:p w14:paraId="432E68F1" w14:textId="0BE3CFEF" w:rsidR="00D77811" w:rsidRDefault="00D77811" w:rsidP="004B0596">
            <w:pPr>
              <w:spacing w:before="120" w:after="120" w:line="264" w:lineRule="auto"/>
            </w:pPr>
            <w:r w:rsidRPr="00DC5929">
              <w:rPr>
                <w:rFonts w:eastAsia="Times New Roman"/>
                <w:noProof w:val="0"/>
                <w:color w:val="auto"/>
                <w:lang w:eastAsia="en-US"/>
              </w:rPr>
              <w:t>Supervision</w:t>
            </w:r>
          </w:p>
        </w:tc>
        <w:tc>
          <w:tcPr>
            <w:tcW w:w="6091" w:type="dxa"/>
          </w:tcPr>
          <w:p w14:paraId="667CB3D9" w14:textId="77777777" w:rsidR="00D77811" w:rsidRDefault="00D77811" w:rsidP="00D77811">
            <w:pPr>
              <w:spacing w:before="120" w:after="120" w:line="264" w:lineRule="auto"/>
            </w:pPr>
          </w:p>
        </w:tc>
      </w:tr>
      <w:tr w:rsidR="00D77811" w14:paraId="7EEC3C82" w14:textId="77777777" w:rsidTr="004B0596">
        <w:trPr>
          <w:trHeight w:val="1304"/>
        </w:trPr>
        <w:tc>
          <w:tcPr>
            <w:tcW w:w="3402" w:type="dxa"/>
            <w:vAlign w:val="center"/>
          </w:tcPr>
          <w:p w14:paraId="5053F33A" w14:textId="3DACB594" w:rsidR="00D77811" w:rsidRDefault="00D77811" w:rsidP="004B0596">
            <w:pPr>
              <w:spacing w:before="120" w:after="120" w:line="264" w:lineRule="auto"/>
            </w:pPr>
            <w:r w:rsidRPr="00DC5929">
              <w:rPr>
                <w:rFonts w:eastAsia="Times New Roman"/>
                <w:noProof w:val="0"/>
                <w:color w:val="auto"/>
                <w:lang w:eastAsia="en-US"/>
              </w:rPr>
              <w:t>Mentoring</w:t>
            </w:r>
          </w:p>
        </w:tc>
        <w:tc>
          <w:tcPr>
            <w:tcW w:w="6091" w:type="dxa"/>
          </w:tcPr>
          <w:p w14:paraId="3FA6D954" w14:textId="77777777" w:rsidR="00D77811" w:rsidRDefault="00D77811" w:rsidP="00D77811">
            <w:pPr>
              <w:spacing w:before="120" w:after="120" w:line="264" w:lineRule="auto"/>
            </w:pPr>
          </w:p>
        </w:tc>
      </w:tr>
      <w:tr w:rsidR="00D77811" w14:paraId="4FCDB673" w14:textId="77777777" w:rsidTr="004B0596">
        <w:trPr>
          <w:trHeight w:val="1304"/>
        </w:trPr>
        <w:tc>
          <w:tcPr>
            <w:tcW w:w="3402" w:type="dxa"/>
            <w:vAlign w:val="center"/>
          </w:tcPr>
          <w:p w14:paraId="47DA54FE" w14:textId="25BEB99F" w:rsidR="00D77811" w:rsidRDefault="00D77811" w:rsidP="004B0596">
            <w:pPr>
              <w:spacing w:before="120" w:after="120" w:line="264" w:lineRule="auto"/>
            </w:pPr>
            <w:r w:rsidRPr="00DC5929">
              <w:rPr>
                <w:rFonts w:eastAsia="Times New Roman"/>
                <w:noProof w:val="0"/>
                <w:color w:val="auto"/>
                <w:lang w:eastAsia="en-US"/>
              </w:rPr>
              <w:t xml:space="preserve">What sets the organisation apart from competitors?  </w:t>
            </w:r>
          </w:p>
        </w:tc>
        <w:tc>
          <w:tcPr>
            <w:tcW w:w="6091" w:type="dxa"/>
          </w:tcPr>
          <w:p w14:paraId="1DFB613A" w14:textId="77777777" w:rsidR="00D77811" w:rsidRDefault="00D77811" w:rsidP="00D77811">
            <w:pPr>
              <w:spacing w:before="120" w:after="120" w:line="264" w:lineRule="auto"/>
            </w:pPr>
          </w:p>
        </w:tc>
      </w:tr>
      <w:tr w:rsidR="00D77811" w14:paraId="59F62BE8" w14:textId="77777777" w:rsidTr="004B0596">
        <w:trPr>
          <w:trHeight w:val="1304"/>
        </w:trPr>
        <w:tc>
          <w:tcPr>
            <w:tcW w:w="3402" w:type="dxa"/>
            <w:vAlign w:val="center"/>
          </w:tcPr>
          <w:p w14:paraId="21DD4574" w14:textId="20E3CDD9" w:rsidR="00D77811" w:rsidRDefault="00D77811" w:rsidP="004B0596">
            <w:pPr>
              <w:spacing w:before="120" w:after="120" w:line="264" w:lineRule="auto"/>
            </w:pPr>
            <w:r w:rsidRPr="00DC5929">
              <w:rPr>
                <w:rFonts w:eastAsia="Times New Roman"/>
                <w:noProof w:val="0"/>
                <w:color w:val="auto"/>
                <w:lang w:eastAsia="en-US"/>
              </w:rPr>
              <w:t>What makes people want to work here?</w:t>
            </w:r>
          </w:p>
        </w:tc>
        <w:tc>
          <w:tcPr>
            <w:tcW w:w="6091" w:type="dxa"/>
          </w:tcPr>
          <w:p w14:paraId="40BE274A" w14:textId="77777777" w:rsidR="00D77811" w:rsidRDefault="00D77811" w:rsidP="00D77811">
            <w:pPr>
              <w:spacing w:before="120" w:after="120" w:line="264" w:lineRule="auto"/>
            </w:pPr>
          </w:p>
        </w:tc>
      </w:tr>
    </w:tbl>
    <w:p w14:paraId="4A47C825" w14:textId="3ED61214" w:rsidR="00704E83" w:rsidRDefault="00704E83"/>
    <w:p w14:paraId="35804C8D" w14:textId="16059B69" w:rsidR="00704E83" w:rsidRDefault="00704E83"/>
    <w:p w14:paraId="7027CAFB" w14:textId="178E31A7" w:rsidR="00277D0E" w:rsidRDefault="00277D0E">
      <w:pPr>
        <w:spacing w:after="0"/>
      </w:pPr>
      <w:r>
        <w:br w:type="page"/>
      </w:r>
    </w:p>
    <w:p w14:paraId="45138040" w14:textId="1B77C737" w:rsidR="00704E83" w:rsidRPr="00277D0E" w:rsidRDefault="00277D0E">
      <w:pPr>
        <w:rPr>
          <w:b/>
          <w:bCs/>
          <w:i/>
          <w:iCs/>
        </w:rPr>
      </w:pPr>
      <w:r w:rsidRPr="00277D0E">
        <w:rPr>
          <w:b/>
          <w:bCs/>
          <w:i/>
          <w:iCs/>
        </w:rPr>
        <w:t>Skills</w:t>
      </w:r>
    </w:p>
    <w:tbl>
      <w:tblPr>
        <w:tblStyle w:val="TableGrid"/>
        <w:tblW w:w="9491" w:type="dxa"/>
        <w:tblLook w:val="04A0" w:firstRow="1" w:lastRow="0" w:firstColumn="1" w:lastColumn="0" w:noHBand="0" w:noVBand="1"/>
      </w:tblPr>
      <w:tblGrid>
        <w:gridCol w:w="4815"/>
        <w:gridCol w:w="4676"/>
      </w:tblGrid>
      <w:tr w:rsidR="00277D0E" w14:paraId="729C795D" w14:textId="77777777" w:rsidTr="004B0596">
        <w:trPr>
          <w:trHeight w:val="1247"/>
        </w:trPr>
        <w:tc>
          <w:tcPr>
            <w:tcW w:w="4815" w:type="dxa"/>
          </w:tcPr>
          <w:p w14:paraId="33967121" w14:textId="76C16C19" w:rsidR="00277D0E" w:rsidRDefault="00277D0E" w:rsidP="00277D0E">
            <w:pPr>
              <w:spacing w:before="120" w:after="120" w:line="264" w:lineRule="auto"/>
            </w:pPr>
            <w:r w:rsidRPr="00943B2C">
              <w:rPr>
                <w:rFonts w:eastAsia="Times New Roman"/>
                <w:noProof w:val="0"/>
                <w:color w:val="auto"/>
                <w:lang w:eastAsia="en-US"/>
              </w:rPr>
              <w:t xml:space="preserve">Are there any industry or sector skills shortages? </w:t>
            </w:r>
          </w:p>
        </w:tc>
        <w:tc>
          <w:tcPr>
            <w:tcW w:w="4676" w:type="dxa"/>
          </w:tcPr>
          <w:p w14:paraId="2D7EC01A" w14:textId="77777777" w:rsidR="00277D0E" w:rsidRDefault="00277D0E" w:rsidP="00277D0E">
            <w:pPr>
              <w:spacing w:before="120" w:after="120" w:line="264" w:lineRule="auto"/>
            </w:pPr>
          </w:p>
        </w:tc>
      </w:tr>
      <w:tr w:rsidR="00277D0E" w14:paraId="274DDFF4" w14:textId="77777777" w:rsidTr="004B0596">
        <w:trPr>
          <w:trHeight w:val="1247"/>
        </w:trPr>
        <w:tc>
          <w:tcPr>
            <w:tcW w:w="4815" w:type="dxa"/>
          </w:tcPr>
          <w:p w14:paraId="77E8CF68" w14:textId="755CE5DA" w:rsidR="00277D0E" w:rsidRDefault="00277D0E" w:rsidP="00277D0E">
            <w:pPr>
              <w:spacing w:before="120" w:after="120" w:line="264" w:lineRule="auto"/>
            </w:pPr>
            <w:r w:rsidRPr="00943B2C">
              <w:rPr>
                <w:rFonts w:eastAsia="Times New Roman"/>
                <w:noProof w:val="0"/>
                <w:color w:val="auto"/>
                <w:lang w:eastAsia="en-US"/>
              </w:rPr>
              <w:t xml:space="preserve">What is the skills development policy – recruit or train? </w:t>
            </w:r>
          </w:p>
        </w:tc>
        <w:tc>
          <w:tcPr>
            <w:tcW w:w="4676" w:type="dxa"/>
          </w:tcPr>
          <w:p w14:paraId="3969B4E7" w14:textId="77777777" w:rsidR="00277D0E" w:rsidRDefault="00277D0E" w:rsidP="00277D0E">
            <w:pPr>
              <w:spacing w:before="120" w:after="120" w:line="264" w:lineRule="auto"/>
            </w:pPr>
          </w:p>
        </w:tc>
      </w:tr>
      <w:tr w:rsidR="00277D0E" w14:paraId="5FF9A1D1" w14:textId="77777777" w:rsidTr="004B0596">
        <w:trPr>
          <w:trHeight w:val="1247"/>
        </w:trPr>
        <w:tc>
          <w:tcPr>
            <w:tcW w:w="4815" w:type="dxa"/>
          </w:tcPr>
          <w:p w14:paraId="71956BE7" w14:textId="07EAD642" w:rsidR="00277D0E" w:rsidRDefault="00277D0E" w:rsidP="00277D0E">
            <w:pPr>
              <w:spacing w:before="120" w:after="120" w:line="264" w:lineRule="auto"/>
            </w:pPr>
            <w:r w:rsidRPr="00943B2C">
              <w:rPr>
                <w:rFonts w:eastAsia="Times New Roman"/>
                <w:noProof w:val="0"/>
                <w:color w:val="auto"/>
                <w:lang w:eastAsia="en-US"/>
              </w:rPr>
              <w:t xml:space="preserve">Are there departments with a pressing skill need? </w:t>
            </w:r>
          </w:p>
        </w:tc>
        <w:tc>
          <w:tcPr>
            <w:tcW w:w="4676" w:type="dxa"/>
          </w:tcPr>
          <w:p w14:paraId="0C597C13" w14:textId="77777777" w:rsidR="00277D0E" w:rsidRDefault="00277D0E" w:rsidP="00277D0E">
            <w:pPr>
              <w:spacing w:before="120" w:after="120" w:line="264" w:lineRule="auto"/>
            </w:pPr>
          </w:p>
        </w:tc>
      </w:tr>
      <w:tr w:rsidR="00277D0E" w14:paraId="789B770A" w14:textId="77777777" w:rsidTr="004B0596">
        <w:trPr>
          <w:trHeight w:val="1247"/>
        </w:trPr>
        <w:tc>
          <w:tcPr>
            <w:tcW w:w="4815" w:type="dxa"/>
          </w:tcPr>
          <w:p w14:paraId="06C1C29E" w14:textId="572A5168" w:rsidR="00277D0E" w:rsidRDefault="00277D0E" w:rsidP="00277D0E">
            <w:pPr>
              <w:spacing w:before="120" w:after="120" w:line="264" w:lineRule="auto"/>
            </w:pPr>
            <w:r w:rsidRPr="00943B2C">
              <w:rPr>
                <w:rFonts w:eastAsia="Times New Roman"/>
                <w:noProof w:val="0"/>
                <w:color w:val="auto"/>
                <w:lang w:eastAsia="en-US"/>
              </w:rPr>
              <w:t xml:space="preserve">What is the current talent pipeline – school leaver, graduate, apprenticeship? </w:t>
            </w:r>
          </w:p>
        </w:tc>
        <w:tc>
          <w:tcPr>
            <w:tcW w:w="4676" w:type="dxa"/>
          </w:tcPr>
          <w:p w14:paraId="5253EC42" w14:textId="77777777" w:rsidR="00277D0E" w:rsidRDefault="00277D0E" w:rsidP="00277D0E">
            <w:pPr>
              <w:spacing w:before="120" w:after="120" w:line="264" w:lineRule="auto"/>
            </w:pPr>
          </w:p>
        </w:tc>
      </w:tr>
      <w:tr w:rsidR="00277D0E" w14:paraId="61A02D20" w14:textId="77777777" w:rsidTr="004B0596">
        <w:trPr>
          <w:trHeight w:val="1247"/>
        </w:trPr>
        <w:tc>
          <w:tcPr>
            <w:tcW w:w="4815" w:type="dxa"/>
          </w:tcPr>
          <w:p w14:paraId="7F32BD61" w14:textId="0D81DBCD" w:rsidR="00277D0E" w:rsidRDefault="00277D0E" w:rsidP="00277D0E">
            <w:pPr>
              <w:spacing w:before="120" w:after="120" w:line="264" w:lineRule="auto"/>
            </w:pPr>
            <w:r w:rsidRPr="00943B2C">
              <w:rPr>
                <w:rFonts w:eastAsia="Times New Roman"/>
                <w:noProof w:val="0"/>
                <w:color w:val="auto"/>
                <w:lang w:eastAsia="en-US"/>
              </w:rPr>
              <w:t>Are there seasonal peaks requiring additional skilled or unskilled resource?</w:t>
            </w:r>
          </w:p>
        </w:tc>
        <w:tc>
          <w:tcPr>
            <w:tcW w:w="4676" w:type="dxa"/>
          </w:tcPr>
          <w:p w14:paraId="58983117" w14:textId="77777777" w:rsidR="00277D0E" w:rsidRDefault="00277D0E" w:rsidP="00277D0E">
            <w:pPr>
              <w:spacing w:before="120" w:after="120" w:line="264" w:lineRule="auto"/>
            </w:pPr>
          </w:p>
        </w:tc>
      </w:tr>
    </w:tbl>
    <w:p w14:paraId="693CEBFB" w14:textId="3049F0FC" w:rsidR="00277D0E" w:rsidRDefault="00277D0E"/>
    <w:p w14:paraId="6DD2C3C8" w14:textId="77777777" w:rsidR="00277D0E" w:rsidRPr="00277D0E" w:rsidRDefault="00277D0E" w:rsidP="00277D0E">
      <w:pPr>
        <w:spacing w:before="120" w:after="120" w:line="264" w:lineRule="auto"/>
        <w:rPr>
          <w:rFonts w:eastAsia="Times New Roman"/>
          <w:b/>
          <w:bCs/>
          <w:i/>
          <w:iCs/>
          <w:noProof w:val="0"/>
          <w:color w:val="auto"/>
          <w:lang w:eastAsia="en-US"/>
        </w:rPr>
      </w:pPr>
      <w:r w:rsidRPr="00277D0E">
        <w:rPr>
          <w:rFonts w:eastAsia="Times New Roman"/>
          <w:b/>
          <w:bCs/>
          <w:i/>
          <w:iCs/>
          <w:noProof w:val="0"/>
          <w:color w:val="auto"/>
          <w:lang w:eastAsia="en-US"/>
        </w:rPr>
        <w:t>Industry placements</w:t>
      </w:r>
    </w:p>
    <w:tbl>
      <w:tblPr>
        <w:tblStyle w:val="TableGrid"/>
        <w:tblW w:w="9491" w:type="dxa"/>
        <w:tblLook w:val="04A0" w:firstRow="1" w:lastRow="0" w:firstColumn="1" w:lastColumn="0" w:noHBand="0" w:noVBand="1"/>
      </w:tblPr>
      <w:tblGrid>
        <w:gridCol w:w="4825"/>
        <w:gridCol w:w="4666"/>
      </w:tblGrid>
      <w:tr w:rsidR="00277D0E" w14:paraId="5C9BC89E" w14:textId="77777777" w:rsidTr="004B0596">
        <w:trPr>
          <w:trHeight w:val="1247"/>
        </w:trPr>
        <w:tc>
          <w:tcPr>
            <w:tcW w:w="4825" w:type="dxa"/>
          </w:tcPr>
          <w:p w14:paraId="54511FEC" w14:textId="2F16E4A9" w:rsidR="00277D0E" w:rsidRDefault="00277D0E" w:rsidP="00277D0E">
            <w:pPr>
              <w:spacing w:before="120" w:after="120" w:line="264" w:lineRule="auto"/>
            </w:pPr>
            <w:r w:rsidRPr="00034752">
              <w:rPr>
                <w:rFonts w:eastAsia="Times New Roman"/>
                <w:noProof w:val="0"/>
                <w:color w:val="auto"/>
                <w:lang w:eastAsia="en-US"/>
              </w:rPr>
              <w:t xml:space="preserve">Is the employer already considering offering industry placements? </w:t>
            </w:r>
          </w:p>
        </w:tc>
        <w:tc>
          <w:tcPr>
            <w:tcW w:w="4666" w:type="dxa"/>
          </w:tcPr>
          <w:p w14:paraId="47427BFF" w14:textId="77777777" w:rsidR="00277D0E" w:rsidRDefault="00277D0E" w:rsidP="00277D0E">
            <w:pPr>
              <w:spacing w:before="120" w:after="120" w:line="264" w:lineRule="auto"/>
            </w:pPr>
          </w:p>
        </w:tc>
      </w:tr>
      <w:tr w:rsidR="00277D0E" w14:paraId="6EBB81B8" w14:textId="77777777" w:rsidTr="004B0596">
        <w:trPr>
          <w:trHeight w:val="1247"/>
        </w:trPr>
        <w:tc>
          <w:tcPr>
            <w:tcW w:w="4825" w:type="dxa"/>
          </w:tcPr>
          <w:p w14:paraId="5F6C2D36" w14:textId="1C4F01E9" w:rsidR="00277D0E" w:rsidRDefault="00277D0E" w:rsidP="00277D0E">
            <w:pPr>
              <w:spacing w:before="120" w:after="120" w:line="264" w:lineRule="auto"/>
            </w:pPr>
            <w:r w:rsidRPr="00034752">
              <w:rPr>
                <w:rFonts w:eastAsia="Times New Roman"/>
                <w:noProof w:val="0"/>
                <w:color w:val="auto"/>
                <w:lang w:eastAsia="en-US"/>
              </w:rPr>
              <w:t xml:space="preserve">What benefits do they require from offering industry placements?  </w:t>
            </w:r>
          </w:p>
        </w:tc>
        <w:tc>
          <w:tcPr>
            <w:tcW w:w="4666" w:type="dxa"/>
          </w:tcPr>
          <w:p w14:paraId="540F6C53" w14:textId="77777777" w:rsidR="00277D0E" w:rsidRDefault="00277D0E" w:rsidP="00277D0E">
            <w:pPr>
              <w:spacing w:before="120" w:after="120" w:line="264" w:lineRule="auto"/>
            </w:pPr>
          </w:p>
        </w:tc>
      </w:tr>
      <w:tr w:rsidR="00277D0E" w14:paraId="1CE44DE0" w14:textId="77777777" w:rsidTr="004B0596">
        <w:trPr>
          <w:trHeight w:val="1247"/>
        </w:trPr>
        <w:tc>
          <w:tcPr>
            <w:tcW w:w="4825" w:type="dxa"/>
          </w:tcPr>
          <w:p w14:paraId="2A6C5A52" w14:textId="1E090B4F" w:rsidR="00277D0E" w:rsidRDefault="00277D0E" w:rsidP="00277D0E">
            <w:pPr>
              <w:spacing w:before="120" w:after="120" w:line="264" w:lineRule="auto"/>
            </w:pPr>
            <w:r w:rsidRPr="00034752">
              <w:rPr>
                <w:rFonts w:eastAsia="Times New Roman"/>
                <w:noProof w:val="0"/>
                <w:color w:val="auto"/>
                <w:lang w:eastAsia="en-US"/>
              </w:rPr>
              <w:t xml:space="preserve">Do they have staff that would benefit from supervisory or mentoring experience? </w:t>
            </w:r>
          </w:p>
        </w:tc>
        <w:tc>
          <w:tcPr>
            <w:tcW w:w="4666" w:type="dxa"/>
          </w:tcPr>
          <w:p w14:paraId="19D1B39D" w14:textId="77777777" w:rsidR="00277D0E" w:rsidRDefault="00277D0E" w:rsidP="00277D0E">
            <w:pPr>
              <w:spacing w:before="120" w:after="120" w:line="264" w:lineRule="auto"/>
            </w:pPr>
          </w:p>
        </w:tc>
      </w:tr>
      <w:tr w:rsidR="00277D0E" w14:paraId="7CF98CC3" w14:textId="77777777" w:rsidTr="004B0596">
        <w:trPr>
          <w:trHeight w:val="1247"/>
        </w:trPr>
        <w:tc>
          <w:tcPr>
            <w:tcW w:w="4825" w:type="dxa"/>
          </w:tcPr>
          <w:p w14:paraId="7D8C5AEB" w14:textId="5C0389FF" w:rsidR="00277D0E" w:rsidRDefault="00277D0E" w:rsidP="00277D0E">
            <w:pPr>
              <w:spacing w:before="120" w:after="120" w:line="264" w:lineRule="auto"/>
            </w:pPr>
            <w:r w:rsidRPr="00034752">
              <w:rPr>
                <w:rFonts w:eastAsia="Times New Roman"/>
                <w:noProof w:val="0"/>
                <w:color w:val="auto"/>
                <w:lang w:eastAsia="en-US"/>
              </w:rPr>
              <w:t>How else might they like to work with our organisation?</w:t>
            </w:r>
          </w:p>
        </w:tc>
        <w:tc>
          <w:tcPr>
            <w:tcW w:w="4666" w:type="dxa"/>
          </w:tcPr>
          <w:p w14:paraId="0C88F3B1" w14:textId="77777777" w:rsidR="00277D0E" w:rsidRDefault="00277D0E" w:rsidP="00277D0E">
            <w:pPr>
              <w:spacing w:before="120" w:after="120" w:line="264" w:lineRule="auto"/>
            </w:pPr>
          </w:p>
        </w:tc>
      </w:tr>
      <w:tr w:rsidR="00277D0E" w14:paraId="3B6517AC" w14:textId="77777777" w:rsidTr="004B0596">
        <w:trPr>
          <w:trHeight w:val="1247"/>
        </w:trPr>
        <w:tc>
          <w:tcPr>
            <w:tcW w:w="4825" w:type="dxa"/>
          </w:tcPr>
          <w:p w14:paraId="0C9A0F47" w14:textId="0ED1F39A" w:rsidR="00277D0E" w:rsidRDefault="00277D0E" w:rsidP="00277D0E">
            <w:pPr>
              <w:spacing w:before="120" w:after="120" w:line="264" w:lineRule="auto"/>
            </w:pPr>
            <w:r w:rsidRPr="00034752">
              <w:rPr>
                <w:rFonts w:eastAsia="Times New Roman"/>
                <w:noProof w:val="0"/>
                <w:color w:val="auto"/>
                <w:lang w:eastAsia="en-US"/>
              </w:rPr>
              <w:t>What experience do they have of Apprenticeships, T Levels, internships?</w:t>
            </w:r>
          </w:p>
        </w:tc>
        <w:tc>
          <w:tcPr>
            <w:tcW w:w="4666" w:type="dxa"/>
          </w:tcPr>
          <w:p w14:paraId="0D48C2C8" w14:textId="77777777" w:rsidR="00277D0E" w:rsidRDefault="00277D0E" w:rsidP="00277D0E">
            <w:pPr>
              <w:spacing w:before="120" w:after="120" w:line="264" w:lineRule="auto"/>
            </w:pPr>
          </w:p>
        </w:tc>
      </w:tr>
    </w:tbl>
    <w:tbl>
      <w:tblPr>
        <w:tblW w:w="5000" w:type="pct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5253"/>
        <w:gridCol w:w="4091"/>
      </w:tblGrid>
      <w:tr w:rsidR="00121C04" w:rsidRPr="00D17809" w14:paraId="3D1FCA3A" w14:textId="77777777" w:rsidTr="00F21A46">
        <w:tc>
          <w:tcPr>
            <w:tcW w:w="2811" w:type="pc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vAlign w:val="center"/>
            <w:hideMark/>
          </w:tcPr>
          <w:p w14:paraId="1E9EA2FF" w14:textId="09D02280" w:rsidR="00121C04" w:rsidRPr="00D17809" w:rsidRDefault="00121C04" w:rsidP="00EB56FB">
            <w:pPr>
              <w:spacing w:before="120" w:after="120" w:line="264" w:lineRule="auto"/>
              <w:rPr>
                <w:rFonts w:eastAsia="Times New Roman"/>
                <w:b/>
                <w:noProof w:val="0"/>
                <w:color w:val="auto"/>
                <w:lang w:eastAsia="en-US"/>
              </w:rPr>
            </w:pPr>
            <w:r w:rsidRPr="00D17809">
              <w:rPr>
                <w:rFonts w:eastAsia="Times New Roman"/>
                <w:b/>
                <w:noProof w:val="0"/>
                <w:color w:val="auto"/>
                <w:lang w:eastAsia="en-US"/>
              </w:rPr>
              <w:t>A</w:t>
            </w:r>
            <w:r w:rsidR="002D4166" w:rsidRPr="00D17809">
              <w:rPr>
                <w:rFonts w:eastAsia="Times New Roman"/>
                <w:b/>
                <w:noProof w:val="0"/>
                <w:color w:val="auto"/>
                <w:lang w:eastAsia="en-US"/>
              </w:rPr>
              <w:t>ctions a</w:t>
            </w:r>
            <w:r w:rsidRPr="00D17809">
              <w:rPr>
                <w:rFonts w:eastAsia="Times New Roman"/>
                <w:b/>
                <w:noProof w:val="0"/>
                <w:color w:val="auto"/>
                <w:lang w:eastAsia="en-US"/>
              </w:rPr>
              <w:t>greed during visit</w:t>
            </w:r>
          </w:p>
        </w:tc>
        <w:tc>
          <w:tcPr>
            <w:tcW w:w="2189" w:type="pc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vAlign w:val="center"/>
          </w:tcPr>
          <w:p w14:paraId="1250B441" w14:textId="61E63946" w:rsidR="00121C04" w:rsidRPr="00D17809" w:rsidRDefault="00121C04" w:rsidP="00EB56FB">
            <w:pPr>
              <w:spacing w:before="120" w:after="120" w:line="264" w:lineRule="auto"/>
              <w:rPr>
                <w:rFonts w:eastAsia="Times New Roman"/>
                <w:b/>
                <w:noProof w:val="0"/>
                <w:color w:val="auto"/>
                <w:lang w:eastAsia="en-US"/>
              </w:rPr>
            </w:pPr>
            <w:r w:rsidRPr="00D17809">
              <w:rPr>
                <w:rFonts w:eastAsia="Times New Roman"/>
                <w:b/>
                <w:noProof w:val="0"/>
                <w:color w:val="auto"/>
                <w:lang w:eastAsia="en-US"/>
              </w:rPr>
              <w:t>Details</w:t>
            </w:r>
          </w:p>
        </w:tc>
      </w:tr>
      <w:tr w:rsidR="00121C04" w:rsidRPr="00D17809" w14:paraId="6B538AF8" w14:textId="77777777" w:rsidTr="00F21A46">
        <w:tc>
          <w:tcPr>
            <w:tcW w:w="2811" w:type="pc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079DD7C9" w14:textId="77777777" w:rsidR="00121C04" w:rsidRPr="00D17809" w:rsidRDefault="00121C04" w:rsidP="00EB56FB">
            <w:pPr>
              <w:tabs>
                <w:tab w:val="center" w:pos="2210"/>
              </w:tabs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 w:rsidRPr="00D17809">
              <w:rPr>
                <w:rFonts w:eastAsia="Times New Roman"/>
                <w:noProof w:val="0"/>
                <w:color w:val="auto"/>
                <w:lang w:eastAsia="en-US"/>
              </w:rPr>
              <w:tab/>
            </w:r>
          </w:p>
          <w:p w14:paraId="4D6BDCC9" w14:textId="77777777" w:rsidR="00121C04" w:rsidRPr="00D17809" w:rsidRDefault="00121C04" w:rsidP="00EB56FB">
            <w:pPr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</w:p>
        </w:tc>
        <w:tc>
          <w:tcPr>
            <w:tcW w:w="2189" w:type="pc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3E01EFA6" w14:textId="77777777" w:rsidR="00121C04" w:rsidRPr="00D17809" w:rsidRDefault="00121C04" w:rsidP="00EB56FB">
            <w:pPr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</w:p>
        </w:tc>
      </w:tr>
      <w:tr w:rsidR="00121C04" w:rsidRPr="00D17809" w14:paraId="3A8550F7" w14:textId="77777777" w:rsidTr="00F21A46">
        <w:tc>
          <w:tcPr>
            <w:tcW w:w="2811" w:type="pc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7F0739DC" w14:textId="77777777" w:rsidR="00121C04" w:rsidRPr="00D17809" w:rsidRDefault="00121C04" w:rsidP="00EB56FB">
            <w:pPr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</w:p>
          <w:p w14:paraId="5343B12B" w14:textId="77777777" w:rsidR="00121C04" w:rsidRPr="00D17809" w:rsidRDefault="00121C04" w:rsidP="00EB56FB">
            <w:pPr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</w:p>
        </w:tc>
        <w:tc>
          <w:tcPr>
            <w:tcW w:w="2189" w:type="pc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66F0AF63" w14:textId="77777777" w:rsidR="00121C04" w:rsidRPr="00D17809" w:rsidRDefault="00121C04" w:rsidP="00EB56FB">
            <w:pPr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</w:p>
        </w:tc>
      </w:tr>
      <w:tr w:rsidR="00121C04" w:rsidRPr="00D17809" w14:paraId="7A7FBBB0" w14:textId="77777777" w:rsidTr="00F21A46">
        <w:tc>
          <w:tcPr>
            <w:tcW w:w="2811" w:type="pc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277FF211" w14:textId="77777777" w:rsidR="00121C04" w:rsidRPr="00D17809" w:rsidRDefault="00121C04" w:rsidP="00EB56FB">
            <w:pPr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</w:p>
        </w:tc>
        <w:tc>
          <w:tcPr>
            <w:tcW w:w="2189" w:type="pc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727643F3" w14:textId="77777777" w:rsidR="00121C04" w:rsidRPr="00D17809" w:rsidRDefault="00121C04" w:rsidP="00EB56FB">
            <w:pPr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</w:p>
          <w:p w14:paraId="3E19AFF2" w14:textId="77777777" w:rsidR="00121C04" w:rsidRPr="00D17809" w:rsidRDefault="00121C04" w:rsidP="00EB56FB">
            <w:pPr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</w:p>
        </w:tc>
      </w:tr>
    </w:tbl>
    <w:p w14:paraId="11505AE8" w14:textId="77777777" w:rsidR="00121C04" w:rsidRPr="00D17809" w:rsidRDefault="00121C04" w:rsidP="00EB56FB">
      <w:pPr>
        <w:spacing w:before="120" w:after="120" w:line="264" w:lineRule="auto"/>
        <w:rPr>
          <w:rFonts w:eastAsia="Times New Roman"/>
          <w:noProof w:val="0"/>
          <w:color w:val="auto"/>
          <w:lang w:eastAsia="en-US"/>
        </w:rPr>
      </w:pPr>
    </w:p>
    <w:tbl>
      <w:tblPr>
        <w:tblW w:w="5000" w:type="pct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4A0" w:firstRow="1" w:lastRow="0" w:firstColumn="1" w:lastColumn="0" w:noHBand="0" w:noVBand="1"/>
      </w:tblPr>
      <w:tblGrid>
        <w:gridCol w:w="5253"/>
        <w:gridCol w:w="4091"/>
      </w:tblGrid>
      <w:tr w:rsidR="00121C04" w:rsidRPr="00D17809" w14:paraId="79E07C04" w14:textId="77777777" w:rsidTr="00F21A46">
        <w:tc>
          <w:tcPr>
            <w:tcW w:w="2811" w:type="pc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vAlign w:val="center"/>
            <w:hideMark/>
          </w:tcPr>
          <w:p w14:paraId="52BC3572" w14:textId="6CB24D66" w:rsidR="00121C04" w:rsidRPr="00D17809" w:rsidRDefault="00121C04" w:rsidP="00EB56FB">
            <w:pPr>
              <w:spacing w:before="120" w:after="120" w:line="264" w:lineRule="auto"/>
              <w:rPr>
                <w:rFonts w:eastAsia="Times New Roman"/>
                <w:b/>
                <w:noProof w:val="0"/>
                <w:color w:val="auto"/>
                <w:lang w:eastAsia="en-US"/>
              </w:rPr>
            </w:pPr>
            <w:r w:rsidRPr="00D17809">
              <w:rPr>
                <w:rFonts w:eastAsia="Times New Roman"/>
                <w:b/>
                <w:noProof w:val="0"/>
                <w:color w:val="auto"/>
                <w:lang w:eastAsia="en-US"/>
              </w:rPr>
              <w:t>Post</w:t>
            </w:r>
            <w:r w:rsidR="00F62D90" w:rsidRPr="00D17809">
              <w:rPr>
                <w:rFonts w:eastAsia="Times New Roman"/>
                <w:b/>
                <w:noProof w:val="0"/>
                <w:color w:val="auto"/>
                <w:lang w:eastAsia="en-US"/>
              </w:rPr>
              <w:t>-</w:t>
            </w:r>
            <w:r w:rsidRPr="00D17809">
              <w:rPr>
                <w:rFonts w:eastAsia="Times New Roman"/>
                <w:b/>
                <w:noProof w:val="0"/>
                <w:color w:val="auto"/>
                <w:lang w:eastAsia="en-US"/>
              </w:rPr>
              <w:t>visit checklist</w:t>
            </w:r>
          </w:p>
        </w:tc>
        <w:tc>
          <w:tcPr>
            <w:tcW w:w="2189" w:type="pc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vAlign w:val="center"/>
          </w:tcPr>
          <w:p w14:paraId="5B0C1723" w14:textId="3E38E009" w:rsidR="00121C04" w:rsidRPr="00D17809" w:rsidRDefault="00121C04" w:rsidP="00EB56FB">
            <w:pPr>
              <w:spacing w:before="120" w:after="120" w:line="264" w:lineRule="auto"/>
              <w:rPr>
                <w:rFonts w:eastAsia="Times New Roman"/>
                <w:b/>
                <w:noProof w:val="0"/>
                <w:color w:val="auto"/>
                <w:lang w:eastAsia="en-US"/>
              </w:rPr>
            </w:pPr>
            <w:r w:rsidRPr="00D17809">
              <w:rPr>
                <w:rFonts w:eastAsia="Times New Roman"/>
                <w:b/>
                <w:noProof w:val="0"/>
                <w:color w:val="auto"/>
                <w:lang w:eastAsia="en-US"/>
              </w:rPr>
              <w:t>Details</w:t>
            </w:r>
          </w:p>
        </w:tc>
      </w:tr>
      <w:tr w:rsidR="00121C04" w:rsidRPr="00D17809" w14:paraId="53164237" w14:textId="77777777" w:rsidTr="00F21A46">
        <w:tc>
          <w:tcPr>
            <w:tcW w:w="2811" w:type="pc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3402B1A5" w14:textId="4FC5C58B" w:rsidR="00121C04" w:rsidRPr="00D17809" w:rsidRDefault="00121C04" w:rsidP="00EB56FB">
            <w:pPr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 w:rsidRPr="00D17809">
              <w:rPr>
                <w:rFonts w:eastAsia="Times New Roman"/>
                <w:noProof w:val="0"/>
                <w:color w:val="auto"/>
                <w:lang w:eastAsia="en-US"/>
              </w:rPr>
              <w:t>Thank you email summarising visit and agreed actions</w:t>
            </w:r>
            <w:r w:rsidR="00475763">
              <w:rPr>
                <w:rFonts w:eastAsia="Times New Roman"/>
                <w:noProof w:val="0"/>
                <w:color w:val="auto"/>
                <w:lang w:eastAsia="en-US"/>
              </w:rPr>
              <w:t>.</w:t>
            </w:r>
          </w:p>
          <w:p w14:paraId="6665DB15" w14:textId="77777777" w:rsidR="00121C04" w:rsidRPr="00D17809" w:rsidRDefault="00121C04" w:rsidP="00EB56FB">
            <w:pPr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 w:rsidRPr="00D17809">
              <w:rPr>
                <w:rFonts w:eastAsia="Times New Roman"/>
                <w:noProof w:val="0"/>
                <w:color w:val="auto"/>
                <w:lang w:eastAsia="en-US"/>
              </w:rPr>
              <w:t xml:space="preserve"> </w:t>
            </w:r>
          </w:p>
        </w:tc>
        <w:tc>
          <w:tcPr>
            <w:tcW w:w="2189" w:type="pc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6C92B428" w14:textId="77777777" w:rsidR="00121C04" w:rsidRPr="00D17809" w:rsidRDefault="00121C04" w:rsidP="00EB56FB">
            <w:pPr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</w:p>
        </w:tc>
      </w:tr>
      <w:tr w:rsidR="00121C04" w:rsidRPr="00D17809" w14:paraId="1373C052" w14:textId="77777777" w:rsidTr="00F21A46">
        <w:tc>
          <w:tcPr>
            <w:tcW w:w="2811" w:type="pc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17F7102D" w14:textId="77777777" w:rsidR="00121C04" w:rsidRPr="00D17809" w:rsidRDefault="00121C04" w:rsidP="00EB56FB">
            <w:pPr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 w:rsidRPr="00D17809">
              <w:rPr>
                <w:rFonts w:eastAsia="Times New Roman"/>
                <w:noProof w:val="0"/>
                <w:color w:val="auto"/>
                <w:lang w:eastAsia="en-US"/>
              </w:rPr>
              <w:t>Visit report completed/typed/uploaded.</w:t>
            </w:r>
          </w:p>
          <w:p w14:paraId="7C3439CD" w14:textId="77777777" w:rsidR="00121C04" w:rsidRPr="00D17809" w:rsidRDefault="00121C04" w:rsidP="00EB56FB">
            <w:pPr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</w:p>
        </w:tc>
        <w:tc>
          <w:tcPr>
            <w:tcW w:w="2189" w:type="pc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7A9A7B29" w14:textId="77777777" w:rsidR="00121C04" w:rsidRPr="00D17809" w:rsidRDefault="00121C04" w:rsidP="00EB56FB">
            <w:pPr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</w:p>
        </w:tc>
      </w:tr>
      <w:tr w:rsidR="00121C04" w:rsidRPr="00D17809" w14:paraId="3148BCE6" w14:textId="77777777" w:rsidTr="00F21A46">
        <w:tc>
          <w:tcPr>
            <w:tcW w:w="2811" w:type="pc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5AA5B6F8" w14:textId="77777777" w:rsidR="00121C04" w:rsidRPr="00D17809" w:rsidRDefault="00121C04" w:rsidP="00EB56FB">
            <w:pPr>
              <w:tabs>
                <w:tab w:val="left" w:pos="2910"/>
              </w:tabs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 w:rsidRPr="00D17809">
              <w:rPr>
                <w:rFonts w:eastAsia="Times New Roman"/>
                <w:noProof w:val="0"/>
                <w:color w:val="auto"/>
                <w:lang w:eastAsia="en-US"/>
              </w:rPr>
              <w:t>CRM updated.</w:t>
            </w:r>
            <w:r w:rsidRPr="00D17809">
              <w:rPr>
                <w:rFonts w:eastAsia="Times New Roman"/>
                <w:noProof w:val="0"/>
                <w:color w:val="auto"/>
                <w:lang w:eastAsia="en-US"/>
              </w:rPr>
              <w:tab/>
            </w:r>
          </w:p>
          <w:p w14:paraId="2269363E" w14:textId="77777777" w:rsidR="00121C04" w:rsidRPr="00D17809" w:rsidRDefault="00121C04" w:rsidP="00EB56FB">
            <w:pPr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</w:p>
        </w:tc>
        <w:tc>
          <w:tcPr>
            <w:tcW w:w="2189" w:type="pc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39529C73" w14:textId="77777777" w:rsidR="00121C04" w:rsidRPr="00D17809" w:rsidRDefault="00121C04" w:rsidP="00EB56FB">
            <w:pPr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</w:p>
        </w:tc>
      </w:tr>
      <w:tr w:rsidR="00121C04" w:rsidRPr="00D17809" w14:paraId="53CBF271" w14:textId="77777777" w:rsidTr="00F21A46">
        <w:tc>
          <w:tcPr>
            <w:tcW w:w="2811" w:type="pc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4E838438" w14:textId="77777777" w:rsidR="00121C04" w:rsidRPr="00D17809" w:rsidRDefault="00121C04" w:rsidP="00EB56FB">
            <w:pPr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 w:rsidRPr="00D17809">
              <w:rPr>
                <w:rFonts w:eastAsia="Times New Roman"/>
                <w:noProof w:val="0"/>
                <w:color w:val="auto"/>
                <w:lang w:eastAsia="en-US"/>
              </w:rPr>
              <w:t>Details added to e-shot list (if prior permission is obtained).</w:t>
            </w:r>
          </w:p>
          <w:p w14:paraId="267428D2" w14:textId="77777777" w:rsidR="00121C04" w:rsidRPr="00D17809" w:rsidRDefault="00121C04" w:rsidP="00EB56FB">
            <w:pPr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</w:p>
        </w:tc>
        <w:tc>
          <w:tcPr>
            <w:tcW w:w="2189" w:type="pc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514EB6E9" w14:textId="77777777" w:rsidR="00121C04" w:rsidRPr="00D17809" w:rsidRDefault="00121C04" w:rsidP="00EB56FB">
            <w:pPr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</w:p>
        </w:tc>
      </w:tr>
      <w:tr w:rsidR="00121C04" w:rsidRPr="00D17809" w14:paraId="433B4B87" w14:textId="77777777" w:rsidTr="00F21A46">
        <w:tc>
          <w:tcPr>
            <w:tcW w:w="2811" w:type="pc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5220C52C" w14:textId="77777777" w:rsidR="00121C04" w:rsidRPr="00D17809" w:rsidRDefault="00121C04" w:rsidP="00EB56FB">
            <w:pPr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 w:rsidRPr="00D17809">
              <w:rPr>
                <w:rFonts w:eastAsia="Times New Roman"/>
                <w:noProof w:val="0"/>
                <w:color w:val="auto"/>
                <w:lang w:eastAsia="en-US"/>
              </w:rPr>
              <w:t>Call pattern prompt actioned for future contact.</w:t>
            </w:r>
          </w:p>
          <w:p w14:paraId="4E3906F2" w14:textId="77777777" w:rsidR="00121C04" w:rsidRPr="00D17809" w:rsidRDefault="00121C04" w:rsidP="00EB56FB">
            <w:pPr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</w:p>
        </w:tc>
        <w:tc>
          <w:tcPr>
            <w:tcW w:w="2189" w:type="pc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7CCC4335" w14:textId="77777777" w:rsidR="00121C04" w:rsidRPr="00D17809" w:rsidRDefault="00121C04" w:rsidP="00EB56FB">
            <w:pPr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</w:p>
        </w:tc>
      </w:tr>
      <w:tr w:rsidR="00121C04" w:rsidRPr="00D17809" w14:paraId="2EC40759" w14:textId="77777777" w:rsidTr="00F21A46">
        <w:tc>
          <w:tcPr>
            <w:tcW w:w="2811" w:type="pc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54CD5CDF" w14:textId="77777777" w:rsidR="00121C04" w:rsidRPr="00D17809" w:rsidRDefault="00121C04" w:rsidP="00EB56FB">
            <w:pPr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  <w:r w:rsidRPr="00D17809">
              <w:rPr>
                <w:rFonts w:eastAsia="Times New Roman"/>
                <w:noProof w:val="0"/>
                <w:color w:val="auto"/>
                <w:lang w:eastAsia="en-US"/>
              </w:rPr>
              <w:t>Actions logged and reminder set.</w:t>
            </w:r>
          </w:p>
          <w:p w14:paraId="6570C741" w14:textId="77777777" w:rsidR="00121C04" w:rsidRPr="00D17809" w:rsidRDefault="00121C04" w:rsidP="00EB56FB">
            <w:pPr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</w:p>
        </w:tc>
        <w:tc>
          <w:tcPr>
            <w:tcW w:w="2189" w:type="pc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3298E633" w14:textId="77777777" w:rsidR="00121C04" w:rsidRPr="00D17809" w:rsidRDefault="00121C04" w:rsidP="00EB56FB">
            <w:pPr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</w:p>
        </w:tc>
      </w:tr>
    </w:tbl>
    <w:p w14:paraId="315AAC7D" w14:textId="77777777" w:rsidR="00121C04" w:rsidRPr="00D17809" w:rsidRDefault="00121C04" w:rsidP="00EB56FB">
      <w:pPr>
        <w:tabs>
          <w:tab w:val="left" w:pos="8115"/>
        </w:tabs>
        <w:spacing w:before="120" w:after="120" w:line="264" w:lineRule="auto"/>
        <w:rPr>
          <w:rFonts w:eastAsia="Times New Roman"/>
          <w:noProof w:val="0"/>
          <w:color w:val="auto"/>
          <w:lang w:eastAsia="en-US"/>
        </w:rPr>
      </w:pPr>
      <w:r w:rsidRPr="00D17809">
        <w:rPr>
          <w:rFonts w:eastAsia="Times New Roman"/>
          <w:noProof w:val="0"/>
          <w:color w:val="auto"/>
          <w:lang w:eastAsia="en-US"/>
        </w:rPr>
        <w:t xml:space="preserve"> </w:t>
      </w:r>
      <w:r w:rsidRPr="00D17809">
        <w:rPr>
          <w:rFonts w:eastAsia="Times New Roman"/>
          <w:noProof w:val="0"/>
          <w:color w:val="auto"/>
          <w:lang w:eastAsia="en-US"/>
        </w:rPr>
        <w:tab/>
      </w:r>
    </w:p>
    <w:p w14:paraId="5381336C" w14:textId="77777777" w:rsidR="00121C04" w:rsidRPr="00D17809" w:rsidRDefault="00121C04" w:rsidP="00EB56FB">
      <w:pPr>
        <w:tabs>
          <w:tab w:val="left" w:pos="8115"/>
        </w:tabs>
        <w:spacing w:before="120" w:after="120" w:line="264" w:lineRule="auto"/>
        <w:rPr>
          <w:rFonts w:eastAsia="Times New Roman"/>
          <w:noProof w:val="0"/>
          <w:color w:val="auto"/>
          <w:lang w:eastAsia="en-US"/>
        </w:rPr>
      </w:pPr>
    </w:p>
    <w:p w14:paraId="69EA0CDB" w14:textId="77777777" w:rsidR="00121C04" w:rsidRPr="007061FB" w:rsidRDefault="00121C04" w:rsidP="00EB56FB">
      <w:pPr>
        <w:spacing w:before="120" w:after="120" w:line="264" w:lineRule="auto"/>
        <w:rPr>
          <w:b/>
          <w:bCs/>
          <w:lang w:val="en-US"/>
        </w:rPr>
      </w:pPr>
    </w:p>
    <w:p w14:paraId="612CB9A5" w14:textId="77777777" w:rsidR="00704E83" w:rsidRDefault="00704E83">
      <w:pPr>
        <w:spacing w:after="0"/>
        <w:rPr>
          <w:b/>
          <w:bCs/>
          <w:caps/>
          <w:sz w:val="24"/>
        </w:rPr>
      </w:pPr>
      <w:bookmarkStart w:id="9" w:name="_Ref73372031"/>
      <w:r>
        <w:br w:type="page"/>
      </w:r>
    </w:p>
    <w:p w14:paraId="3B7D4120" w14:textId="6CF3D484" w:rsidR="003E0ABC" w:rsidRPr="008D0586" w:rsidRDefault="008E4F18" w:rsidP="00EB56FB">
      <w:pPr>
        <w:pStyle w:val="Heading4"/>
        <w:spacing w:before="120" w:after="120" w:line="264" w:lineRule="auto"/>
      </w:pPr>
      <w:r>
        <w:t>Employer charter</w:t>
      </w:r>
      <w:bookmarkEnd w:id="9"/>
    </w:p>
    <w:p w14:paraId="32C7D8B8" w14:textId="6D5866CF" w:rsidR="003E0ABC" w:rsidRPr="007061FB" w:rsidRDefault="003E0ABC" w:rsidP="00EB56FB">
      <w:pPr>
        <w:spacing w:before="120" w:after="120" w:line="264" w:lineRule="auto"/>
        <w:rPr>
          <w:rFonts w:eastAsia="Times New Roman"/>
          <w:b/>
          <w:bCs/>
          <w:noProof w:val="0"/>
          <w:color w:val="auto"/>
          <w:lang w:eastAsia="en-US"/>
        </w:rPr>
      </w:pPr>
      <w:r w:rsidRPr="007061FB">
        <w:rPr>
          <w:rFonts w:eastAsia="Times New Roman"/>
          <w:b/>
          <w:bCs/>
          <w:noProof w:val="0"/>
          <w:color w:val="auto"/>
          <w:lang w:eastAsia="en-US"/>
        </w:rPr>
        <w:t xml:space="preserve">As an </w:t>
      </w:r>
      <w:r w:rsidR="009D61C9" w:rsidRPr="007061FB">
        <w:rPr>
          <w:rFonts w:eastAsia="Times New Roman"/>
          <w:b/>
          <w:bCs/>
          <w:noProof w:val="0"/>
          <w:color w:val="auto"/>
          <w:lang w:eastAsia="en-US"/>
        </w:rPr>
        <w:t>e</w:t>
      </w:r>
      <w:r w:rsidRPr="007061FB">
        <w:rPr>
          <w:rFonts w:eastAsia="Times New Roman"/>
          <w:b/>
          <w:bCs/>
          <w:noProof w:val="0"/>
          <w:color w:val="auto"/>
          <w:lang w:eastAsia="en-US"/>
        </w:rPr>
        <w:t>mployer you can expect:</w:t>
      </w:r>
    </w:p>
    <w:p w14:paraId="37D1C9B6" w14:textId="28E202A9" w:rsidR="003E0ABC" w:rsidRPr="00BE54AB" w:rsidRDefault="003E0ABC" w:rsidP="00EB56FB">
      <w:pPr>
        <w:pStyle w:val="ListParagraph"/>
        <w:numPr>
          <w:ilvl w:val="0"/>
          <w:numId w:val="30"/>
        </w:numPr>
        <w:spacing w:before="120" w:after="120" w:line="264" w:lineRule="auto"/>
        <w:ind w:left="714" w:hanging="357"/>
        <w:contextualSpacing w:val="0"/>
        <w:rPr>
          <w:color w:val="auto"/>
          <w:lang w:val="en-US"/>
        </w:rPr>
      </w:pPr>
      <w:r w:rsidRPr="00BE54AB">
        <w:rPr>
          <w:color w:val="auto"/>
          <w:lang w:val="en-US"/>
        </w:rPr>
        <w:t xml:space="preserve">An accurate response to requests for information </w:t>
      </w:r>
      <w:r w:rsidR="00200F06">
        <w:rPr>
          <w:color w:val="auto"/>
          <w:lang w:val="en-US"/>
        </w:rPr>
        <w:t xml:space="preserve">about any aspect of industry placements </w:t>
      </w:r>
      <w:r w:rsidRPr="00BE54AB">
        <w:rPr>
          <w:color w:val="auto"/>
          <w:lang w:val="en-US"/>
        </w:rPr>
        <w:t>within 48 hours of receipt</w:t>
      </w:r>
    </w:p>
    <w:p w14:paraId="06340DCF" w14:textId="4E63E6B7" w:rsidR="003E0ABC" w:rsidRPr="00BE54AB" w:rsidRDefault="003E0ABC" w:rsidP="00EB56FB">
      <w:pPr>
        <w:pStyle w:val="ListParagraph"/>
        <w:numPr>
          <w:ilvl w:val="0"/>
          <w:numId w:val="30"/>
        </w:numPr>
        <w:spacing w:before="120" w:after="120" w:line="264" w:lineRule="auto"/>
        <w:ind w:left="714" w:hanging="357"/>
        <w:contextualSpacing w:val="0"/>
        <w:rPr>
          <w:color w:val="auto"/>
          <w:lang w:val="en-US"/>
        </w:rPr>
      </w:pPr>
      <w:r w:rsidRPr="00BE54AB">
        <w:rPr>
          <w:color w:val="auto"/>
          <w:lang w:val="en-US"/>
        </w:rPr>
        <w:t xml:space="preserve">A named contact for liaison with </w:t>
      </w:r>
      <w:r w:rsidR="00200F06">
        <w:rPr>
          <w:color w:val="auto"/>
          <w:lang w:val="en-US"/>
        </w:rPr>
        <w:t>us about</w:t>
      </w:r>
      <w:r w:rsidR="00D15374">
        <w:rPr>
          <w:color w:val="auto"/>
          <w:lang w:val="en-US"/>
        </w:rPr>
        <w:t xml:space="preserve"> industry placements</w:t>
      </w:r>
    </w:p>
    <w:p w14:paraId="160264A4" w14:textId="1CBA91EF" w:rsidR="003E0ABC" w:rsidRPr="00BE54AB" w:rsidRDefault="003E0ABC" w:rsidP="00EB56FB">
      <w:pPr>
        <w:pStyle w:val="ListParagraph"/>
        <w:numPr>
          <w:ilvl w:val="0"/>
          <w:numId w:val="30"/>
        </w:numPr>
        <w:spacing w:before="120" w:after="120" w:line="264" w:lineRule="auto"/>
        <w:ind w:left="714" w:hanging="357"/>
        <w:contextualSpacing w:val="0"/>
        <w:rPr>
          <w:color w:val="auto"/>
          <w:lang w:val="en-US"/>
        </w:rPr>
      </w:pPr>
      <w:r w:rsidRPr="00BE54AB">
        <w:rPr>
          <w:color w:val="auto"/>
          <w:lang w:val="en-US"/>
        </w:rPr>
        <w:t xml:space="preserve">Advice on </w:t>
      </w:r>
      <w:r w:rsidR="00D15374">
        <w:rPr>
          <w:color w:val="auto"/>
          <w:lang w:val="en-US"/>
        </w:rPr>
        <w:t>how we can help to</w:t>
      </w:r>
      <w:r w:rsidRPr="00BE54AB">
        <w:rPr>
          <w:color w:val="auto"/>
          <w:lang w:val="en-US"/>
        </w:rPr>
        <w:t xml:space="preserve"> meet your needs</w:t>
      </w:r>
      <w:r w:rsidR="00D15374">
        <w:rPr>
          <w:color w:val="auto"/>
          <w:lang w:val="en-US"/>
        </w:rPr>
        <w:t xml:space="preserve"> through industry placements</w:t>
      </w:r>
    </w:p>
    <w:p w14:paraId="74DBA205" w14:textId="726BC405" w:rsidR="003E0ABC" w:rsidRPr="00BE54AB" w:rsidRDefault="00D15374" w:rsidP="00EB56FB">
      <w:pPr>
        <w:pStyle w:val="ListParagraph"/>
        <w:numPr>
          <w:ilvl w:val="0"/>
          <w:numId w:val="30"/>
        </w:numPr>
        <w:spacing w:before="120" w:after="120" w:line="264" w:lineRule="auto"/>
        <w:ind w:left="714" w:hanging="357"/>
        <w:contextualSpacing w:val="0"/>
        <w:rPr>
          <w:color w:val="auto"/>
          <w:lang w:val="en-US"/>
        </w:rPr>
      </w:pPr>
      <w:r>
        <w:rPr>
          <w:color w:val="auto"/>
          <w:lang w:val="en-US"/>
        </w:rPr>
        <w:t>A</w:t>
      </w:r>
      <w:r w:rsidR="003E0ABC" w:rsidRPr="00BE54AB">
        <w:rPr>
          <w:color w:val="auto"/>
          <w:lang w:val="en-US"/>
        </w:rPr>
        <w:t xml:space="preserve"> </w:t>
      </w:r>
      <w:r w:rsidR="00913BC3" w:rsidRPr="00BE54AB">
        <w:rPr>
          <w:color w:val="auto"/>
          <w:lang w:val="en-US"/>
        </w:rPr>
        <w:t>Business</w:t>
      </w:r>
      <w:r w:rsidR="003E0ABC" w:rsidRPr="00BE54AB">
        <w:rPr>
          <w:color w:val="auto"/>
          <w:lang w:val="en-US"/>
        </w:rPr>
        <w:t xml:space="preserve"> Needs Analysis</w:t>
      </w:r>
      <w:r>
        <w:rPr>
          <w:color w:val="auto"/>
          <w:lang w:val="en-US"/>
        </w:rPr>
        <w:t xml:space="preserve"> to be carried out by a trained member of our staff</w:t>
      </w:r>
    </w:p>
    <w:p w14:paraId="1BD96061" w14:textId="24264B6E" w:rsidR="00E06006" w:rsidRPr="00BE54AB" w:rsidRDefault="003E0ABC" w:rsidP="00EB56FB">
      <w:pPr>
        <w:pStyle w:val="ListParagraph"/>
        <w:numPr>
          <w:ilvl w:val="0"/>
          <w:numId w:val="30"/>
        </w:numPr>
        <w:spacing w:before="120" w:after="120" w:line="264" w:lineRule="auto"/>
        <w:ind w:left="714" w:hanging="357"/>
        <w:contextualSpacing w:val="0"/>
        <w:rPr>
          <w:color w:val="auto"/>
          <w:lang w:val="en-US"/>
        </w:rPr>
      </w:pPr>
      <w:r w:rsidRPr="00BE54AB">
        <w:rPr>
          <w:color w:val="auto"/>
          <w:lang w:val="en-US"/>
        </w:rPr>
        <w:t xml:space="preserve">Qualified, competent, professional staff who will deliver </w:t>
      </w:r>
      <w:r w:rsidR="00D76EF3" w:rsidRPr="00BE54AB">
        <w:rPr>
          <w:color w:val="auto"/>
          <w:lang w:val="en-US"/>
        </w:rPr>
        <w:t xml:space="preserve">a </w:t>
      </w:r>
      <w:r w:rsidR="00687D08" w:rsidRPr="00BE54AB">
        <w:rPr>
          <w:color w:val="auto"/>
          <w:lang w:val="en-US"/>
        </w:rPr>
        <w:t>high-quality</w:t>
      </w:r>
      <w:r w:rsidR="00D76EF3" w:rsidRPr="00BE54AB">
        <w:rPr>
          <w:color w:val="auto"/>
          <w:lang w:val="en-US"/>
        </w:rPr>
        <w:t xml:space="preserve"> service</w:t>
      </w:r>
      <w:r w:rsidR="00047E52">
        <w:rPr>
          <w:color w:val="auto"/>
          <w:lang w:val="en-US"/>
        </w:rPr>
        <w:t xml:space="preserve"> at all stages of designing and running industry placements</w:t>
      </w:r>
    </w:p>
    <w:p w14:paraId="3CC118C6" w14:textId="00AE3A96" w:rsidR="003E0ABC" w:rsidRPr="00BE54AB" w:rsidRDefault="003E0ABC" w:rsidP="00EB56FB">
      <w:pPr>
        <w:pStyle w:val="ListParagraph"/>
        <w:numPr>
          <w:ilvl w:val="0"/>
          <w:numId w:val="30"/>
        </w:numPr>
        <w:spacing w:before="120" w:after="120" w:line="264" w:lineRule="auto"/>
        <w:ind w:left="714" w:hanging="357"/>
        <w:contextualSpacing w:val="0"/>
        <w:rPr>
          <w:color w:val="auto"/>
          <w:lang w:val="en-US"/>
        </w:rPr>
      </w:pPr>
      <w:r w:rsidRPr="00BE54AB">
        <w:rPr>
          <w:color w:val="auto"/>
          <w:lang w:val="en-US"/>
        </w:rPr>
        <w:t>All</w:t>
      </w:r>
      <w:r w:rsidR="00047E52">
        <w:rPr>
          <w:color w:val="auto"/>
          <w:lang w:val="en-US"/>
        </w:rPr>
        <w:t xml:space="preserve"> of our </w:t>
      </w:r>
      <w:r w:rsidRPr="00BE54AB">
        <w:rPr>
          <w:color w:val="auto"/>
          <w:lang w:val="en-US"/>
        </w:rPr>
        <w:t xml:space="preserve">staff to be involved in continuous quality monitoring leading to improvements in </w:t>
      </w:r>
      <w:r w:rsidR="00047E52">
        <w:rPr>
          <w:color w:val="auto"/>
          <w:lang w:val="en-US"/>
        </w:rPr>
        <w:t xml:space="preserve">our </w:t>
      </w:r>
      <w:r w:rsidRPr="00BE54AB">
        <w:rPr>
          <w:color w:val="auto"/>
          <w:lang w:val="en-US"/>
        </w:rPr>
        <w:t>standards</w:t>
      </w:r>
      <w:r w:rsidR="00047E52">
        <w:rPr>
          <w:color w:val="auto"/>
          <w:lang w:val="en-US"/>
        </w:rPr>
        <w:t xml:space="preserve"> of service </w:t>
      </w:r>
    </w:p>
    <w:p w14:paraId="06E54C50" w14:textId="05AB363A" w:rsidR="003E0ABC" w:rsidRPr="00BE54AB" w:rsidRDefault="000948F6" w:rsidP="00EB56FB">
      <w:pPr>
        <w:pStyle w:val="ListParagraph"/>
        <w:numPr>
          <w:ilvl w:val="0"/>
          <w:numId w:val="30"/>
        </w:numPr>
        <w:spacing w:before="120" w:after="120" w:line="264" w:lineRule="auto"/>
        <w:ind w:left="714" w:hanging="357"/>
        <w:contextualSpacing w:val="0"/>
        <w:rPr>
          <w:color w:val="auto"/>
          <w:lang w:val="en-US"/>
        </w:rPr>
      </w:pPr>
      <w:r w:rsidRPr="00BE54AB">
        <w:rPr>
          <w:color w:val="auto"/>
          <w:lang w:val="en-US"/>
        </w:rPr>
        <w:t xml:space="preserve">Support for </w:t>
      </w:r>
      <w:r w:rsidR="003B15DE">
        <w:rPr>
          <w:color w:val="auto"/>
          <w:lang w:val="en-US"/>
        </w:rPr>
        <w:t>your staff</w:t>
      </w:r>
      <w:r w:rsidRPr="00BE54AB">
        <w:rPr>
          <w:color w:val="auto"/>
          <w:lang w:val="en-US"/>
        </w:rPr>
        <w:t xml:space="preserve"> involved in </w:t>
      </w:r>
      <w:r w:rsidR="00FF3C04" w:rsidRPr="00BE54AB">
        <w:rPr>
          <w:color w:val="auto"/>
          <w:lang w:val="en-US"/>
        </w:rPr>
        <w:t xml:space="preserve">industry </w:t>
      </w:r>
      <w:r w:rsidR="00E713DB" w:rsidRPr="00BE54AB">
        <w:rPr>
          <w:color w:val="auto"/>
          <w:lang w:val="en-US"/>
        </w:rPr>
        <w:t>placements</w:t>
      </w:r>
      <w:r w:rsidR="003B15DE">
        <w:rPr>
          <w:color w:val="auto"/>
          <w:lang w:val="en-US"/>
        </w:rPr>
        <w:t>, e.g. supervisors and mentors</w:t>
      </w:r>
    </w:p>
    <w:p w14:paraId="40B79DC3" w14:textId="77777777" w:rsidR="003E0ABC" w:rsidRPr="00BE54AB" w:rsidRDefault="003E0ABC" w:rsidP="00EB56FB">
      <w:pPr>
        <w:pStyle w:val="ListParagraph"/>
        <w:numPr>
          <w:ilvl w:val="0"/>
          <w:numId w:val="30"/>
        </w:numPr>
        <w:spacing w:before="120" w:after="120" w:line="264" w:lineRule="auto"/>
        <w:ind w:left="714" w:hanging="357"/>
        <w:contextualSpacing w:val="0"/>
        <w:rPr>
          <w:color w:val="auto"/>
          <w:lang w:val="en-US"/>
        </w:rPr>
      </w:pPr>
      <w:r w:rsidRPr="00BE54AB">
        <w:rPr>
          <w:color w:val="auto"/>
          <w:lang w:val="en-US"/>
        </w:rPr>
        <w:t xml:space="preserve">Opportunities to comment and provide feedback on our service through surveys, personal contact or evaluation exercises </w:t>
      </w:r>
    </w:p>
    <w:p w14:paraId="5F2C14C9" w14:textId="07BBFB0B" w:rsidR="003E0ABC" w:rsidRPr="00BE54AB" w:rsidRDefault="003E0ABC" w:rsidP="00EB56FB">
      <w:pPr>
        <w:pStyle w:val="ListParagraph"/>
        <w:numPr>
          <w:ilvl w:val="0"/>
          <w:numId w:val="30"/>
        </w:numPr>
        <w:spacing w:before="120" w:after="120" w:line="264" w:lineRule="auto"/>
        <w:ind w:left="714" w:hanging="357"/>
        <w:contextualSpacing w:val="0"/>
        <w:rPr>
          <w:color w:val="auto"/>
          <w:lang w:val="en-US"/>
        </w:rPr>
      </w:pPr>
      <w:r w:rsidRPr="00BE54AB">
        <w:rPr>
          <w:color w:val="auto"/>
          <w:lang w:val="en-US"/>
        </w:rPr>
        <w:t xml:space="preserve">Opportunities for </w:t>
      </w:r>
      <w:r w:rsidR="003B15DE">
        <w:rPr>
          <w:color w:val="auto"/>
          <w:lang w:val="en-US"/>
        </w:rPr>
        <w:t xml:space="preserve">being involved </w:t>
      </w:r>
      <w:r w:rsidRPr="00BE54AB">
        <w:rPr>
          <w:color w:val="auto"/>
          <w:lang w:val="en-US"/>
        </w:rPr>
        <w:t xml:space="preserve">in regular reviews of our service </w:t>
      </w:r>
    </w:p>
    <w:p w14:paraId="70A6E357" w14:textId="0E32EAC9" w:rsidR="003E0ABC" w:rsidRPr="00BE54AB" w:rsidRDefault="003E0ABC" w:rsidP="00EB56FB">
      <w:pPr>
        <w:pStyle w:val="ListParagraph"/>
        <w:numPr>
          <w:ilvl w:val="0"/>
          <w:numId w:val="30"/>
        </w:numPr>
        <w:spacing w:before="120" w:after="120" w:line="264" w:lineRule="auto"/>
        <w:ind w:left="714" w:hanging="357"/>
        <w:contextualSpacing w:val="0"/>
        <w:rPr>
          <w:color w:val="auto"/>
          <w:lang w:val="en-US"/>
        </w:rPr>
      </w:pPr>
      <w:r w:rsidRPr="00BE54AB">
        <w:rPr>
          <w:color w:val="auto"/>
          <w:lang w:val="en-US"/>
        </w:rPr>
        <w:t>A clear complaints procedure</w:t>
      </w:r>
      <w:r w:rsidR="00C91E99" w:rsidRPr="00BE54AB">
        <w:rPr>
          <w:color w:val="auto"/>
          <w:lang w:val="en-US"/>
        </w:rPr>
        <w:t xml:space="preserve"> (copy available on request)</w:t>
      </w:r>
    </w:p>
    <w:p w14:paraId="4D6C83CE" w14:textId="0D905406" w:rsidR="003E0ABC" w:rsidRPr="00BE54AB" w:rsidRDefault="003E0ABC" w:rsidP="00EB56FB">
      <w:pPr>
        <w:pStyle w:val="ListParagraph"/>
        <w:numPr>
          <w:ilvl w:val="0"/>
          <w:numId w:val="30"/>
        </w:numPr>
        <w:spacing w:before="120" w:after="120" w:line="264" w:lineRule="auto"/>
        <w:ind w:left="714" w:hanging="357"/>
        <w:contextualSpacing w:val="0"/>
        <w:rPr>
          <w:color w:val="auto"/>
          <w:lang w:val="en-US"/>
        </w:rPr>
      </w:pPr>
      <w:r w:rsidRPr="00BE54AB">
        <w:rPr>
          <w:color w:val="auto"/>
          <w:lang w:val="en-US"/>
        </w:rPr>
        <w:t xml:space="preserve">Updates and information on developments within </w:t>
      </w:r>
      <w:r w:rsidR="003B15DE">
        <w:rPr>
          <w:color w:val="auto"/>
          <w:lang w:val="en-US"/>
        </w:rPr>
        <w:t>our o</w:t>
      </w:r>
      <w:r w:rsidR="00C456E0" w:rsidRPr="00BE54AB">
        <w:rPr>
          <w:color w:val="auto"/>
          <w:lang w:val="en-US"/>
        </w:rPr>
        <w:t>rganisation</w:t>
      </w:r>
      <w:r w:rsidRPr="00BE54AB">
        <w:rPr>
          <w:color w:val="auto"/>
          <w:lang w:val="en-US"/>
        </w:rPr>
        <w:t xml:space="preserve"> which may affect you.</w:t>
      </w:r>
    </w:p>
    <w:tbl>
      <w:tblPr>
        <w:tblW w:w="5000" w:type="pct"/>
        <w:tblCellSpacing w:w="0" w:type="dxa"/>
        <w:tblInd w:w="-1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54"/>
      </w:tblGrid>
      <w:tr w:rsidR="003E0ABC" w:rsidRPr="007061FB" w14:paraId="1B92EDE7" w14:textId="77777777" w:rsidTr="006C26FD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0951C6" w14:textId="77777777" w:rsidR="003E0ABC" w:rsidRPr="007061FB" w:rsidRDefault="003E0ABC" w:rsidP="00EB56FB">
            <w:pPr>
              <w:spacing w:before="120" w:after="120" w:line="264" w:lineRule="auto"/>
              <w:rPr>
                <w:rFonts w:eastAsia="Times New Roman"/>
                <w:noProof w:val="0"/>
                <w:color w:val="auto"/>
                <w:lang w:eastAsia="en-US"/>
              </w:rPr>
            </w:pPr>
          </w:p>
        </w:tc>
      </w:tr>
    </w:tbl>
    <w:p w14:paraId="738AB7A7" w14:textId="50A2FBEA" w:rsidR="003E0ABC" w:rsidRPr="007061FB" w:rsidRDefault="003E0ABC" w:rsidP="00EB56FB">
      <w:pPr>
        <w:spacing w:before="120" w:after="120" w:line="264" w:lineRule="auto"/>
        <w:rPr>
          <w:rFonts w:eastAsia="Times New Roman"/>
          <w:b/>
          <w:bCs/>
          <w:noProof w:val="0"/>
          <w:color w:val="auto"/>
          <w:lang w:eastAsia="en-US"/>
        </w:rPr>
      </w:pPr>
      <w:r w:rsidRPr="007061FB">
        <w:rPr>
          <w:rFonts w:eastAsia="Times New Roman"/>
          <w:b/>
          <w:bCs/>
          <w:noProof w:val="0"/>
          <w:color w:val="auto"/>
          <w:lang w:eastAsia="en-US"/>
        </w:rPr>
        <w:t xml:space="preserve">What we </w:t>
      </w:r>
      <w:r w:rsidR="00D10263" w:rsidRPr="007061FB">
        <w:rPr>
          <w:rFonts w:eastAsia="Times New Roman"/>
          <w:b/>
          <w:bCs/>
          <w:noProof w:val="0"/>
          <w:color w:val="auto"/>
          <w:lang w:eastAsia="en-US"/>
        </w:rPr>
        <w:t>ask of</w:t>
      </w:r>
      <w:r w:rsidRPr="007061FB">
        <w:rPr>
          <w:rFonts w:eastAsia="Times New Roman"/>
          <w:b/>
          <w:bCs/>
          <w:noProof w:val="0"/>
          <w:color w:val="auto"/>
          <w:lang w:eastAsia="en-US"/>
        </w:rPr>
        <w:t xml:space="preserve"> </w:t>
      </w:r>
      <w:r w:rsidR="003B15DE">
        <w:rPr>
          <w:rFonts w:eastAsia="Times New Roman"/>
          <w:b/>
          <w:bCs/>
          <w:noProof w:val="0"/>
          <w:color w:val="auto"/>
          <w:lang w:eastAsia="en-US"/>
        </w:rPr>
        <w:t>you</w:t>
      </w:r>
      <w:r w:rsidRPr="007061FB">
        <w:rPr>
          <w:rFonts w:eastAsia="Times New Roman"/>
          <w:b/>
          <w:bCs/>
          <w:noProof w:val="0"/>
          <w:color w:val="auto"/>
          <w:lang w:eastAsia="en-US"/>
        </w:rPr>
        <w:t>:</w:t>
      </w:r>
    </w:p>
    <w:p w14:paraId="784B9341" w14:textId="0D04DA2F" w:rsidR="00DB4AFB" w:rsidRPr="00BE54AB" w:rsidRDefault="007E7F88" w:rsidP="00EB56FB">
      <w:pPr>
        <w:pStyle w:val="ListParagraph"/>
        <w:numPr>
          <w:ilvl w:val="0"/>
          <w:numId w:val="30"/>
        </w:numPr>
        <w:spacing w:before="120" w:after="120" w:line="264" w:lineRule="auto"/>
        <w:ind w:left="714" w:hanging="357"/>
        <w:contextualSpacing w:val="0"/>
        <w:rPr>
          <w:color w:val="auto"/>
          <w:lang w:val="en-US"/>
        </w:rPr>
      </w:pPr>
      <w:r>
        <w:rPr>
          <w:color w:val="auto"/>
          <w:lang w:val="en-US"/>
        </w:rPr>
        <w:t>Work with us to</w:t>
      </w:r>
      <w:r w:rsidR="00485C5B">
        <w:rPr>
          <w:color w:val="auto"/>
          <w:lang w:val="en-US"/>
        </w:rPr>
        <w:t xml:space="preserve"> design </w:t>
      </w:r>
      <w:r w:rsidR="00AF6CAC" w:rsidRPr="00BE54AB">
        <w:rPr>
          <w:color w:val="auto"/>
          <w:lang w:val="en-US"/>
        </w:rPr>
        <w:t>and agree high</w:t>
      </w:r>
      <w:r w:rsidR="00485C5B">
        <w:rPr>
          <w:color w:val="auto"/>
          <w:lang w:val="en-US"/>
        </w:rPr>
        <w:t>-</w:t>
      </w:r>
      <w:r w:rsidR="00AF6CAC" w:rsidRPr="00BE54AB">
        <w:rPr>
          <w:color w:val="auto"/>
          <w:lang w:val="en-US"/>
        </w:rPr>
        <w:t>quality and safe industry placement</w:t>
      </w:r>
      <w:r>
        <w:rPr>
          <w:color w:val="auto"/>
          <w:lang w:val="en-US"/>
        </w:rPr>
        <w:t>s</w:t>
      </w:r>
      <w:r w:rsidR="00AF6CAC" w:rsidRPr="00BE54AB">
        <w:rPr>
          <w:color w:val="auto"/>
          <w:lang w:val="en-US"/>
        </w:rPr>
        <w:t xml:space="preserve"> </w:t>
      </w:r>
      <w:r>
        <w:rPr>
          <w:color w:val="auto"/>
          <w:lang w:val="en-US"/>
        </w:rPr>
        <w:t xml:space="preserve">which </w:t>
      </w:r>
      <w:r w:rsidR="00BD25EA">
        <w:rPr>
          <w:color w:val="auto"/>
          <w:lang w:val="en-US"/>
        </w:rPr>
        <w:t xml:space="preserve">allow </w:t>
      </w:r>
      <w:r w:rsidR="00AF6CAC" w:rsidRPr="00BE54AB">
        <w:rPr>
          <w:color w:val="auto"/>
          <w:lang w:val="en-US"/>
        </w:rPr>
        <w:t>student</w:t>
      </w:r>
      <w:r>
        <w:rPr>
          <w:color w:val="auto"/>
          <w:lang w:val="en-US"/>
        </w:rPr>
        <w:t xml:space="preserve">s </w:t>
      </w:r>
      <w:r w:rsidR="00AF6CAC" w:rsidRPr="00BE54AB">
        <w:rPr>
          <w:color w:val="auto"/>
          <w:lang w:val="en-US"/>
        </w:rPr>
        <w:t xml:space="preserve">to </w:t>
      </w:r>
      <w:r w:rsidR="00DB4AFB" w:rsidRPr="00BE54AB">
        <w:rPr>
          <w:color w:val="auto"/>
          <w:lang w:val="en-US"/>
        </w:rPr>
        <w:t xml:space="preserve">bring their </w:t>
      </w:r>
      <w:r w:rsidR="00DD5230">
        <w:rPr>
          <w:color w:val="auto"/>
          <w:lang w:val="en-US"/>
        </w:rPr>
        <w:t>learning</w:t>
      </w:r>
      <w:r w:rsidR="00BD25EA">
        <w:rPr>
          <w:color w:val="auto"/>
          <w:lang w:val="en-US"/>
        </w:rPr>
        <w:t xml:space="preserve"> </w:t>
      </w:r>
      <w:r w:rsidR="00DB4AFB" w:rsidRPr="00BE54AB">
        <w:rPr>
          <w:color w:val="auto"/>
          <w:lang w:val="en-US"/>
        </w:rPr>
        <w:t>to life</w:t>
      </w:r>
    </w:p>
    <w:p w14:paraId="7C2CFBFD" w14:textId="5265CCDA" w:rsidR="00DB4AFB" w:rsidRPr="00BE54AB" w:rsidRDefault="00DD5230" w:rsidP="00EB56FB">
      <w:pPr>
        <w:pStyle w:val="ListParagraph"/>
        <w:numPr>
          <w:ilvl w:val="0"/>
          <w:numId w:val="30"/>
        </w:numPr>
        <w:spacing w:before="120" w:after="120" w:line="264" w:lineRule="auto"/>
        <w:ind w:left="714" w:hanging="357"/>
        <w:contextualSpacing w:val="0"/>
        <w:rPr>
          <w:color w:val="auto"/>
          <w:lang w:val="en-US"/>
        </w:rPr>
      </w:pPr>
      <w:r>
        <w:rPr>
          <w:color w:val="auto"/>
          <w:lang w:val="en-US"/>
        </w:rPr>
        <w:t>P</w:t>
      </w:r>
      <w:r w:rsidR="00DB4AFB" w:rsidRPr="00BE54AB">
        <w:rPr>
          <w:color w:val="auto"/>
          <w:lang w:val="en-US"/>
        </w:rPr>
        <w:t>rovide supervision and, if possible, a mentor</w:t>
      </w:r>
      <w:r w:rsidR="007C0418" w:rsidRPr="00BE54AB">
        <w:rPr>
          <w:color w:val="auto"/>
          <w:lang w:val="en-US"/>
        </w:rPr>
        <w:t xml:space="preserve"> to support the student whilst on the placement</w:t>
      </w:r>
    </w:p>
    <w:p w14:paraId="47166D17" w14:textId="2670AB00" w:rsidR="008D0D3D" w:rsidRPr="00BE54AB" w:rsidRDefault="00DD5230" w:rsidP="00EB56FB">
      <w:pPr>
        <w:pStyle w:val="ListParagraph"/>
        <w:numPr>
          <w:ilvl w:val="0"/>
          <w:numId w:val="30"/>
        </w:numPr>
        <w:spacing w:before="120" w:after="120" w:line="264" w:lineRule="auto"/>
        <w:ind w:left="714" w:hanging="357"/>
        <w:contextualSpacing w:val="0"/>
        <w:rPr>
          <w:color w:val="auto"/>
          <w:lang w:val="en-US"/>
        </w:rPr>
      </w:pPr>
      <w:r>
        <w:rPr>
          <w:color w:val="auto"/>
          <w:lang w:val="en-US"/>
        </w:rPr>
        <w:t>K</w:t>
      </w:r>
      <w:r w:rsidR="003E0ABC" w:rsidRPr="00BE54AB">
        <w:rPr>
          <w:color w:val="auto"/>
          <w:lang w:val="en-US"/>
        </w:rPr>
        <w:t xml:space="preserve">eep us informed of any changes </w:t>
      </w:r>
      <w:r>
        <w:rPr>
          <w:color w:val="auto"/>
          <w:lang w:val="en-US"/>
        </w:rPr>
        <w:t>w</w:t>
      </w:r>
      <w:r w:rsidR="00653DDE">
        <w:rPr>
          <w:color w:val="auto"/>
          <w:lang w:val="en-US"/>
        </w:rPr>
        <w:t>h</w:t>
      </w:r>
      <w:r>
        <w:rPr>
          <w:color w:val="auto"/>
          <w:lang w:val="en-US"/>
        </w:rPr>
        <w:t xml:space="preserve">ich could affect </w:t>
      </w:r>
      <w:r w:rsidR="003E0ABC" w:rsidRPr="00BE54AB">
        <w:rPr>
          <w:color w:val="auto"/>
          <w:lang w:val="en-US"/>
        </w:rPr>
        <w:t>students</w:t>
      </w:r>
    </w:p>
    <w:p w14:paraId="0CC76D57" w14:textId="4B5CF6BE" w:rsidR="003E0ABC" w:rsidRPr="00BE54AB" w:rsidRDefault="00DD5230" w:rsidP="00EB56FB">
      <w:pPr>
        <w:pStyle w:val="ListParagraph"/>
        <w:numPr>
          <w:ilvl w:val="0"/>
          <w:numId w:val="30"/>
        </w:numPr>
        <w:spacing w:before="120" w:after="120" w:line="264" w:lineRule="auto"/>
        <w:ind w:left="714" w:hanging="357"/>
        <w:contextualSpacing w:val="0"/>
        <w:rPr>
          <w:color w:val="auto"/>
          <w:lang w:val="en-US"/>
        </w:rPr>
      </w:pPr>
      <w:r>
        <w:rPr>
          <w:color w:val="auto"/>
          <w:lang w:val="en-US"/>
        </w:rPr>
        <w:t>C</w:t>
      </w:r>
      <w:r w:rsidR="003E0ABC" w:rsidRPr="00BE54AB">
        <w:rPr>
          <w:color w:val="auto"/>
          <w:lang w:val="en-US"/>
        </w:rPr>
        <w:t xml:space="preserve">omplete and return surveys and feedback forms </w:t>
      </w:r>
      <w:r w:rsidR="00540D20" w:rsidRPr="00BE54AB">
        <w:rPr>
          <w:color w:val="auto"/>
          <w:lang w:val="en-US"/>
        </w:rPr>
        <w:t>to</w:t>
      </w:r>
      <w:r w:rsidR="003E0ABC" w:rsidRPr="00BE54AB">
        <w:rPr>
          <w:color w:val="auto"/>
          <w:lang w:val="en-US"/>
        </w:rPr>
        <w:t xml:space="preserve"> </w:t>
      </w:r>
      <w:r>
        <w:rPr>
          <w:color w:val="auto"/>
          <w:lang w:val="en-US"/>
        </w:rPr>
        <w:t xml:space="preserve">help us </w:t>
      </w:r>
      <w:r w:rsidR="003E0ABC" w:rsidRPr="00BE54AB">
        <w:rPr>
          <w:color w:val="auto"/>
          <w:lang w:val="en-US"/>
        </w:rPr>
        <w:t>monitor and where necessary improve the service provided</w:t>
      </w:r>
    </w:p>
    <w:p w14:paraId="59BA4AD7" w14:textId="3F5E8131" w:rsidR="003E0ABC" w:rsidRPr="00BE54AB" w:rsidRDefault="00DD5230" w:rsidP="00EB56FB">
      <w:pPr>
        <w:pStyle w:val="ListParagraph"/>
        <w:numPr>
          <w:ilvl w:val="0"/>
          <w:numId w:val="30"/>
        </w:numPr>
        <w:spacing w:before="120" w:after="120" w:line="264" w:lineRule="auto"/>
        <w:ind w:left="714" w:hanging="357"/>
        <w:contextualSpacing w:val="0"/>
        <w:rPr>
          <w:color w:val="auto"/>
          <w:lang w:val="en-US"/>
        </w:rPr>
      </w:pPr>
      <w:r>
        <w:rPr>
          <w:color w:val="auto"/>
          <w:lang w:val="en-US"/>
        </w:rPr>
        <w:t>A</w:t>
      </w:r>
      <w:r w:rsidR="003E0ABC" w:rsidRPr="00BE54AB">
        <w:rPr>
          <w:color w:val="auto"/>
          <w:lang w:val="en-US"/>
        </w:rPr>
        <w:t>cknowledge and respect our Equal Opportunities</w:t>
      </w:r>
      <w:r w:rsidR="002333CB" w:rsidRPr="00BE54AB">
        <w:rPr>
          <w:color w:val="auto"/>
          <w:lang w:val="en-US"/>
        </w:rPr>
        <w:t xml:space="preserve"> Policy</w:t>
      </w:r>
      <w:r w:rsidR="003E0ABC" w:rsidRPr="00BE54AB">
        <w:rPr>
          <w:color w:val="auto"/>
          <w:lang w:val="en-US"/>
        </w:rPr>
        <w:t xml:space="preserve"> (copy available on request)</w:t>
      </w:r>
      <w:r w:rsidR="00C91E99" w:rsidRPr="00BE54AB">
        <w:rPr>
          <w:color w:val="auto"/>
          <w:lang w:val="en-US"/>
        </w:rPr>
        <w:t>.</w:t>
      </w:r>
    </w:p>
    <w:p w14:paraId="62F11211" w14:textId="278F1888" w:rsidR="003E0ABC" w:rsidRPr="00BE54AB" w:rsidRDefault="00CF0459" w:rsidP="00EB56FB">
      <w:pPr>
        <w:pStyle w:val="ListParagraph"/>
        <w:numPr>
          <w:ilvl w:val="0"/>
          <w:numId w:val="30"/>
        </w:numPr>
        <w:spacing w:before="120" w:after="120" w:line="264" w:lineRule="auto"/>
        <w:ind w:left="714" w:hanging="357"/>
        <w:contextualSpacing w:val="0"/>
        <w:rPr>
          <w:color w:val="auto"/>
          <w:lang w:val="en-US"/>
        </w:rPr>
      </w:pPr>
      <w:r w:rsidRPr="00BE54AB">
        <w:rPr>
          <w:color w:val="auto"/>
          <w:lang w:val="en-US"/>
        </w:rPr>
        <w:br w:type="page"/>
      </w:r>
    </w:p>
    <w:p w14:paraId="621EC7DE" w14:textId="71C5DA7F" w:rsidR="00F8395E" w:rsidRPr="008D0586" w:rsidRDefault="008E4F18" w:rsidP="00EB56FB">
      <w:pPr>
        <w:pStyle w:val="Heading4"/>
        <w:spacing w:before="120" w:after="120" w:line="264" w:lineRule="auto"/>
      </w:pPr>
      <w:bookmarkStart w:id="10" w:name="_Ref73372038"/>
      <w:r>
        <w:t>Feedback questions</w:t>
      </w:r>
      <w:bookmarkEnd w:id="10"/>
    </w:p>
    <w:p w14:paraId="415162AB" w14:textId="3F2C9419" w:rsidR="003C1370" w:rsidRPr="007061FB" w:rsidRDefault="003C1370" w:rsidP="00EB56FB">
      <w:pPr>
        <w:spacing w:beforeLines="80" w:before="192" w:afterLines="80" w:after="192" w:line="264" w:lineRule="auto"/>
        <w:rPr>
          <w:b/>
          <w:bCs/>
          <w:lang w:val="en-US"/>
        </w:rPr>
      </w:pPr>
      <w:r w:rsidRPr="007061FB">
        <w:rPr>
          <w:b/>
          <w:bCs/>
          <w:lang w:val="en-US"/>
        </w:rPr>
        <w:t>Employers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44"/>
      </w:tblGrid>
      <w:tr w:rsidR="002233E9" w:rsidRPr="007061FB" w14:paraId="33453157" w14:textId="77777777" w:rsidTr="00653DDE">
        <w:tc>
          <w:tcPr>
            <w:tcW w:w="9628" w:type="dxa"/>
            <w:vAlign w:val="center"/>
          </w:tcPr>
          <w:p w14:paraId="1CEFB6D1" w14:textId="0CA73C57" w:rsidR="002233E9" w:rsidRPr="007061FB" w:rsidRDefault="00F85FF1" w:rsidP="00EB56FB">
            <w:pPr>
              <w:pStyle w:val="ListParagraph"/>
              <w:numPr>
                <w:ilvl w:val="0"/>
                <w:numId w:val="7"/>
              </w:numPr>
              <w:spacing w:beforeLines="80" w:before="192" w:afterLines="80" w:after="192" w:line="264" w:lineRule="auto"/>
              <w:contextualSpacing w:val="0"/>
              <w:rPr>
                <w:lang w:val="en-US"/>
              </w:rPr>
            </w:pPr>
            <w:r w:rsidRPr="007061FB">
              <w:rPr>
                <w:lang w:val="en-US"/>
              </w:rPr>
              <w:t>What were your objectives for offering an industr</w:t>
            </w:r>
            <w:r w:rsidR="000C7054" w:rsidRPr="007061FB">
              <w:rPr>
                <w:lang w:val="en-US"/>
              </w:rPr>
              <w:t>y placement?</w:t>
            </w:r>
          </w:p>
        </w:tc>
      </w:tr>
      <w:tr w:rsidR="002233E9" w:rsidRPr="007061FB" w14:paraId="2E425369" w14:textId="77777777" w:rsidTr="00653DDE">
        <w:tc>
          <w:tcPr>
            <w:tcW w:w="9628" w:type="dxa"/>
            <w:vAlign w:val="center"/>
          </w:tcPr>
          <w:p w14:paraId="0082A00A" w14:textId="029CB1BB" w:rsidR="002233E9" w:rsidRPr="007061FB" w:rsidRDefault="000C7054" w:rsidP="00EB56FB">
            <w:pPr>
              <w:pStyle w:val="ListParagraph"/>
              <w:numPr>
                <w:ilvl w:val="0"/>
                <w:numId w:val="7"/>
              </w:numPr>
              <w:spacing w:beforeLines="80" w:before="192" w:afterLines="80" w:after="192" w:line="264" w:lineRule="auto"/>
              <w:contextualSpacing w:val="0"/>
              <w:rPr>
                <w:lang w:val="en-US"/>
              </w:rPr>
            </w:pPr>
            <w:r w:rsidRPr="007061FB">
              <w:rPr>
                <w:lang w:val="en-US"/>
              </w:rPr>
              <w:t>Did you achieve th</w:t>
            </w:r>
            <w:r w:rsidR="00777EDE" w:rsidRPr="007061FB">
              <w:rPr>
                <w:lang w:val="en-US"/>
              </w:rPr>
              <w:t>ese</w:t>
            </w:r>
            <w:r w:rsidRPr="007061FB">
              <w:rPr>
                <w:lang w:val="en-US"/>
              </w:rPr>
              <w:t xml:space="preserve"> objective</w:t>
            </w:r>
            <w:r w:rsidR="00777EDE" w:rsidRPr="007061FB">
              <w:rPr>
                <w:lang w:val="en-US"/>
              </w:rPr>
              <w:t>s</w:t>
            </w:r>
            <w:r w:rsidRPr="007061FB">
              <w:rPr>
                <w:lang w:val="en-US"/>
              </w:rPr>
              <w:t xml:space="preserve"> in full?</w:t>
            </w:r>
          </w:p>
        </w:tc>
      </w:tr>
      <w:tr w:rsidR="002233E9" w:rsidRPr="007061FB" w14:paraId="66412CEC" w14:textId="77777777" w:rsidTr="00653DDE">
        <w:tc>
          <w:tcPr>
            <w:tcW w:w="9628" w:type="dxa"/>
            <w:vAlign w:val="center"/>
          </w:tcPr>
          <w:p w14:paraId="4186AA54" w14:textId="5CD91B47" w:rsidR="002233E9" w:rsidRPr="007061FB" w:rsidRDefault="000C7054" w:rsidP="00EB56FB">
            <w:pPr>
              <w:pStyle w:val="ListParagraph"/>
              <w:numPr>
                <w:ilvl w:val="0"/>
                <w:numId w:val="7"/>
              </w:numPr>
              <w:spacing w:beforeLines="80" w:before="192" w:afterLines="80" w:after="192" w:line="264" w:lineRule="auto"/>
              <w:contextualSpacing w:val="0"/>
              <w:rPr>
                <w:lang w:val="en-US"/>
              </w:rPr>
            </w:pPr>
            <w:r w:rsidRPr="007061FB">
              <w:rPr>
                <w:lang w:val="en-US"/>
              </w:rPr>
              <w:t>If your objective was not achieved in full</w:t>
            </w:r>
            <w:r w:rsidR="00D673E5" w:rsidRPr="007061FB">
              <w:rPr>
                <w:lang w:val="en-US"/>
              </w:rPr>
              <w:t>, what was not achieved</w:t>
            </w:r>
            <w:r w:rsidR="00647C5B">
              <w:rPr>
                <w:lang w:val="en-US"/>
              </w:rPr>
              <w:t xml:space="preserve"> </w:t>
            </w:r>
            <w:r w:rsidR="0031753B">
              <w:rPr>
                <w:lang w:val="en-US"/>
              </w:rPr>
              <w:t xml:space="preserve">and </w:t>
            </w:r>
            <w:r w:rsidR="00647C5B">
              <w:rPr>
                <w:lang w:val="en-US"/>
              </w:rPr>
              <w:t>why</w:t>
            </w:r>
            <w:r w:rsidR="00D673E5" w:rsidRPr="007061FB">
              <w:rPr>
                <w:lang w:val="en-US"/>
              </w:rPr>
              <w:t>?</w:t>
            </w:r>
          </w:p>
        </w:tc>
      </w:tr>
      <w:tr w:rsidR="002233E9" w:rsidRPr="007061FB" w14:paraId="5F27B82F" w14:textId="77777777" w:rsidTr="00653DDE">
        <w:tc>
          <w:tcPr>
            <w:tcW w:w="9628" w:type="dxa"/>
            <w:vAlign w:val="center"/>
          </w:tcPr>
          <w:p w14:paraId="2D1B215C" w14:textId="4632F6E8" w:rsidR="002233E9" w:rsidRPr="007061FB" w:rsidRDefault="00D673E5" w:rsidP="00EB56FB">
            <w:pPr>
              <w:pStyle w:val="ListParagraph"/>
              <w:numPr>
                <w:ilvl w:val="0"/>
                <w:numId w:val="7"/>
              </w:numPr>
              <w:spacing w:beforeLines="80" w:before="192" w:afterLines="80" w:after="192" w:line="264" w:lineRule="auto"/>
              <w:ind w:left="357" w:hanging="357"/>
              <w:contextualSpacing w:val="0"/>
              <w:rPr>
                <w:lang w:val="en-US"/>
              </w:rPr>
            </w:pPr>
            <w:r w:rsidRPr="007061FB">
              <w:rPr>
                <w:lang w:val="en-US"/>
              </w:rPr>
              <w:t xml:space="preserve">Rate the support provided by </w:t>
            </w:r>
            <w:r w:rsidR="00400677" w:rsidRPr="007061FB">
              <w:rPr>
                <w:lang w:val="en-US"/>
              </w:rPr>
              <w:t xml:space="preserve">us </w:t>
            </w:r>
            <w:r w:rsidR="00237A52">
              <w:rPr>
                <w:lang w:val="en-US"/>
              </w:rPr>
              <w:t>on a scale of 1 (poor) to 5 (excellent)</w:t>
            </w:r>
            <w:r w:rsidRPr="007061FB">
              <w:rPr>
                <w:lang w:val="en-US"/>
              </w:rPr>
              <w:t>:</w:t>
            </w:r>
          </w:p>
          <w:p w14:paraId="5B12C9E1" w14:textId="74A9A86C" w:rsidR="004E62D4" w:rsidRPr="007061FB" w:rsidRDefault="00A4292A" w:rsidP="00EB56FB">
            <w:pPr>
              <w:pStyle w:val="ListParagraph"/>
              <w:numPr>
                <w:ilvl w:val="1"/>
                <w:numId w:val="7"/>
              </w:numPr>
              <w:spacing w:beforeLines="80" w:before="192" w:afterLines="80" w:after="192" w:line="264" w:lineRule="auto"/>
              <w:ind w:left="744" w:hanging="425"/>
              <w:contextualSpacing w:val="0"/>
              <w:rPr>
                <w:lang w:val="en-US"/>
              </w:rPr>
            </w:pPr>
            <w:r w:rsidRPr="007061FB">
              <w:rPr>
                <w:lang w:val="en-US"/>
              </w:rPr>
              <w:t xml:space="preserve">Providing information about </w:t>
            </w:r>
            <w:r w:rsidR="004E62D4" w:rsidRPr="007061FB">
              <w:rPr>
                <w:lang w:val="en-US"/>
              </w:rPr>
              <w:t xml:space="preserve">what is </w:t>
            </w:r>
            <w:r w:rsidRPr="007061FB">
              <w:rPr>
                <w:lang w:val="en-US"/>
              </w:rPr>
              <w:t>require</w:t>
            </w:r>
            <w:r w:rsidR="004E62D4" w:rsidRPr="007061FB">
              <w:rPr>
                <w:lang w:val="en-US"/>
              </w:rPr>
              <w:t xml:space="preserve">d from </w:t>
            </w:r>
            <w:r w:rsidR="0031753B">
              <w:rPr>
                <w:lang w:val="en-US"/>
              </w:rPr>
              <w:t>you</w:t>
            </w:r>
            <w:r w:rsidR="004E62D4" w:rsidRPr="007061FB">
              <w:rPr>
                <w:lang w:val="en-US"/>
              </w:rPr>
              <w:t xml:space="preserve"> when offering an industry placement</w:t>
            </w:r>
          </w:p>
          <w:p w14:paraId="6133F5AF" w14:textId="4D8EC1D0" w:rsidR="004E62D4" w:rsidRPr="007061FB" w:rsidRDefault="007F334C" w:rsidP="00EB56FB">
            <w:pPr>
              <w:pStyle w:val="ListParagraph"/>
              <w:numPr>
                <w:ilvl w:val="1"/>
                <w:numId w:val="7"/>
              </w:numPr>
              <w:spacing w:beforeLines="80" w:before="192" w:afterLines="80" w:after="192" w:line="264" w:lineRule="auto"/>
              <w:ind w:left="744" w:hanging="425"/>
              <w:contextualSpacing w:val="0"/>
              <w:rPr>
                <w:lang w:val="en-US"/>
              </w:rPr>
            </w:pPr>
            <w:r>
              <w:rPr>
                <w:lang w:val="en-US"/>
              </w:rPr>
              <w:t>Helping</w:t>
            </w:r>
            <w:r w:rsidR="00814D5D">
              <w:rPr>
                <w:lang w:val="en-US"/>
              </w:rPr>
              <w:t xml:space="preserve"> your </w:t>
            </w:r>
            <w:r w:rsidR="004E62D4" w:rsidRPr="007061FB">
              <w:rPr>
                <w:lang w:val="en-US"/>
              </w:rPr>
              <w:t xml:space="preserve">staff </w:t>
            </w:r>
            <w:r>
              <w:rPr>
                <w:lang w:val="en-US"/>
              </w:rPr>
              <w:t>understand their rol</w:t>
            </w:r>
            <w:r w:rsidR="00F25483">
              <w:rPr>
                <w:lang w:val="en-US"/>
              </w:rPr>
              <w:t xml:space="preserve">e </w:t>
            </w:r>
            <w:r w:rsidR="00814D5D">
              <w:rPr>
                <w:lang w:val="en-US"/>
              </w:rPr>
              <w:t xml:space="preserve">in </w:t>
            </w:r>
            <w:r>
              <w:rPr>
                <w:lang w:val="en-US"/>
              </w:rPr>
              <w:t xml:space="preserve">industry </w:t>
            </w:r>
            <w:r w:rsidR="004E62D4" w:rsidRPr="007061FB">
              <w:rPr>
                <w:lang w:val="en-US"/>
              </w:rPr>
              <w:t>placement</w:t>
            </w:r>
            <w:r>
              <w:rPr>
                <w:lang w:val="en-US"/>
              </w:rPr>
              <w:t>s</w:t>
            </w:r>
          </w:p>
          <w:p w14:paraId="55BE321E" w14:textId="67DA56F3" w:rsidR="003806EF" w:rsidRPr="007061FB" w:rsidRDefault="00F25483" w:rsidP="00EB56FB">
            <w:pPr>
              <w:pStyle w:val="ListParagraph"/>
              <w:numPr>
                <w:ilvl w:val="1"/>
                <w:numId w:val="7"/>
              </w:numPr>
              <w:spacing w:beforeLines="80" w:before="192" w:afterLines="80" w:after="192" w:line="264" w:lineRule="auto"/>
              <w:ind w:left="744" w:hanging="425"/>
              <w:contextualSpacing w:val="0"/>
              <w:rPr>
                <w:lang w:val="en-US"/>
              </w:rPr>
            </w:pPr>
            <w:r>
              <w:rPr>
                <w:lang w:val="en-US"/>
              </w:rPr>
              <w:t xml:space="preserve">Helping </w:t>
            </w:r>
            <w:r w:rsidR="0031753B">
              <w:rPr>
                <w:lang w:val="en-US"/>
              </w:rPr>
              <w:t>you with health and safety,</w:t>
            </w:r>
            <w:r w:rsidR="003806EF" w:rsidRPr="007061FB">
              <w:rPr>
                <w:lang w:val="en-US"/>
              </w:rPr>
              <w:t xml:space="preserve"> legal and insurance assessments</w:t>
            </w:r>
          </w:p>
          <w:p w14:paraId="63F82A73" w14:textId="06D50A5A" w:rsidR="00A56E66" w:rsidRPr="007061FB" w:rsidRDefault="00A56E66" w:rsidP="00EB56FB">
            <w:pPr>
              <w:pStyle w:val="ListParagraph"/>
              <w:numPr>
                <w:ilvl w:val="1"/>
                <w:numId w:val="7"/>
              </w:numPr>
              <w:spacing w:beforeLines="80" w:before="192" w:afterLines="80" w:after="192" w:line="264" w:lineRule="auto"/>
              <w:ind w:left="744" w:hanging="425"/>
              <w:contextualSpacing w:val="0"/>
              <w:rPr>
                <w:lang w:val="en-US"/>
              </w:rPr>
            </w:pPr>
            <w:r w:rsidRPr="007061FB">
              <w:rPr>
                <w:lang w:val="en-US"/>
              </w:rPr>
              <w:t xml:space="preserve">Identifying </w:t>
            </w:r>
            <w:r w:rsidR="00602B88" w:rsidRPr="007061FB">
              <w:rPr>
                <w:lang w:val="en-US"/>
              </w:rPr>
              <w:t xml:space="preserve">appropriate work </w:t>
            </w:r>
            <w:r w:rsidR="00F25483">
              <w:rPr>
                <w:lang w:val="en-US"/>
              </w:rPr>
              <w:t>and</w:t>
            </w:r>
            <w:r w:rsidR="00602B88" w:rsidRPr="007061FB">
              <w:rPr>
                <w:lang w:val="en-US"/>
              </w:rPr>
              <w:t>/</w:t>
            </w:r>
            <w:r w:rsidR="00F25483">
              <w:rPr>
                <w:lang w:val="en-US"/>
              </w:rPr>
              <w:t>or</w:t>
            </w:r>
            <w:r w:rsidR="00602B88" w:rsidRPr="007061FB">
              <w:rPr>
                <w:lang w:val="en-US"/>
              </w:rPr>
              <w:t xml:space="preserve"> projects for the placement</w:t>
            </w:r>
          </w:p>
          <w:p w14:paraId="60E0B8D8" w14:textId="105675AC" w:rsidR="00602B88" w:rsidRPr="007061FB" w:rsidRDefault="00353C5D" w:rsidP="00EB56FB">
            <w:pPr>
              <w:pStyle w:val="ListParagraph"/>
              <w:numPr>
                <w:ilvl w:val="1"/>
                <w:numId w:val="7"/>
              </w:numPr>
              <w:spacing w:beforeLines="80" w:before="192" w:afterLines="80" w:after="192" w:line="264" w:lineRule="auto"/>
              <w:ind w:left="744" w:hanging="425"/>
              <w:contextualSpacing w:val="0"/>
              <w:rPr>
                <w:lang w:val="en-US"/>
              </w:rPr>
            </w:pPr>
            <w:r>
              <w:rPr>
                <w:lang w:val="en-US"/>
              </w:rPr>
              <w:t>Linking</w:t>
            </w:r>
            <w:r w:rsidR="00602B88" w:rsidRPr="007061FB">
              <w:rPr>
                <w:lang w:val="en-US"/>
              </w:rPr>
              <w:t xml:space="preserve"> the placement experience </w:t>
            </w:r>
            <w:r w:rsidR="00F25483">
              <w:rPr>
                <w:lang w:val="en-US"/>
              </w:rPr>
              <w:t xml:space="preserve">with student’s </w:t>
            </w:r>
            <w:r>
              <w:rPr>
                <w:lang w:val="en-US"/>
              </w:rPr>
              <w:t>classroom learning</w:t>
            </w:r>
          </w:p>
          <w:p w14:paraId="6F8B1824" w14:textId="77777777" w:rsidR="00D673E5" w:rsidRPr="007061FB" w:rsidRDefault="003806EF" w:rsidP="00EB56FB">
            <w:pPr>
              <w:pStyle w:val="ListParagraph"/>
              <w:numPr>
                <w:ilvl w:val="1"/>
                <w:numId w:val="7"/>
              </w:numPr>
              <w:spacing w:beforeLines="80" w:before="192" w:afterLines="80" w:after="192" w:line="264" w:lineRule="auto"/>
              <w:ind w:left="744" w:hanging="425"/>
              <w:contextualSpacing w:val="0"/>
              <w:rPr>
                <w:lang w:val="en-US"/>
              </w:rPr>
            </w:pPr>
            <w:r w:rsidRPr="007061FB">
              <w:rPr>
                <w:lang w:val="en-US"/>
              </w:rPr>
              <w:t>Supporting the</w:t>
            </w:r>
            <w:r w:rsidR="00C33B03" w:rsidRPr="007061FB">
              <w:rPr>
                <w:lang w:val="en-US"/>
              </w:rPr>
              <w:t xml:space="preserve"> selection</w:t>
            </w:r>
            <w:r w:rsidRPr="007061FB">
              <w:rPr>
                <w:lang w:val="en-US"/>
              </w:rPr>
              <w:t xml:space="preserve"> process</w:t>
            </w:r>
            <w:r w:rsidR="00A4292A" w:rsidRPr="007061FB">
              <w:rPr>
                <w:lang w:val="en-US"/>
              </w:rPr>
              <w:t xml:space="preserve"> </w:t>
            </w:r>
          </w:p>
          <w:p w14:paraId="2FA65C24" w14:textId="77777777" w:rsidR="00C33B03" w:rsidRPr="007061FB" w:rsidRDefault="00C33B03" w:rsidP="00EB56FB">
            <w:pPr>
              <w:pStyle w:val="ListParagraph"/>
              <w:numPr>
                <w:ilvl w:val="1"/>
                <w:numId w:val="7"/>
              </w:numPr>
              <w:spacing w:beforeLines="80" w:before="192" w:afterLines="80" w:after="192" w:line="264" w:lineRule="auto"/>
              <w:ind w:left="744" w:hanging="425"/>
              <w:contextualSpacing w:val="0"/>
              <w:rPr>
                <w:lang w:val="en-US"/>
              </w:rPr>
            </w:pPr>
            <w:r w:rsidRPr="007061FB">
              <w:rPr>
                <w:lang w:val="en-US"/>
              </w:rPr>
              <w:t>Providing ongoing support during the placement</w:t>
            </w:r>
          </w:p>
          <w:p w14:paraId="2C73FAE4" w14:textId="73891DF2" w:rsidR="00C33B03" w:rsidRPr="007061FB" w:rsidRDefault="00C33B03" w:rsidP="00EB56FB">
            <w:pPr>
              <w:pStyle w:val="ListParagraph"/>
              <w:numPr>
                <w:ilvl w:val="1"/>
                <w:numId w:val="7"/>
              </w:numPr>
              <w:spacing w:beforeLines="80" w:before="192" w:afterLines="80" w:after="192" w:line="264" w:lineRule="auto"/>
              <w:ind w:left="744" w:hanging="425"/>
              <w:contextualSpacing w:val="0"/>
              <w:rPr>
                <w:lang w:val="en-US"/>
              </w:rPr>
            </w:pPr>
            <w:r w:rsidRPr="007061FB">
              <w:rPr>
                <w:lang w:val="en-US"/>
              </w:rPr>
              <w:t>Respon</w:t>
            </w:r>
            <w:r w:rsidR="00353C5D">
              <w:rPr>
                <w:lang w:val="en-US"/>
              </w:rPr>
              <w:t xml:space="preserve">ding to your </w:t>
            </w:r>
            <w:r w:rsidRPr="007061FB">
              <w:rPr>
                <w:lang w:val="en-US"/>
              </w:rPr>
              <w:t xml:space="preserve">queries </w:t>
            </w:r>
          </w:p>
          <w:p w14:paraId="6D653824" w14:textId="5BDD2066" w:rsidR="00400677" w:rsidRPr="007061FB" w:rsidRDefault="00400677" w:rsidP="00EB56FB">
            <w:pPr>
              <w:pStyle w:val="ListParagraph"/>
              <w:numPr>
                <w:ilvl w:val="1"/>
                <w:numId w:val="7"/>
              </w:numPr>
              <w:spacing w:beforeLines="80" w:before="192" w:afterLines="80" w:after="192" w:line="264" w:lineRule="auto"/>
              <w:ind w:left="744" w:hanging="425"/>
              <w:contextualSpacing w:val="0"/>
              <w:rPr>
                <w:lang w:val="en-US"/>
              </w:rPr>
            </w:pPr>
            <w:r w:rsidRPr="007061FB">
              <w:rPr>
                <w:lang w:val="en-US"/>
              </w:rPr>
              <w:t>Supporting with the mid</w:t>
            </w:r>
            <w:r w:rsidR="00353C5D">
              <w:rPr>
                <w:lang w:val="en-US"/>
              </w:rPr>
              <w:t>-</w:t>
            </w:r>
            <w:r w:rsidRPr="007061FB">
              <w:rPr>
                <w:lang w:val="en-US"/>
              </w:rPr>
              <w:t xml:space="preserve"> and end</w:t>
            </w:r>
            <w:r w:rsidR="004448C8">
              <w:rPr>
                <w:lang w:val="en-US"/>
              </w:rPr>
              <w:t>-</w:t>
            </w:r>
            <w:r w:rsidRPr="007061FB">
              <w:rPr>
                <w:lang w:val="en-US"/>
              </w:rPr>
              <w:t xml:space="preserve"> reviews</w:t>
            </w:r>
            <w:r w:rsidR="002743EB">
              <w:rPr>
                <w:lang w:val="en-US"/>
              </w:rPr>
              <w:t>.</w:t>
            </w:r>
          </w:p>
        </w:tc>
      </w:tr>
      <w:tr w:rsidR="008B5A2A" w:rsidRPr="007061FB" w14:paraId="6A1C68B9" w14:textId="77777777" w:rsidTr="00653DDE">
        <w:tc>
          <w:tcPr>
            <w:tcW w:w="9628" w:type="dxa"/>
            <w:vAlign w:val="center"/>
          </w:tcPr>
          <w:p w14:paraId="23F43184" w14:textId="5B330EE6" w:rsidR="008B5A2A" w:rsidRPr="004448C8" w:rsidRDefault="008B5A2A" w:rsidP="00EB56FB">
            <w:pPr>
              <w:pStyle w:val="ListParagraph"/>
              <w:numPr>
                <w:ilvl w:val="0"/>
                <w:numId w:val="7"/>
              </w:numPr>
              <w:spacing w:beforeLines="80" w:before="192" w:afterLines="80" w:after="192" w:line="264" w:lineRule="auto"/>
              <w:contextualSpacing w:val="0"/>
              <w:rPr>
                <w:lang w:val="en-US"/>
              </w:rPr>
            </w:pPr>
            <w:r w:rsidRPr="007061FB">
              <w:rPr>
                <w:lang w:val="en-US"/>
              </w:rPr>
              <w:t>Was the student appropriately prepared for the industry placement?</w:t>
            </w:r>
            <w:r w:rsidR="004448C8">
              <w:rPr>
                <w:lang w:val="en-US"/>
              </w:rPr>
              <w:t xml:space="preserve"> </w:t>
            </w:r>
            <w:r w:rsidR="00A56E66" w:rsidRPr="004448C8">
              <w:rPr>
                <w:lang w:val="en-US"/>
              </w:rPr>
              <w:t xml:space="preserve">If no, please </w:t>
            </w:r>
            <w:r w:rsidR="00775E67">
              <w:rPr>
                <w:lang w:val="en-US"/>
              </w:rPr>
              <w:t>suggest</w:t>
            </w:r>
            <w:r w:rsidR="00A56E66" w:rsidRPr="004448C8">
              <w:rPr>
                <w:lang w:val="en-US"/>
              </w:rPr>
              <w:t xml:space="preserve"> what other preparation would have been helpful.</w:t>
            </w:r>
          </w:p>
        </w:tc>
      </w:tr>
      <w:tr w:rsidR="00E2245A" w:rsidRPr="007061FB" w14:paraId="22B0CF56" w14:textId="77777777" w:rsidTr="00653DDE">
        <w:tc>
          <w:tcPr>
            <w:tcW w:w="9628" w:type="dxa"/>
            <w:vAlign w:val="center"/>
          </w:tcPr>
          <w:p w14:paraId="740FF181" w14:textId="57655A5B" w:rsidR="00E2245A" w:rsidRPr="007061FB" w:rsidRDefault="00A11E6F" w:rsidP="00EB56FB">
            <w:pPr>
              <w:pStyle w:val="ListParagraph"/>
              <w:numPr>
                <w:ilvl w:val="0"/>
                <w:numId w:val="7"/>
              </w:numPr>
              <w:spacing w:beforeLines="80" w:before="192" w:afterLines="80" w:after="192" w:line="264" w:lineRule="auto"/>
              <w:contextualSpacing w:val="0"/>
              <w:rPr>
                <w:lang w:val="en-US"/>
              </w:rPr>
            </w:pPr>
            <w:r w:rsidRPr="007061FB">
              <w:rPr>
                <w:lang w:val="en-US"/>
              </w:rPr>
              <w:t>Was the student</w:t>
            </w:r>
            <w:r w:rsidR="004448C8">
              <w:rPr>
                <w:lang w:val="en-US"/>
              </w:rPr>
              <w:t>’</w:t>
            </w:r>
            <w:r w:rsidRPr="007061FB">
              <w:rPr>
                <w:lang w:val="en-US"/>
              </w:rPr>
              <w:t xml:space="preserve">s technical knowledge </w:t>
            </w:r>
            <w:r w:rsidR="008B535C" w:rsidRPr="007061FB">
              <w:rPr>
                <w:lang w:val="en-US"/>
              </w:rPr>
              <w:t xml:space="preserve">at the expected level at the start of the industry placement?  If no, please </w:t>
            </w:r>
            <w:r w:rsidR="00775E67">
              <w:rPr>
                <w:lang w:val="en-US"/>
              </w:rPr>
              <w:t>tell us where it was not what you expected</w:t>
            </w:r>
            <w:r w:rsidR="008B535C" w:rsidRPr="007061FB">
              <w:rPr>
                <w:lang w:val="en-US"/>
              </w:rPr>
              <w:t>.</w:t>
            </w:r>
          </w:p>
        </w:tc>
      </w:tr>
      <w:tr w:rsidR="002233E9" w:rsidRPr="007061FB" w14:paraId="38CD11B6" w14:textId="77777777" w:rsidTr="00653DDE">
        <w:tc>
          <w:tcPr>
            <w:tcW w:w="9628" w:type="dxa"/>
            <w:vAlign w:val="center"/>
          </w:tcPr>
          <w:p w14:paraId="11D1CDB3" w14:textId="6D364B8B" w:rsidR="002233E9" w:rsidRPr="007061FB" w:rsidRDefault="00023EB9" w:rsidP="00EB56FB">
            <w:pPr>
              <w:pStyle w:val="ListParagraph"/>
              <w:numPr>
                <w:ilvl w:val="0"/>
                <w:numId w:val="7"/>
              </w:numPr>
              <w:spacing w:beforeLines="80" w:before="192" w:afterLines="80" w:after="192" w:line="264" w:lineRule="auto"/>
              <w:contextualSpacing w:val="0"/>
              <w:rPr>
                <w:lang w:val="en-US"/>
              </w:rPr>
            </w:pPr>
            <w:r w:rsidRPr="007061FB">
              <w:rPr>
                <w:lang w:val="en-US"/>
              </w:rPr>
              <w:t xml:space="preserve">What were the most </w:t>
            </w:r>
            <w:r w:rsidR="007E3B8B" w:rsidRPr="007061FB">
              <w:rPr>
                <w:lang w:val="en-US"/>
              </w:rPr>
              <w:t xml:space="preserve">beneficial aspects </w:t>
            </w:r>
            <w:r w:rsidR="00775E67">
              <w:rPr>
                <w:lang w:val="en-US"/>
              </w:rPr>
              <w:t xml:space="preserve">to you </w:t>
            </w:r>
            <w:r w:rsidR="007E3B8B" w:rsidRPr="007061FB">
              <w:rPr>
                <w:lang w:val="en-US"/>
              </w:rPr>
              <w:t xml:space="preserve">from </w:t>
            </w:r>
            <w:r w:rsidR="00775E67">
              <w:rPr>
                <w:lang w:val="en-US"/>
              </w:rPr>
              <w:t xml:space="preserve">having and </w:t>
            </w:r>
            <w:r w:rsidR="007E3B8B" w:rsidRPr="007061FB">
              <w:rPr>
                <w:lang w:val="en-US"/>
              </w:rPr>
              <w:t>industry placement</w:t>
            </w:r>
            <w:r w:rsidR="00775E67">
              <w:rPr>
                <w:lang w:val="en-US"/>
              </w:rPr>
              <w:t xml:space="preserve"> student</w:t>
            </w:r>
            <w:r w:rsidR="007E3B8B" w:rsidRPr="007061FB">
              <w:rPr>
                <w:lang w:val="en-US"/>
              </w:rPr>
              <w:t>?</w:t>
            </w:r>
          </w:p>
        </w:tc>
      </w:tr>
      <w:tr w:rsidR="002233E9" w:rsidRPr="007061FB" w14:paraId="1A80E998" w14:textId="77777777" w:rsidTr="00653DDE">
        <w:tc>
          <w:tcPr>
            <w:tcW w:w="9628" w:type="dxa"/>
            <w:vAlign w:val="center"/>
          </w:tcPr>
          <w:p w14:paraId="2E2D4A1C" w14:textId="7D64B8F6" w:rsidR="002233E9" w:rsidRPr="007061FB" w:rsidRDefault="007E3B8B" w:rsidP="00EB56FB">
            <w:pPr>
              <w:pStyle w:val="ListParagraph"/>
              <w:numPr>
                <w:ilvl w:val="0"/>
                <w:numId w:val="7"/>
              </w:numPr>
              <w:spacing w:beforeLines="80" w:before="192" w:afterLines="80" w:after="192" w:line="264" w:lineRule="auto"/>
              <w:ind w:left="357" w:hanging="357"/>
              <w:contextualSpacing w:val="0"/>
              <w:rPr>
                <w:lang w:val="en-US"/>
              </w:rPr>
            </w:pPr>
            <w:r w:rsidRPr="007061FB">
              <w:rPr>
                <w:lang w:val="en-US"/>
              </w:rPr>
              <w:t>What improvements would you recommend for industry placement</w:t>
            </w:r>
            <w:r w:rsidR="00135495" w:rsidRPr="007061FB">
              <w:rPr>
                <w:lang w:val="en-US"/>
              </w:rPr>
              <w:t>s</w:t>
            </w:r>
            <w:r w:rsidR="00653DDE">
              <w:rPr>
                <w:lang w:val="en-US"/>
              </w:rPr>
              <w:t xml:space="preserve"> </w:t>
            </w:r>
            <w:r w:rsidR="00D30896">
              <w:rPr>
                <w:lang w:val="en-US"/>
              </w:rPr>
              <w:t>in future?</w:t>
            </w:r>
          </w:p>
        </w:tc>
      </w:tr>
      <w:tr w:rsidR="002233E9" w:rsidRPr="007061FB" w14:paraId="0DCA3CAF" w14:textId="77777777" w:rsidTr="00653DDE">
        <w:tc>
          <w:tcPr>
            <w:tcW w:w="9628" w:type="dxa"/>
            <w:vAlign w:val="center"/>
          </w:tcPr>
          <w:p w14:paraId="5E8E2264" w14:textId="36F77D77" w:rsidR="002233E9" w:rsidRPr="007061FB" w:rsidRDefault="00135495" w:rsidP="00EB56FB">
            <w:pPr>
              <w:pStyle w:val="ListParagraph"/>
              <w:numPr>
                <w:ilvl w:val="0"/>
                <w:numId w:val="7"/>
              </w:numPr>
              <w:spacing w:beforeLines="80" w:before="192" w:afterLines="80" w:after="192" w:line="264" w:lineRule="auto"/>
              <w:contextualSpacing w:val="0"/>
              <w:rPr>
                <w:lang w:val="en-US"/>
              </w:rPr>
            </w:pPr>
            <w:r w:rsidRPr="007061FB">
              <w:rPr>
                <w:lang w:val="en-US"/>
              </w:rPr>
              <w:t>Would you be happy to provide a testimonial or case study to help to inform other employers about industry placements?</w:t>
            </w:r>
          </w:p>
        </w:tc>
      </w:tr>
      <w:tr w:rsidR="002233E9" w:rsidRPr="007061FB" w14:paraId="26283161" w14:textId="77777777" w:rsidTr="00653DDE">
        <w:tc>
          <w:tcPr>
            <w:tcW w:w="9628" w:type="dxa"/>
            <w:vAlign w:val="center"/>
          </w:tcPr>
          <w:p w14:paraId="2286BDB3" w14:textId="07F32675" w:rsidR="002233E9" w:rsidRPr="007061FB" w:rsidRDefault="005077D1" w:rsidP="00EB56FB">
            <w:pPr>
              <w:pStyle w:val="ListParagraph"/>
              <w:numPr>
                <w:ilvl w:val="0"/>
                <w:numId w:val="7"/>
              </w:numPr>
              <w:spacing w:beforeLines="80" w:before="192" w:afterLines="80" w:after="192" w:line="264" w:lineRule="auto"/>
              <w:contextualSpacing w:val="0"/>
              <w:rPr>
                <w:lang w:val="en-US"/>
              </w:rPr>
            </w:pPr>
            <w:r w:rsidRPr="007061FB">
              <w:rPr>
                <w:lang w:val="en-US"/>
              </w:rPr>
              <w:t>Is there anything else you would like to add?</w:t>
            </w:r>
          </w:p>
        </w:tc>
      </w:tr>
    </w:tbl>
    <w:p w14:paraId="0A14C592" w14:textId="55B83F28" w:rsidR="003C1370" w:rsidRPr="007061FB" w:rsidRDefault="003C1370" w:rsidP="00EB56FB">
      <w:pPr>
        <w:spacing w:beforeLines="80" w:before="192" w:afterLines="80" w:after="192" w:line="264" w:lineRule="auto"/>
        <w:rPr>
          <w:b/>
          <w:bCs/>
          <w:lang w:val="en-US"/>
        </w:rPr>
      </w:pPr>
      <w:r w:rsidRPr="007061FB">
        <w:rPr>
          <w:b/>
          <w:bCs/>
          <w:lang w:val="en-US"/>
        </w:rPr>
        <w:t>Students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44"/>
      </w:tblGrid>
      <w:tr w:rsidR="00865DC0" w:rsidRPr="007061FB" w14:paraId="626BA79A" w14:textId="77777777" w:rsidTr="00653DDE">
        <w:tc>
          <w:tcPr>
            <w:tcW w:w="9628" w:type="dxa"/>
            <w:vAlign w:val="center"/>
          </w:tcPr>
          <w:p w14:paraId="73215FF8" w14:textId="43DBA2E4" w:rsidR="00865DC0" w:rsidRPr="007061FB" w:rsidRDefault="00777EDE" w:rsidP="00EB56FB">
            <w:pPr>
              <w:pStyle w:val="ListParagraph"/>
              <w:numPr>
                <w:ilvl w:val="0"/>
                <w:numId w:val="9"/>
              </w:numPr>
              <w:spacing w:beforeLines="80" w:before="192" w:afterLines="80" w:after="192" w:line="264" w:lineRule="auto"/>
              <w:contextualSpacing w:val="0"/>
              <w:rPr>
                <w:lang w:val="en-US"/>
              </w:rPr>
            </w:pPr>
            <w:r w:rsidRPr="007061FB">
              <w:rPr>
                <w:lang w:val="en-US"/>
              </w:rPr>
              <w:t>To what extent did you meet you</w:t>
            </w:r>
            <w:r w:rsidR="00617E55">
              <w:rPr>
                <w:lang w:val="en-US"/>
              </w:rPr>
              <w:t>r</w:t>
            </w:r>
            <w:r w:rsidRPr="007061FB">
              <w:rPr>
                <w:lang w:val="en-US"/>
              </w:rPr>
              <w:t xml:space="preserve"> </w:t>
            </w:r>
            <w:r w:rsidR="00865DC0" w:rsidRPr="007061FB">
              <w:rPr>
                <w:lang w:val="en-US"/>
              </w:rPr>
              <w:t>industry placement</w:t>
            </w:r>
            <w:r w:rsidRPr="007061FB">
              <w:rPr>
                <w:lang w:val="en-US"/>
              </w:rPr>
              <w:t xml:space="preserve"> learning goals</w:t>
            </w:r>
            <w:r w:rsidR="00865DC0" w:rsidRPr="007061FB">
              <w:rPr>
                <w:lang w:val="en-US"/>
              </w:rPr>
              <w:t>?</w:t>
            </w:r>
          </w:p>
        </w:tc>
      </w:tr>
      <w:tr w:rsidR="000354F8" w:rsidRPr="007061FB" w14:paraId="262029BA" w14:textId="77777777" w:rsidTr="00653DDE">
        <w:tc>
          <w:tcPr>
            <w:tcW w:w="9628" w:type="dxa"/>
            <w:vAlign w:val="center"/>
          </w:tcPr>
          <w:p w14:paraId="5709982F" w14:textId="38956760" w:rsidR="000354F8" w:rsidRPr="007061FB" w:rsidRDefault="000354F8" w:rsidP="00EB56FB">
            <w:pPr>
              <w:pStyle w:val="ListParagraph"/>
              <w:numPr>
                <w:ilvl w:val="0"/>
                <w:numId w:val="9"/>
              </w:numPr>
              <w:spacing w:beforeLines="80" w:before="192" w:afterLines="80" w:after="192" w:line="264" w:lineRule="auto"/>
              <w:contextualSpacing w:val="0"/>
              <w:rPr>
                <w:lang w:val="en-US"/>
              </w:rPr>
            </w:pPr>
            <w:r w:rsidRPr="007061FB">
              <w:rPr>
                <w:lang w:val="en-US"/>
              </w:rPr>
              <w:t>If your learning goals were not achieved in full, what was not achieved?</w:t>
            </w:r>
          </w:p>
        </w:tc>
      </w:tr>
      <w:tr w:rsidR="000354F8" w:rsidRPr="007061FB" w14:paraId="4802BDE7" w14:textId="77777777" w:rsidTr="00653DDE">
        <w:tc>
          <w:tcPr>
            <w:tcW w:w="9628" w:type="dxa"/>
            <w:vAlign w:val="center"/>
          </w:tcPr>
          <w:p w14:paraId="3AED9891" w14:textId="31FF8F43" w:rsidR="000354F8" w:rsidRPr="007061FB" w:rsidRDefault="00B84913" w:rsidP="00EB56FB">
            <w:pPr>
              <w:pStyle w:val="ListParagraph"/>
              <w:numPr>
                <w:ilvl w:val="0"/>
                <w:numId w:val="9"/>
              </w:numPr>
              <w:spacing w:beforeLines="80" w:before="192" w:afterLines="80" w:after="192" w:line="264" w:lineRule="auto"/>
              <w:contextualSpacing w:val="0"/>
              <w:rPr>
                <w:lang w:val="en-US"/>
              </w:rPr>
            </w:pPr>
            <w:r w:rsidRPr="007061FB">
              <w:rPr>
                <w:lang w:val="en-US"/>
              </w:rPr>
              <w:t xml:space="preserve">How well did the placement link to your </w:t>
            </w:r>
            <w:r w:rsidR="00D30896">
              <w:rPr>
                <w:lang w:val="en-US"/>
              </w:rPr>
              <w:t>classroom</w:t>
            </w:r>
            <w:r w:rsidRPr="007061FB">
              <w:rPr>
                <w:lang w:val="en-US"/>
              </w:rPr>
              <w:t xml:space="preserve"> learning?</w:t>
            </w:r>
          </w:p>
        </w:tc>
      </w:tr>
      <w:tr w:rsidR="000354F8" w:rsidRPr="007061FB" w14:paraId="0C8BEC4E" w14:textId="77777777" w:rsidTr="00653DDE">
        <w:tc>
          <w:tcPr>
            <w:tcW w:w="9628" w:type="dxa"/>
            <w:vAlign w:val="center"/>
          </w:tcPr>
          <w:p w14:paraId="2C3C2ED8" w14:textId="3427BF21" w:rsidR="000354F8" w:rsidRPr="007061FB" w:rsidRDefault="000354F8" w:rsidP="00EB56FB">
            <w:pPr>
              <w:pStyle w:val="ListParagraph"/>
              <w:numPr>
                <w:ilvl w:val="0"/>
                <w:numId w:val="9"/>
              </w:numPr>
              <w:spacing w:beforeLines="80" w:before="192" w:afterLines="80" w:after="192" w:line="264" w:lineRule="auto"/>
              <w:ind w:left="357" w:hanging="357"/>
              <w:contextualSpacing w:val="0"/>
              <w:rPr>
                <w:lang w:val="en-US"/>
              </w:rPr>
            </w:pPr>
            <w:r w:rsidRPr="007061FB">
              <w:rPr>
                <w:lang w:val="en-US"/>
              </w:rPr>
              <w:t xml:space="preserve">Rate the support provided by us </w:t>
            </w:r>
            <w:r w:rsidR="00BB18EF">
              <w:rPr>
                <w:lang w:val="en-US"/>
              </w:rPr>
              <w:t>on a scale of 1 (poor) to 5 (excellent)</w:t>
            </w:r>
            <w:r w:rsidRPr="007061FB">
              <w:rPr>
                <w:lang w:val="en-US"/>
              </w:rPr>
              <w:t>:</w:t>
            </w:r>
          </w:p>
          <w:p w14:paraId="1BDDEBD6" w14:textId="20A41507" w:rsidR="000354F8" w:rsidRPr="007061FB" w:rsidRDefault="000354F8" w:rsidP="00EB56FB">
            <w:pPr>
              <w:pStyle w:val="ListParagraph"/>
              <w:numPr>
                <w:ilvl w:val="1"/>
                <w:numId w:val="8"/>
              </w:numPr>
              <w:spacing w:beforeLines="80" w:before="192" w:afterLines="80" w:after="192" w:line="264" w:lineRule="auto"/>
              <w:contextualSpacing w:val="0"/>
              <w:rPr>
                <w:lang w:val="en-US"/>
              </w:rPr>
            </w:pPr>
            <w:r w:rsidRPr="007061FB">
              <w:rPr>
                <w:lang w:val="en-US"/>
              </w:rPr>
              <w:t xml:space="preserve">Providing information about </w:t>
            </w:r>
            <w:r w:rsidR="00DF17BA" w:rsidRPr="007061FB">
              <w:rPr>
                <w:lang w:val="en-US"/>
              </w:rPr>
              <w:t>the placements on offer</w:t>
            </w:r>
          </w:p>
          <w:p w14:paraId="75F74473" w14:textId="224DC275" w:rsidR="000354F8" w:rsidRPr="007061FB" w:rsidRDefault="008108B4" w:rsidP="00EB56FB">
            <w:pPr>
              <w:pStyle w:val="ListParagraph"/>
              <w:numPr>
                <w:ilvl w:val="1"/>
                <w:numId w:val="8"/>
              </w:numPr>
              <w:spacing w:beforeLines="80" w:before="192" w:afterLines="80" w:after="192" w:line="264" w:lineRule="auto"/>
              <w:contextualSpacing w:val="0"/>
              <w:rPr>
                <w:lang w:val="en-US"/>
              </w:rPr>
            </w:pPr>
            <w:r w:rsidRPr="007061FB">
              <w:rPr>
                <w:lang w:val="en-US"/>
              </w:rPr>
              <w:t>Ensuring that the employer was able to i</w:t>
            </w:r>
            <w:r w:rsidR="000354F8" w:rsidRPr="007061FB">
              <w:rPr>
                <w:lang w:val="en-US"/>
              </w:rPr>
              <w:t xml:space="preserve">dentify appropriate work / projects for </w:t>
            </w:r>
            <w:r w:rsidRPr="007061FB">
              <w:rPr>
                <w:lang w:val="en-US"/>
              </w:rPr>
              <w:t>your</w:t>
            </w:r>
            <w:r w:rsidR="000354F8" w:rsidRPr="007061FB">
              <w:rPr>
                <w:lang w:val="en-US"/>
              </w:rPr>
              <w:t xml:space="preserve"> placement</w:t>
            </w:r>
          </w:p>
          <w:p w14:paraId="5856F861" w14:textId="48299D72" w:rsidR="000354F8" w:rsidRPr="007061FB" w:rsidRDefault="000354F8" w:rsidP="00EB56FB">
            <w:pPr>
              <w:pStyle w:val="ListParagraph"/>
              <w:numPr>
                <w:ilvl w:val="1"/>
                <w:numId w:val="8"/>
              </w:numPr>
              <w:spacing w:beforeLines="80" w:before="192" w:afterLines="80" w:after="192" w:line="264" w:lineRule="auto"/>
              <w:contextualSpacing w:val="0"/>
              <w:rPr>
                <w:lang w:val="en-US"/>
              </w:rPr>
            </w:pPr>
            <w:r w:rsidRPr="007061FB">
              <w:rPr>
                <w:lang w:val="en-US"/>
              </w:rPr>
              <w:t xml:space="preserve">Supporting </w:t>
            </w:r>
            <w:r w:rsidR="006A77AF" w:rsidRPr="007061FB">
              <w:rPr>
                <w:lang w:val="en-US"/>
              </w:rPr>
              <w:t xml:space="preserve">you through the </w:t>
            </w:r>
            <w:r w:rsidRPr="007061FB">
              <w:rPr>
                <w:lang w:val="en-US"/>
              </w:rPr>
              <w:t xml:space="preserve">selection process </w:t>
            </w:r>
          </w:p>
          <w:p w14:paraId="1B83789B" w14:textId="77777777" w:rsidR="000354F8" w:rsidRPr="007061FB" w:rsidRDefault="000354F8" w:rsidP="00EB56FB">
            <w:pPr>
              <w:pStyle w:val="ListParagraph"/>
              <w:numPr>
                <w:ilvl w:val="1"/>
                <w:numId w:val="8"/>
              </w:numPr>
              <w:spacing w:beforeLines="80" w:before="192" w:afterLines="80" w:after="192" w:line="264" w:lineRule="auto"/>
              <w:contextualSpacing w:val="0"/>
              <w:rPr>
                <w:lang w:val="en-US"/>
              </w:rPr>
            </w:pPr>
            <w:r w:rsidRPr="007061FB">
              <w:rPr>
                <w:lang w:val="en-US"/>
              </w:rPr>
              <w:t>Providing ongoing support during the placement</w:t>
            </w:r>
          </w:p>
          <w:p w14:paraId="02C64D30" w14:textId="612AE786" w:rsidR="000354F8" w:rsidRPr="007061FB" w:rsidRDefault="00D30896" w:rsidP="00EB56FB">
            <w:pPr>
              <w:pStyle w:val="ListParagraph"/>
              <w:numPr>
                <w:ilvl w:val="1"/>
                <w:numId w:val="8"/>
              </w:numPr>
              <w:spacing w:beforeLines="80" w:before="192" w:afterLines="80" w:after="192" w:line="264" w:lineRule="auto"/>
              <w:contextualSpacing w:val="0"/>
              <w:rPr>
                <w:lang w:val="en-US"/>
              </w:rPr>
            </w:pPr>
            <w:r>
              <w:rPr>
                <w:lang w:val="en-US"/>
              </w:rPr>
              <w:t xml:space="preserve">Responding </w:t>
            </w:r>
            <w:r w:rsidR="000354F8" w:rsidRPr="007061FB">
              <w:rPr>
                <w:lang w:val="en-US"/>
              </w:rPr>
              <w:t xml:space="preserve">to </w:t>
            </w:r>
            <w:r>
              <w:rPr>
                <w:lang w:val="en-US"/>
              </w:rPr>
              <w:t xml:space="preserve">your </w:t>
            </w:r>
            <w:r w:rsidR="000354F8" w:rsidRPr="007061FB">
              <w:rPr>
                <w:lang w:val="en-US"/>
              </w:rPr>
              <w:t>queries</w:t>
            </w:r>
            <w:r w:rsidR="0018258F">
              <w:rPr>
                <w:lang w:val="en-US"/>
              </w:rPr>
              <w:t>.</w:t>
            </w:r>
            <w:r w:rsidR="000354F8" w:rsidRPr="007061FB">
              <w:rPr>
                <w:lang w:val="en-US"/>
              </w:rPr>
              <w:t xml:space="preserve"> </w:t>
            </w:r>
          </w:p>
        </w:tc>
      </w:tr>
      <w:tr w:rsidR="000354F8" w:rsidRPr="007061FB" w14:paraId="36D3A48A" w14:textId="77777777" w:rsidTr="00653DDE">
        <w:tc>
          <w:tcPr>
            <w:tcW w:w="9628" w:type="dxa"/>
            <w:vAlign w:val="center"/>
          </w:tcPr>
          <w:p w14:paraId="4AE10D9A" w14:textId="6926D627" w:rsidR="000354F8" w:rsidRPr="007061FB" w:rsidRDefault="00556776" w:rsidP="00EB56FB">
            <w:pPr>
              <w:pStyle w:val="ListParagraph"/>
              <w:numPr>
                <w:ilvl w:val="0"/>
                <w:numId w:val="9"/>
              </w:numPr>
              <w:spacing w:beforeLines="80" w:before="192" w:afterLines="80" w:after="192" w:line="264" w:lineRule="auto"/>
              <w:contextualSpacing w:val="0"/>
              <w:rPr>
                <w:lang w:val="en-US"/>
              </w:rPr>
            </w:pPr>
            <w:r w:rsidRPr="007061FB">
              <w:rPr>
                <w:lang w:val="en-US"/>
              </w:rPr>
              <w:t xml:space="preserve">Did you feel </w:t>
            </w:r>
            <w:r w:rsidR="000354F8" w:rsidRPr="007061FB">
              <w:rPr>
                <w:lang w:val="en-US"/>
              </w:rPr>
              <w:t>appropriately prepared for the industry placement?</w:t>
            </w:r>
            <w:r w:rsidR="00B743EE">
              <w:rPr>
                <w:lang w:val="en-US"/>
              </w:rPr>
              <w:t xml:space="preserve"> </w:t>
            </w:r>
            <w:r w:rsidR="000354F8" w:rsidRPr="007061FB">
              <w:rPr>
                <w:lang w:val="en-US"/>
              </w:rPr>
              <w:t xml:space="preserve">If no, please </w:t>
            </w:r>
            <w:r w:rsidR="00B743EE">
              <w:rPr>
                <w:lang w:val="en-US"/>
              </w:rPr>
              <w:t>suggest</w:t>
            </w:r>
            <w:r w:rsidR="000354F8" w:rsidRPr="007061FB">
              <w:rPr>
                <w:lang w:val="en-US"/>
              </w:rPr>
              <w:t xml:space="preserve"> what other preparation would have been helpful.</w:t>
            </w:r>
          </w:p>
        </w:tc>
      </w:tr>
      <w:tr w:rsidR="000354F8" w:rsidRPr="007061FB" w14:paraId="14DB7CF9" w14:textId="77777777" w:rsidTr="00653DDE">
        <w:tc>
          <w:tcPr>
            <w:tcW w:w="9628" w:type="dxa"/>
            <w:vAlign w:val="center"/>
          </w:tcPr>
          <w:p w14:paraId="705C0292" w14:textId="58A6B6E8" w:rsidR="000354F8" w:rsidRPr="007061FB" w:rsidRDefault="00556776" w:rsidP="00EB56FB">
            <w:pPr>
              <w:pStyle w:val="ListParagraph"/>
              <w:numPr>
                <w:ilvl w:val="0"/>
                <w:numId w:val="9"/>
              </w:numPr>
              <w:spacing w:beforeLines="80" w:before="192" w:afterLines="80" w:after="192" w:line="264" w:lineRule="auto"/>
              <w:contextualSpacing w:val="0"/>
              <w:rPr>
                <w:lang w:val="en-US"/>
              </w:rPr>
            </w:pPr>
            <w:r w:rsidRPr="007061FB">
              <w:rPr>
                <w:lang w:val="en-US"/>
              </w:rPr>
              <w:t xml:space="preserve">Did you feel that you had enough </w:t>
            </w:r>
            <w:r w:rsidR="000354F8" w:rsidRPr="007061FB">
              <w:rPr>
                <w:lang w:val="en-US"/>
              </w:rPr>
              <w:t xml:space="preserve">technical knowledge at the start of the industry placement?  If no, please </w:t>
            </w:r>
            <w:r w:rsidR="00B743EE">
              <w:rPr>
                <w:lang w:val="en-US"/>
              </w:rPr>
              <w:t>tell us what you thought was missing</w:t>
            </w:r>
            <w:r w:rsidR="000354F8" w:rsidRPr="007061FB">
              <w:rPr>
                <w:lang w:val="en-US"/>
              </w:rPr>
              <w:t>.</w:t>
            </w:r>
          </w:p>
        </w:tc>
      </w:tr>
      <w:tr w:rsidR="00956E98" w:rsidRPr="007061FB" w14:paraId="6C140577" w14:textId="77777777" w:rsidTr="00653DDE">
        <w:tc>
          <w:tcPr>
            <w:tcW w:w="9628" w:type="dxa"/>
            <w:vAlign w:val="center"/>
          </w:tcPr>
          <w:p w14:paraId="20B57346" w14:textId="7BDE8278" w:rsidR="00956E98" w:rsidRPr="007061FB" w:rsidRDefault="00800391" w:rsidP="00EB56FB">
            <w:pPr>
              <w:pStyle w:val="ListParagraph"/>
              <w:numPr>
                <w:ilvl w:val="0"/>
                <w:numId w:val="9"/>
              </w:numPr>
              <w:spacing w:beforeLines="80" w:before="192" w:afterLines="80" w:after="192" w:line="264" w:lineRule="auto"/>
              <w:contextualSpacing w:val="0"/>
              <w:rPr>
                <w:lang w:val="en-US"/>
              </w:rPr>
            </w:pPr>
            <w:r>
              <w:rPr>
                <w:lang w:val="en-US"/>
              </w:rPr>
              <w:t xml:space="preserve">Did you find your mentor </w:t>
            </w:r>
            <w:r w:rsidR="00C96B6A">
              <w:rPr>
                <w:lang w:val="en-US"/>
              </w:rPr>
              <w:t xml:space="preserve">approachable, </w:t>
            </w:r>
            <w:r>
              <w:rPr>
                <w:lang w:val="en-US"/>
              </w:rPr>
              <w:t>supportive and helpful</w:t>
            </w:r>
            <w:r w:rsidR="00F700BA">
              <w:rPr>
                <w:lang w:val="en-US"/>
              </w:rPr>
              <w:t>?</w:t>
            </w:r>
          </w:p>
        </w:tc>
      </w:tr>
      <w:tr w:rsidR="000354F8" w:rsidRPr="007061FB" w14:paraId="5A03FA98" w14:textId="77777777" w:rsidTr="00653DDE">
        <w:tc>
          <w:tcPr>
            <w:tcW w:w="9628" w:type="dxa"/>
            <w:vAlign w:val="center"/>
          </w:tcPr>
          <w:p w14:paraId="43561F85" w14:textId="5C04D394" w:rsidR="000354F8" w:rsidRPr="007061FB" w:rsidRDefault="000354F8" w:rsidP="00EB56FB">
            <w:pPr>
              <w:pStyle w:val="ListParagraph"/>
              <w:numPr>
                <w:ilvl w:val="0"/>
                <w:numId w:val="9"/>
              </w:numPr>
              <w:spacing w:beforeLines="80" w:before="192" w:afterLines="80" w:after="192" w:line="264" w:lineRule="auto"/>
              <w:contextualSpacing w:val="0"/>
              <w:rPr>
                <w:lang w:val="en-US"/>
              </w:rPr>
            </w:pPr>
            <w:r w:rsidRPr="007061FB">
              <w:rPr>
                <w:lang w:val="en-US"/>
              </w:rPr>
              <w:t xml:space="preserve">What were the most beneficial aspects you gained from </w:t>
            </w:r>
            <w:r w:rsidR="008B1254" w:rsidRPr="007061FB">
              <w:rPr>
                <w:lang w:val="en-US"/>
              </w:rPr>
              <w:t>you</w:t>
            </w:r>
            <w:r w:rsidR="00617E55">
              <w:rPr>
                <w:lang w:val="en-US"/>
              </w:rPr>
              <w:t>r</w:t>
            </w:r>
            <w:r w:rsidRPr="007061FB">
              <w:rPr>
                <w:lang w:val="en-US"/>
              </w:rPr>
              <w:t xml:space="preserve"> industry placement?</w:t>
            </w:r>
          </w:p>
        </w:tc>
      </w:tr>
      <w:tr w:rsidR="000354F8" w:rsidRPr="007061FB" w14:paraId="674C6D71" w14:textId="77777777" w:rsidTr="00653DDE">
        <w:tc>
          <w:tcPr>
            <w:tcW w:w="9628" w:type="dxa"/>
            <w:vAlign w:val="center"/>
          </w:tcPr>
          <w:p w14:paraId="65B18BC8" w14:textId="5E2982E6" w:rsidR="000354F8" w:rsidRPr="007061FB" w:rsidRDefault="000354F8" w:rsidP="00EB56FB">
            <w:pPr>
              <w:pStyle w:val="ListParagraph"/>
              <w:numPr>
                <w:ilvl w:val="0"/>
                <w:numId w:val="9"/>
              </w:numPr>
              <w:spacing w:beforeLines="80" w:before="192" w:afterLines="80" w:after="192" w:line="264" w:lineRule="auto"/>
              <w:contextualSpacing w:val="0"/>
              <w:rPr>
                <w:lang w:val="en-US"/>
              </w:rPr>
            </w:pPr>
            <w:r w:rsidRPr="007061FB">
              <w:rPr>
                <w:lang w:val="en-US"/>
              </w:rPr>
              <w:t xml:space="preserve">What improvements would you recommend for </w:t>
            </w:r>
            <w:r w:rsidR="00B743EE">
              <w:rPr>
                <w:lang w:val="en-US"/>
              </w:rPr>
              <w:t>i</w:t>
            </w:r>
            <w:r w:rsidRPr="007061FB">
              <w:rPr>
                <w:lang w:val="en-US"/>
              </w:rPr>
              <w:t>ndustry placements</w:t>
            </w:r>
            <w:r w:rsidR="00B743EE">
              <w:rPr>
                <w:lang w:val="en-US"/>
              </w:rPr>
              <w:t xml:space="preserve"> in </w:t>
            </w:r>
            <w:r w:rsidR="00B743EE" w:rsidRPr="007061FB">
              <w:rPr>
                <w:lang w:val="en-US"/>
              </w:rPr>
              <w:t>future</w:t>
            </w:r>
            <w:r w:rsidR="008B1254" w:rsidRPr="007061FB">
              <w:rPr>
                <w:lang w:val="en-US"/>
              </w:rPr>
              <w:t>?</w:t>
            </w:r>
          </w:p>
        </w:tc>
      </w:tr>
      <w:tr w:rsidR="000354F8" w:rsidRPr="007061FB" w14:paraId="3E4495CE" w14:textId="77777777" w:rsidTr="00653DDE">
        <w:tc>
          <w:tcPr>
            <w:tcW w:w="9628" w:type="dxa"/>
            <w:vAlign w:val="center"/>
          </w:tcPr>
          <w:p w14:paraId="7A0F7691" w14:textId="6F5176A5" w:rsidR="000354F8" w:rsidRPr="007061FB" w:rsidRDefault="000354F8" w:rsidP="00EB56FB">
            <w:pPr>
              <w:pStyle w:val="ListParagraph"/>
              <w:numPr>
                <w:ilvl w:val="0"/>
                <w:numId w:val="9"/>
              </w:numPr>
              <w:spacing w:beforeLines="80" w:before="192" w:afterLines="80" w:after="192" w:line="264" w:lineRule="auto"/>
              <w:contextualSpacing w:val="0"/>
              <w:rPr>
                <w:lang w:val="en-US"/>
              </w:rPr>
            </w:pPr>
            <w:r w:rsidRPr="007061FB">
              <w:rPr>
                <w:lang w:val="en-US"/>
              </w:rPr>
              <w:t xml:space="preserve">Would you be happy to provide a testimonial or case study to help to inform </w:t>
            </w:r>
            <w:r w:rsidR="008B1254" w:rsidRPr="007061FB">
              <w:rPr>
                <w:lang w:val="en-US"/>
              </w:rPr>
              <w:t>future students</w:t>
            </w:r>
            <w:r w:rsidRPr="007061FB">
              <w:rPr>
                <w:lang w:val="en-US"/>
              </w:rPr>
              <w:t xml:space="preserve"> about industry placements?</w:t>
            </w:r>
          </w:p>
        </w:tc>
      </w:tr>
      <w:tr w:rsidR="000354F8" w:rsidRPr="007061FB" w14:paraId="2A2C7CC3" w14:textId="77777777" w:rsidTr="00653DDE">
        <w:tc>
          <w:tcPr>
            <w:tcW w:w="9628" w:type="dxa"/>
            <w:vAlign w:val="center"/>
          </w:tcPr>
          <w:p w14:paraId="6833E6DC" w14:textId="77777777" w:rsidR="000354F8" w:rsidRPr="007061FB" w:rsidRDefault="000354F8" w:rsidP="00EB56FB">
            <w:pPr>
              <w:pStyle w:val="ListParagraph"/>
              <w:numPr>
                <w:ilvl w:val="0"/>
                <w:numId w:val="9"/>
              </w:numPr>
              <w:spacing w:beforeLines="80" w:before="192" w:afterLines="80" w:after="192" w:line="264" w:lineRule="auto"/>
              <w:contextualSpacing w:val="0"/>
              <w:rPr>
                <w:lang w:val="en-US"/>
              </w:rPr>
            </w:pPr>
            <w:r w:rsidRPr="007061FB">
              <w:rPr>
                <w:lang w:val="en-US"/>
              </w:rPr>
              <w:t>Is there anything else you would like to add?</w:t>
            </w:r>
          </w:p>
        </w:tc>
      </w:tr>
    </w:tbl>
    <w:p w14:paraId="07BAFB77" w14:textId="21065043" w:rsidR="00865DC0" w:rsidRPr="007061FB" w:rsidRDefault="00865DC0" w:rsidP="00EB56FB">
      <w:pPr>
        <w:spacing w:beforeLines="80" w:before="192" w:afterLines="80" w:after="192" w:line="264" w:lineRule="auto"/>
        <w:rPr>
          <w:lang w:val="en-US"/>
        </w:rPr>
      </w:pPr>
    </w:p>
    <w:bookmarkEnd w:id="0"/>
    <w:p w14:paraId="44AD50BA" w14:textId="77777777" w:rsidR="00865DC0" w:rsidRPr="007061FB" w:rsidRDefault="00865DC0" w:rsidP="00EB56FB">
      <w:pPr>
        <w:spacing w:beforeLines="80" w:before="192" w:afterLines="80" w:after="192" w:line="264" w:lineRule="auto"/>
        <w:rPr>
          <w:b/>
          <w:bCs/>
          <w:lang w:val="en-US"/>
        </w:rPr>
      </w:pPr>
    </w:p>
    <w:sectPr w:rsidR="00865DC0" w:rsidRPr="007061FB" w:rsidSect="001C1D19">
      <w:footerReference w:type="default" r:id="rId14"/>
      <w:pgSz w:w="11906" w:h="16838"/>
      <w:pgMar w:top="1701" w:right="1276" w:bottom="851" w:left="1276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14C36B" w14:textId="77777777" w:rsidR="00B5663A" w:rsidRDefault="00B5663A" w:rsidP="009E4DBF">
      <w:pPr>
        <w:spacing w:after="0"/>
      </w:pPr>
      <w:r>
        <w:separator/>
      </w:r>
    </w:p>
  </w:endnote>
  <w:endnote w:type="continuationSeparator" w:id="0">
    <w:p w14:paraId="2A2932D0" w14:textId="77777777" w:rsidR="00B5663A" w:rsidRDefault="00B5663A" w:rsidP="009E4DBF">
      <w:pPr>
        <w:spacing w:after="0"/>
      </w:pPr>
      <w:r>
        <w:continuationSeparator/>
      </w:r>
    </w:p>
  </w:endnote>
  <w:endnote w:type="continuationNotice" w:id="1">
    <w:p w14:paraId="52A1F08A" w14:textId="77777777" w:rsidR="00B5663A" w:rsidRDefault="00B5663A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  <w:embedRegular r:id="rId1" w:fontKey="{DB9BE955-EC05-45A3-9F11-2793C1FD70B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F811A55-3F56-4A08-A5B1-53BB79DE2028}"/>
    <w:embedBold r:id="rId3" w:fontKey="{359A097E-486F-47A9-8425-96A18614DC6E}"/>
    <w:embedBoldItalic r:id="rId4" w:fontKey="{4F074362-B283-42E8-879E-5A8653CFF529}"/>
  </w:font>
  <w:font w:name="Sora">
    <w:charset w:val="00"/>
    <w:family w:val="auto"/>
    <w:pitch w:val="variable"/>
    <w:sig w:usb0="A000006F" w:usb1="5000004B" w:usb2="00010000" w:usb3="00000000" w:csb0="00000093" w:csb1="00000000"/>
    <w:embedRegular r:id="rId5" w:fontKey="{11E70DCC-CD6F-4CAB-AF04-CAE5CFB38ED0}"/>
    <w:embedBold r:id="rId6" w:fontKey="{AE066F12-BBD8-4FFB-8479-1F438DA69270}"/>
    <w:embedBoldItalic r:id="rId7" w:fontKey="{0E8DBD66-BB08-44A2-9929-4FAB69C2B3A0}"/>
  </w:font>
  <w:font w:name="Poppins">
    <w:charset w:val="00"/>
    <w:family w:val="auto"/>
    <w:pitch w:val="variable"/>
    <w:sig w:usb0="00008007" w:usb1="00000000" w:usb2="00000000" w:usb3="00000000" w:csb0="00000093" w:csb1="00000000"/>
    <w:embedBold r:id="rId8" w:fontKey="{DAB94187-D05B-4057-8B52-CD2F4556E6D5}"/>
    <w:embedBoldItalic r:id="rId9" w:fontKey="{DD1666C5-5320-4872-8253-71699CA132D7}"/>
  </w:font>
  <w:font w:name="Atlas Typewriter Regular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E6A59E82-3820-41A0-9E9D-90E41740E2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05"/>
      <w:gridCol w:w="4505"/>
    </w:tblGrid>
    <w:tr w:rsidR="0059648A" w14:paraId="4EF56715" w14:textId="77777777" w:rsidTr="00E108A9">
      <w:tc>
        <w:tcPr>
          <w:tcW w:w="4505" w:type="dxa"/>
        </w:tcPr>
        <w:p w14:paraId="203B6CA6" w14:textId="77777777" w:rsidR="0059648A" w:rsidRDefault="0059648A" w:rsidP="0059648A">
          <w:pPr>
            <w:pStyle w:val="Footer"/>
          </w:pPr>
          <w:r>
            <w:drawing>
              <wp:anchor distT="0" distB="0" distL="114300" distR="114300" simplePos="0" relativeHeight="251658240" behindDoc="0" locked="0" layoutInCell="1" allowOverlap="1" wp14:anchorId="37807E1A" wp14:editId="57726D62">
                <wp:simplePos x="0" y="0"/>
                <wp:positionH relativeFrom="column">
                  <wp:posOffset>-6350</wp:posOffset>
                </wp:positionH>
                <wp:positionV relativeFrom="paragraph">
                  <wp:posOffset>1270</wp:posOffset>
                </wp:positionV>
                <wp:extent cx="1095375" cy="368300"/>
                <wp:effectExtent l="0" t="0" r="0" b="0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537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505" w:type="dxa"/>
        </w:tcPr>
        <w:p w14:paraId="22C3DCAC" w14:textId="77777777" w:rsidR="0059648A" w:rsidRDefault="0059648A" w:rsidP="0059648A">
          <w:pPr>
            <w:pStyle w:val="Footer"/>
            <w:jc w:val="right"/>
          </w:pPr>
          <w:r>
            <w:rPr>
              <w:b/>
              <w:bCs/>
              <w:sz w:val="18"/>
              <w:szCs w:val="20"/>
            </w:rPr>
            <w:t>P</w:t>
          </w:r>
          <w:r>
            <w:rPr>
              <w:b/>
              <w:bCs/>
              <w:sz w:val="18"/>
            </w:rPr>
            <w:t xml:space="preserve">age </w:t>
          </w:r>
          <w:r>
            <w:rPr>
              <w:b/>
              <w:bCs/>
              <w:sz w:val="18"/>
            </w:rPr>
            <w:fldChar w:fldCharType="begin"/>
          </w:r>
          <w:r>
            <w:rPr>
              <w:b/>
              <w:bCs/>
              <w:sz w:val="18"/>
            </w:rPr>
            <w:instrText xml:space="preserve"> PAGE   \* MERGEFORMAT </w:instrText>
          </w:r>
          <w:r>
            <w:rPr>
              <w:b/>
              <w:bCs/>
              <w:sz w:val="18"/>
            </w:rPr>
            <w:fldChar w:fldCharType="separate"/>
          </w:r>
          <w:r>
            <w:rPr>
              <w:b/>
              <w:bCs/>
              <w:sz w:val="18"/>
            </w:rPr>
            <w:t>1</w:t>
          </w:r>
          <w:r>
            <w:rPr>
              <w:b/>
              <w:bCs/>
              <w:sz w:val="18"/>
            </w:rPr>
            <w:fldChar w:fldCharType="end"/>
          </w:r>
        </w:p>
      </w:tc>
    </w:tr>
  </w:tbl>
  <w:p w14:paraId="27DC7F27" w14:textId="164A78F1" w:rsidR="009E4DBF" w:rsidRDefault="009E4D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7"/>
      <w:gridCol w:w="6341"/>
    </w:tblGrid>
    <w:tr w:rsidR="008D0586" w14:paraId="4DCE3AEF" w14:textId="77777777" w:rsidTr="008D0586">
      <w:tc>
        <w:tcPr>
          <w:tcW w:w="4505" w:type="dxa"/>
        </w:tcPr>
        <w:p w14:paraId="5F7E0084" w14:textId="77777777" w:rsidR="008D0586" w:rsidRDefault="008D0586" w:rsidP="0059648A">
          <w:pPr>
            <w:pStyle w:val="Footer"/>
          </w:pPr>
          <w:r>
            <w:drawing>
              <wp:anchor distT="0" distB="0" distL="114300" distR="114300" simplePos="0" relativeHeight="251658241" behindDoc="0" locked="0" layoutInCell="1" allowOverlap="1" wp14:anchorId="553A7B7F" wp14:editId="3FA088E2">
                <wp:simplePos x="0" y="0"/>
                <wp:positionH relativeFrom="column">
                  <wp:posOffset>-6350</wp:posOffset>
                </wp:positionH>
                <wp:positionV relativeFrom="paragraph">
                  <wp:posOffset>1270</wp:posOffset>
                </wp:positionV>
                <wp:extent cx="1095375" cy="368300"/>
                <wp:effectExtent l="0" t="0" r="0" b="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537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9387" w:type="dxa"/>
        </w:tcPr>
        <w:p w14:paraId="7FE6A17D" w14:textId="77777777" w:rsidR="008D0586" w:rsidRDefault="008D0586" w:rsidP="0059648A">
          <w:pPr>
            <w:pStyle w:val="Footer"/>
            <w:jc w:val="right"/>
          </w:pPr>
          <w:r>
            <w:rPr>
              <w:b/>
              <w:bCs/>
              <w:sz w:val="18"/>
              <w:szCs w:val="20"/>
            </w:rPr>
            <w:t>P</w:t>
          </w:r>
          <w:r>
            <w:rPr>
              <w:b/>
              <w:bCs/>
              <w:sz w:val="18"/>
            </w:rPr>
            <w:t xml:space="preserve">age </w:t>
          </w:r>
          <w:r>
            <w:rPr>
              <w:b/>
              <w:bCs/>
              <w:sz w:val="18"/>
            </w:rPr>
            <w:fldChar w:fldCharType="begin"/>
          </w:r>
          <w:r>
            <w:rPr>
              <w:b/>
              <w:bCs/>
              <w:sz w:val="18"/>
            </w:rPr>
            <w:instrText xml:space="preserve"> PAGE   \* MERGEFORMAT </w:instrText>
          </w:r>
          <w:r>
            <w:rPr>
              <w:b/>
              <w:bCs/>
              <w:sz w:val="18"/>
            </w:rPr>
            <w:fldChar w:fldCharType="separate"/>
          </w:r>
          <w:r>
            <w:rPr>
              <w:b/>
              <w:bCs/>
              <w:sz w:val="18"/>
            </w:rPr>
            <w:t>1</w:t>
          </w:r>
          <w:r>
            <w:rPr>
              <w:b/>
              <w:bCs/>
              <w:sz w:val="18"/>
            </w:rPr>
            <w:fldChar w:fldCharType="end"/>
          </w:r>
        </w:p>
      </w:tc>
    </w:tr>
  </w:tbl>
  <w:p w14:paraId="7BB7CCD8" w14:textId="77777777" w:rsidR="008D0586" w:rsidRDefault="008D058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05"/>
      <w:gridCol w:w="4505"/>
    </w:tblGrid>
    <w:tr w:rsidR="00A52D01" w14:paraId="31AAACB4" w14:textId="77777777" w:rsidTr="00FC0851">
      <w:tc>
        <w:tcPr>
          <w:tcW w:w="4505" w:type="dxa"/>
        </w:tcPr>
        <w:p w14:paraId="47789187" w14:textId="77777777" w:rsidR="00A52D01" w:rsidRDefault="00A52D01" w:rsidP="00A52D01">
          <w:pPr>
            <w:pStyle w:val="Footer"/>
          </w:pPr>
          <w:r>
            <w:drawing>
              <wp:anchor distT="0" distB="0" distL="114300" distR="114300" simplePos="0" relativeHeight="251658242" behindDoc="0" locked="0" layoutInCell="1" allowOverlap="1" wp14:anchorId="7BB0365A" wp14:editId="3222070B">
                <wp:simplePos x="0" y="0"/>
                <wp:positionH relativeFrom="column">
                  <wp:posOffset>-6350</wp:posOffset>
                </wp:positionH>
                <wp:positionV relativeFrom="paragraph">
                  <wp:posOffset>1270</wp:posOffset>
                </wp:positionV>
                <wp:extent cx="1095375" cy="368300"/>
                <wp:effectExtent l="0" t="0" r="0" b="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537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505" w:type="dxa"/>
        </w:tcPr>
        <w:p w14:paraId="7773D476" w14:textId="77777777" w:rsidR="00A52D01" w:rsidRDefault="00A52D01" w:rsidP="00A52D01">
          <w:pPr>
            <w:pStyle w:val="Footer"/>
            <w:jc w:val="right"/>
          </w:pPr>
          <w:r>
            <w:rPr>
              <w:b/>
              <w:bCs/>
              <w:sz w:val="18"/>
              <w:szCs w:val="20"/>
            </w:rPr>
            <w:t>P</w:t>
          </w:r>
          <w:r>
            <w:rPr>
              <w:b/>
              <w:bCs/>
              <w:sz w:val="18"/>
            </w:rPr>
            <w:t xml:space="preserve">age </w:t>
          </w:r>
          <w:r>
            <w:rPr>
              <w:b/>
              <w:bCs/>
              <w:sz w:val="18"/>
            </w:rPr>
            <w:fldChar w:fldCharType="begin"/>
          </w:r>
          <w:r>
            <w:rPr>
              <w:b/>
              <w:bCs/>
              <w:sz w:val="18"/>
            </w:rPr>
            <w:instrText xml:space="preserve"> PAGE   \* MERGEFORMAT </w:instrText>
          </w:r>
          <w:r>
            <w:rPr>
              <w:b/>
              <w:bCs/>
              <w:sz w:val="18"/>
            </w:rPr>
            <w:fldChar w:fldCharType="separate"/>
          </w:r>
          <w:r>
            <w:rPr>
              <w:b/>
              <w:bCs/>
              <w:sz w:val="18"/>
            </w:rPr>
            <w:t>1</w:t>
          </w:r>
          <w:r>
            <w:rPr>
              <w:b/>
              <w:bCs/>
              <w:sz w:val="18"/>
            </w:rPr>
            <w:fldChar w:fldCharType="end"/>
          </w:r>
        </w:p>
      </w:tc>
    </w:tr>
  </w:tbl>
  <w:p w14:paraId="553412FA" w14:textId="77777777" w:rsidR="006C26FD" w:rsidRDefault="006C26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46BF01" w14:textId="77777777" w:rsidR="00B5663A" w:rsidRDefault="00B5663A" w:rsidP="009E4DBF">
      <w:pPr>
        <w:spacing w:after="0"/>
      </w:pPr>
      <w:r>
        <w:separator/>
      </w:r>
    </w:p>
  </w:footnote>
  <w:footnote w:type="continuationSeparator" w:id="0">
    <w:p w14:paraId="5A355A6F" w14:textId="77777777" w:rsidR="00B5663A" w:rsidRDefault="00B5663A" w:rsidP="009E4DBF">
      <w:pPr>
        <w:spacing w:after="0"/>
      </w:pPr>
      <w:r>
        <w:continuationSeparator/>
      </w:r>
    </w:p>
  </w:footnote>
  <w:footnote w:type="continuationNotice" w:id="1">
    <w:p w14:paraId="31B21C80" w14:textId="77777777" w:rsidR="00B5663A" w:rsidRDefault="00B5663A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07490B" w14:textId="7833F233" w:rsidR="0004146E" w:rsidRPr="00F4742F" w:rsidRDefault="56877132" w:rsidP="0059648A">
    <w:pPr>
      <w:pStyle w:val="Header"/>
      <w:rPr>
        <w:b/>
        <w:bCs/>
        <w:color w:val="FF0000"/>
      </w:rPr>
    </w:pPr>
    <w:r>
      <w:drawing>
        <wp:inline distT="0" distB="0" distL="0" distR="0" wp14:anchorId="324F9B08" wp14:editId="289A1E7A">
          <wp:extent cx="1554480" cy="506578"/>
          <wp:effectExtent l="0" t="0" r="7620" b="8255"/>
          <wp:docPr id="1" name="Picture 1" descr="T Leve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4480" cy="5065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F514415" w14:textId="77777777" w:rsidR="008D52A4" w:rsidRDefault="008D52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72F8F"/>
    <w:multiLevelType w:val="hybridMultilevel"/>
    <w:tmpl w:val="909E70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95010"/>
    <w:multiLevelType w:val="hybridMultilevel"/>
    <w:tmpl w:val="7CE607A4"/>
    <w:lvl w:ilvl="0" w:tplc="080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2" w15:restartNumberingAfterBreak="0">
    <w:nsid w:val="04BB2672"/>
    <w:multiLevelType w:val="hybridMultilevel"/>
    <w:tmpl w:val="2D30ECE4"/>
    <w:lvl w:ilvl="0" w:tplc="080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3" w15:restartNumberingAfterBreak="0">
    <w:nsid w:val="12713214"/>
    <w:multiLevelType w:val="hybridMultilevel"/>
    <w:tmpl w:val="BC605ACA"/>
    <w:lvl w:ilvl="0" w:tplc="08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4" w15:restartNumberingAfterBreak="0">
    <w:nsid w:val="14CC7876"/>
    <w:multiLevelType w:val="multilevel"/>
    <w:tmpl w:val="D4CAFDA4"/>
    <w:lvl w:ilvl="0">
      <w:start w:val="1"/>
      <w:numFmt w:val="decimal"/>
      <w:lvlRestart w:val="0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185A7319"/>
    <w:multiLevelType w:val="hybridMultilevel"/>
    <w:tmpl w:val="E57ECCCE"/>
    <w:lvl w:ilvl="0" w:tplc="0809000F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6" w15:restartNumberingAfterBreak="0">
    <w:nsid w:val="19B748E1"/>
    <w:multiLevelType w:val="multilevel"/>
    <w:tmpl w:val="44AE43A2"/>
    <w:lvl w:ilvl="0">
      <w:start w:val="1"/>
      <w:numFmt w:val="decimal"/>
      <w:lvlRestart w:val="0"/>
      <w:pStyle w:val="DfESOutNumbered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1A611F83"/>
    <w:multiLevelType w:val="hybridMultilevel"/>
    <w:tmpl w:val="81C6F488"/>
    <w:lvl w:ilvl="0" w:tplc="AFCA820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0F4F72"/>
    <w:multiLevelType w:val="hybridMultilevel"/>
    <w:tmpl w:val="208C0CA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84F0C0D"/>
    <w:multiLevelType w:val="hybridMultilevel"/>
    <w:tmpl w:val="FC12EA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93B064F"/>
    <w:multiLevelType w:val="hybridMultilevel"/>
    <w:tmpl w:val="FAB8FD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9EB66AA"/>
    <w:multiLevelType w:val="hybridMultilevel"/>
    <w:tmpl w:val="C91E1762"/>
    <w:lvl w:ilvl="0" w:tplc="080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12" w15:restartNumberingAfterBreak="0">
    <w:nsid w:val="2B4D61F0"/>
    <w:multiLevelType w:val="hybridMultilevel"/>
    <w:tmpl w:val="283E1D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5858C2"/>
    <w:multiLevelType w:val="hybridMultilevel"/>
    <w:tmpl w:val="A16C1928"/>
    <w:lvl w:ilvl="0" w:tplc="0809000F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4" w15:restartNumberingAfterBreak="0">
    <w:nsid w:val="2CA91202"/>
    <w:multiLevelType w:val="hybridMultilevel"/>
    <w:tmpl w:val="203615C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E1A508E"/>
    <w:multiLevelType w:val="hybridMultilevel"/>
    <w:tmpl w:val="40B0EE5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1026478"/>
    <w:multiLevelType w:val="hybridMultilevel"/>
    <w:tmpl w:val="0A2C739C"/>
    <w:lvl w:ilvl="0" w:tplc="080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17" w15:restartNumberingAfterBreak="0">
    <w:nsid w:val="35151229"/>
    <w:multiLevelType w:val="hybridMultilevel"/>
    <w:tmpl w:val="A16C1928"/>
    <w:lvl w:ilvl="0" w:tplc="0809000F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8" w15:restartNumberingAfterBreak="0">
    <w:nsid w:val="40C051C0"/>
    <w:multiLevelType w:val="hybridMultilevel"/>
    <w:tmpl w:val="17A467D2"/>
    <w:lvl w:ilvl="0" w:tplc="080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19" w15:restartNumberingAfterBreak="0">
    <w:nsid w:val="40D56525"/>
    <w:multiLevelType w:val="hybridMultilevel"/>
    <w:tmpl w:val="7AE64144"/>
    <w:lvl w:ilvl="0" w:tplc="080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20" w15:restartNumberingAfterBreak="0">
    <w:nsid w:val="41FC174F"/>
    <w:multiLevelType w:val="hybridMultilevel"/>
    <w:tmpl w:val="C2DAB906"/>
    <w:lvl w:ilvl="0" w:tplc="08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1" w15:restartNumberingAfterBreak="0">
    <w:nsid w:val="458831DA"/>
    <w:multiLevelType w:val="hybridMultilevel"/>
    <w:tmpl w:val="A16C1928"/>
    <w:lvl w:ilvl="0" w:tplc="0809000F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22" w15:restartNumberingAfterBreak="0">
    <w:nsid w:val="47B529C0"/>
    <w:multiLevelType w:val="hybridMultilevel"/>
    <w:tmpl w:val="DA7A2A04"/>
    <w:lvl w:ilvl="0" w:tplc="BBBED8EC">
      <w:start w:val="1"/>
      <w:numFmt w:val="bullet"/>
      <w:lvlRestart w:val="0"/>
      <w:pStyle w:val="DeptBullet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23" w15:restartNumberingAfterBreak="0">
    <w:nsid w:val="49EC29C7"/>
    <w:multiLevelType w:val="hybridMultilevel"/>
    <w:tmpl w:val="CC36EB5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A5A1609"/>
    <w:multiLevelType w:val="hybridMultilevel"/>
    <w:tmpl w:val="04EE6FAC"/>
    <w:lvl w:ilvl="0" w:tplc="080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25" w15:restartNumberingAfterBreak="0">
    <w:nsid w:val="4A8C10B4"/>
    <w:multiLevelType w:val="hybridMultilevel"/>
    <w:tmpl w:val="F9802676"/>
    <w:lvl w:ilvl="0" w:tplc="932228A4">
      <w:start w:val="1"/>
      <w:numFmt w:val="bullet"/>
      <w:lvlRestart w:val="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BBC1D23"/>
    <w:multiLevelType w:val="hybridMultilevel"/>
    <w:tmpl w:val="EC60CA86"/>
    <w:lvl w:ilvl="0" w:tplc="080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27" w15:restartNumberingAfterBreak="0">
    <w:nsid w:val="4F274EB7"/>
    <w:multiLevelType w:val="hybridMultilevel"/>
    <w:tmpl w:val="1BBC480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0B60CF2"/>
    <w:multiLevelType w:val="hybridMultilevel"/>
    <w:tmpl w:val="BE288BFA"/>
    <w:lvl w:ilvl="0" w:tplc="080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29" w15:restartNumberingAfterBreak="0">
    <w:nsid w:val="51F86C7D"/>
    <w:multiLevelType w:val="hybridMultilevel"/>
    <w:tmpl w:val="B0926138"/>
    <w:lvl w:ilvl="0" w:tplc="080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30" w15:restartNumberingAfterBreak="0">
    <w:nsid w:val="56BA62E2"/>
    <w:multiLevelType w:val="hybridMultilevel"/>
    <w:tmpl w:val="A16C1928"/>
    <w:lvl w:ilvl="0" w:tplc="0809000F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31" w15:restartNumberingAfterBreak="0">
    <w:nsid w:val="6302167B"/>
    <w:multiLevelType w:val="hybridMultilevel"/>
    <w:tmpl w:val="5616E31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3952379"/>
    <w:multiLevelType w:val="hybridMultilevel"/>
    <w:tmpl w:val="2932C3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BF797A"/>
    <w:multiLevelType w:val="hybridMultilevel"/>
    <w:tmpl w:val="0942A9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7A0852"/>
    <w:multiLevelType w:val="hybridMultilevel"/>
    <w:tmpl w:val="A5D0A964"/>
    <w:lvl w:ilvl="0" w:tplc="080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35" w15:restartNumberingAfterBreak="0">
    <w:nsid w:val="7C343BD3"/>
    <w:multiLevelType w:val="hybridMultilevel"/>
    <w:tmpl w:val="BE10E0B8"/>
    <w:lvl w:ilvl="0" w:tplc="0D943E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F7A31A0"/>
    <w:multiLevelType w:val="hybridMultilevel"/>
    <w:tmpl w:val="1E04FA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7"/>
  </w:num>
  <w:num w:numId="4">
    <w:abstractNumId w:val="21"/>
  </w:num>
  <w:num w:numId="5">
    <w:abstractNumId w:val="30"/>
  </w:num>
  <w:num w:numId="6">
    <w:abstractNumId w:val="13"/>
  </w:num>
  <w:num w:numId="7">
    <w:abstractNumId w:val="14"/>
  </w:num>
  <w:num w:numId="8">
    <w:abstractNumId w:val="12"/>
  </w:num>
  <w:num w:numId="9">
    <w:abstractNumId w:val="35"/>
  </w:num>
  <w:num w:numId="10">
    <w:abstractNumId w:val="15"/>
  </w:num>
  <w:num w:numId="11">
    <w:abstractNumId w:val="27"/>
  </w:num>
  <w:num w:numId="12">
    <w:abstractNumId w:val="23"/>
  </w:num>
  <w:num w:numId="13">
    <w:abstractNumId w:val="8"/>
  </w:num>
  <w:num w:numId="14">
    <w:abstractNumId w:val="31"/>
  </w:num>
  <w:num w:numId="15">
    <w:abstractNumId w:val="16"/>
  </w:num>
  <w:num w:numId="16">
    <w:abstractNumId w:val="19"/>
  </w:num>
  <w:num w:numId="17">
    <w:abstractNumId w:val="34"/>
  </w:num>
  <w:num w:numId="18">
    <w:abstractNumId w:val="24"/>
  </w:num>
  <w:num w:numId="19">
    <w:abstractNumId w:val="3"/>
  </w:num>
  <w:num w:numId="20">
    <w:abstractNumId w:val="11"/>
  </w:num>
  <w:num w:numId="21">
    <w:abstractNumId w:val="1"/>
  </w:num>
  <w:num w:numId="22">
    <w:abstractNumId w:val="20"/>
  </w:num>
  <w:num w:numId="23">
    <w:abstractNumId w:val="26"/>
  </w:num>
  <w:num w:numId="24">
    <w:abstractNumId w:val="29"/>
  </w:num>
  <w:num w:numId="25">
    <w:abstractNumId w:val="32"/>
  </w:num>
  <w:num w:numId="26">
    <w:abstractNumId w:val="28"/>
  </w:num>
  <w:num w:numId="27">
    <w:abstractNumId w:val="10"/>
  </w:num>
  <w:num w:numId="28">
    <w:abstractNumId w:val="36"/>
  </w:num>
  <w:num w:numId="29">
    <w:abstractNumId w:val="9"/>
  </w:num>
  <w:num w:numId="30">
    <w:abstractNumId w:val="33"/>
  </w:num>
  <w:num w:numId="31">
    <w:abstractNumId w:val="0"/>
  </w:num>
  <w:num w:numId="32">
    <w:abstractNumId w:val="18"/>
  </w:num>
  <w:num w:numId="33">
    <w:abstractNumId w:val="2"/>
  </w:num>
  <w:num w:numId="34">
    <w:abstractNumId w:val="4"/>
  </w:num>
  <w:num w:numId="35">
    <w:abstractNumId w:val="6"/>
  </w:num>
  <w:num w:numId="36">
    <w:abstractNumId w:val="25"/>
  </w:num>
  <w:num w:numId="37">
    <w:abstractNumId w:val="2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3F6"/>
    <w:rsid w:val="000003A1"/>
    <w:rsid w:val="00001767"/>
    <w:rsid w:val="00001DA1"/>
    <w:rsid w:val="00002923"/>
    <w:rsid w:val="00004D27"/>
    <w:rsid w:val="00005628"/>
    <w:rsid w:val="0001193A"/>
    <w:rsid w:val="000157E5"/>
    <w:rsid w:val="00016278"/>
    <w:rsid w:val="000211CC"/>
    <w:rsid w:val="00023EB9"/>
    <w:rsid w:val="0003027E"/>
    <w:rsid w:val="000302C7"/>
    <w:rsid w:val="0003133F"/>
    <w:rsid w:val="000322A7"/>
    <w:rsid w:val="00033307"/>
    <w:rsid w:val="00033793"/>
    <w:rsid w:val="00033E05"/>
    <w:rsid w:val="000354F8"/>
    <w:rsid w:val="0004146E"/>
    <w:rsid w:val="000418B5"/>
    <w:rsid w:val="00042A5D"/>
    <w:rsid w:val="00042C1C"/>
    <w:rsid w:val="00044B20"/>
    <w:rsid w:val="00046C7B"/>
    <w:rsid w:val="00047E52"/>
    <w:rsid w:val="00055D3E"/>
    <w:rsid w:val="0005624C"/>
    <w:rsid w:val="00056885"/>
    <w:rsid w:val="00061085"/>
    <w:rsid w:val="000625CD"/>
    <w:rsid w:val="00064324"/>
    <w:rsid w:val="000643E3"/>
    <w:rsid w:val="00064C06"/>
    <w:rsid w:val="00074610"/>
    <w:rsid w:val="000747AF"/>
    <w:rsid w:val="000747E1"/>
    <w:rsid w:val="000754C6"/>
    <w:rsid w:val="00081FC5"/>
    <w:rsid w:val="00084EB6"/>
    <w:rsid w:val="000878CB"/>
    <w:rsid w:val="000948F6"/>
    <w:rsid w:val="00095687"/>
    <w:rsid w:val="00097EDF"/>
    <w:rsid w:val="000A1206"/>
    <w:rsid w:val="000A2500"/>
    <w:rsid w:val="000A3E7F"/>
    <w:rsid w:val="000A3F6E"/>
    <w:rsid w:val="000A7C33"/>
    <w:rsid w:val="000B0C0E"/>
    <w:rsid w:val="000B10B5"/>
    <w:rsid w:val="000B17F0"/>
    <w:rsid w:val="000B23F7"/>
    <w:rsid w:val="000B2AA8"/>
    <w:rsid w:val="000B2B1B"/>
    <w:rsid w:val="000B4539"/>
    <w:rsid w:val="000B4562"/>
    <w:rsid w:val="000B4B59"/>
    <w:rsid w:val="000B7A1A"/>
    <w:rsid w:val="000C08CB"/>
    <w:rsid w:val="000C246A"/>
    <w:rsid w:val="000C2EDA"/>
    <w:rsid w:val="000C504F"/>
    <w:rsid w:val="000C6F5E"/>
    <w:rsid w:val="000C7054"/>
    <w:rsid w:val="000C77CE"/>
    <w:rsid w:val="000C7AAA"/>
    <w:rsid w:val="000D1692"/>
    <w:rsid w:val="000D468E"/>
    <w:rsid w:val="000D61DE"/>
    <w:rsid w:val="000E1C03"/>
    <w:rsid w:val="000E5013"/>
    <w:rsid w:val="000E5111"/>
    <w:rsid w:val="000E7ADD"/>
    <w:rsid w:val="000F29EB"/>
    <w:rsid w:val="000F6000"/>
    <w:rsid w:val="000F70EC"/>
    <w:rsid w:val="001053D2"/>
    <w:rsid w:val="001062D6"/>
    <w:rsid w:val="0011054E"/>
    <w:rsid w:val="00113729"/>
    <w:rsid w:val="00114EE0"/>
    <w:rsid w:val="0011755A"/>
    <w:rsid w:val="0012060B"/>
    <w:rsid w:val="00120F2C"/>
    <w:rsid w:val="00120FFA"/>
    <w:rsid w:val="00121C04"/>
    <w:rsid w:val="00122DF3"/>
    <w:rsid w:val="00124F65"/>
    <w:rsid w:val="00126D63"/>
    <w:rsid w:val="00130EB7"/>
    <w:rsid w:val="00131F8D"/>
    <w:rsid w:val="00133E08"/>
    <w:rsid w:val="00135495"/>
    <w:rsid w:val="001357AB"/>
    <w:rsid w:val="001439FC"/>
    <w:rsid w:val="00144A5B"/>
    <w:rsid w:val="00147C1A"/>
    <w:rsid w:val="00150CE4"/>
    <w:rsid w:val="00152B9E"/>
    <w:rsid w:val="00153755"/>
    <w:rsid w:val="00156F94"/>
    <w:rsid w:val="00161FE4"/>
    <w:rsid w:val="0016253F"/>
    <w:rsid w:val="00163DF4"/>
    <w:rsid w:val="0016460F"/>
    <w:rsid w:val="001647F4"/>
    <w:rsid w:val="0016647D"/>
    <w:rsid w:val="00167FF1"/>
    <w:rsid w:val="00170843"/>
    <w:rsid w:val="0017104B"/>
    <w:rsid w:val="00171C91"/>
    <w:rsid w:val="00172534"/>
    <w:rsid w:val="00174D07"/>
    <w:rsid w:val="0017545C"/>
    <w:rsid w:val="00177876"/>
    <w:rsid w:val="00177B78"/>
    <w:rsid w:val="0018003D"/>
    <w:rsid w:val="0018224B"/>
    <w:rsid w:val="0018258F"/>
    <w:rsid w:val="00191358"/>
    <w:rsid w:val="00194A29"/>
    <w:rsid w:val="00195656"/>
    <w:rsid w:val="001969F4"/>
    <w:rsid w:val="001A09AC"/>
    <w:rsid w:val="001A209B"/>
    <w:rsid w:val="001A3014"/>
    <w:rsid w:val="001A55C7"/>
    <w:rsid w:val="001A7A3D"/>
    <w:rsid w:val="001B2D9D"/>
    <w:rsid w:val="001B3414"/>
    <w:rsid w:val="001B44A6"/>
    <w:rsid w:val="001B4640"/>
    <w:rsid w:val="001B5AD9"/>
    <w:rsid w:val="001C1D19"/>
    <w:rsid w:val="001C28CE"/>
    <w:rsid w:val="001C352F"/>
    <w:rsid w:val="001C597E"/>
    <w:rsid w:val="001C6DCA"/>
    <w:rsid w:val="001D02AF"/>
    <w:rsid w:val="001D108D"/>
    <w:rsid w:val="001D4286"/>
    <w:rsid w:val="001D73A2"/>
    <w:rsid w:val="001E260A"/>
    <w:rsid w:val="001E5AA8"/>
    <w:rsid w:val="001E65C5"/>
    <w:rsid w:val="001E6D5A"/>
    <w:rsid w:val="001E77EF"/>
    <w:rsid w:val="001F13D0"/>
    <w:rsid w:val="001F2DA9"/>
    <w:rsid w:val="001F5AA4"/>
    <w:rsid w:val="001F6515"/>
    <w:rsid w:val="00200543"/>
    <w:rsid w:val="00200F06"/>
    <w:rsid w:val="002021F7"/>
    <w:rsid w:val="00204DE4"/>
    <w:rsid w:val="00205A1A"/>
    <w:rsid w:val="002072CB"/>
    <w:rsid w:val="0021026D"/>
    <w:rsid w:val="002119D7"/>
    <w:rsid w:val="00213EB5"/>
    <w:rsid w:val="002143F0"/>
    <w:rsid w:val="00215142"/>
    <w:rsid w:val="0021695B"/>
    <w:rsid w:val="00216A24"/>
    <w:rsid w:val="002202B0"/>
    <w:rsid w:val="0022259D"/>
    <w:rsid w:val="002233E9"/>
    <w:rsid w:val="00223C32"/>
    <w:rsid w:val="0022469F"/>
    <w:rsid w:val="00231496"/>
    <w:rsid w:val="002333CB"/>
    <w:rsid w:val="00234F0D"/>
    <w:rsid w:val="00235818"/>
    <w:rsid w:val="00236544"/>
    <w:rsid w:val="00236813"/>
    <w:rsid w:val="00237988"/>
    <w:rsid w:val="00237A52"/>
    <w:rsid w:val="00237A9E"/>
    <w:rsid w:val="002402C0"/>
    <w:rsid w:val="0024137B"/>
    <w:rsid w:val="0024172B"/>
    <w:rsid w:val="00242371"/>
    <w:rsid w:val="002443EA"/>
    <w:rsid w:val="00245DF7"/>
    <w:rsid w:val="00245F33"/>
    <w:rsid w:val="00247F53"/>
    <w:rsid w:val="00251985"/>
    <w:rsid w:val="00254EFC"/>
    <w:rsid w:val="00256E6F"/>
    <w:rsid w:val="00257D3C"/>
    <w:rsid w:val="00260EBA"/>
    <w:rsid w:val="00261EA1"/>
    <w:rsid w:val="002654EE"/>
    <w:rsid w:val="00265AC1"/>
    <w:rsid w:val="00270709"/>
    <w:rsid w:val="00272066"/>
    <w:rsid w:val="002731FA"/>
    <w:rsid w:val="002743EB"/>
    <w:rsid w:val="00275554"/>
    <w:rsid w:val="00275D80"/>
    <w:rsid w:val="002772E9"/>
    <w:rsid w:val="00277D0E"/>
    <w:rsid w:val="00280348"/>
    <w:rsid w:val="00280FF5"/>
    <w:rsid w:val="0028382B"/>
    <w:rsid w:val="002855B3"/>
    <w:rsid w:val="00291FAE"/>
    <w:rsid w:val="00292142"/>
    <w:rsid w:val="00294FDF"/>
    <w:rsid w:val="002968FB"/>
    <w:rsid w:val="00297AA2"/>
    <w:rsid w:val="002A094C"/>
    <w:rsid w:val="002A2FEC"/>
    <w:rsid w:val="002A306A"/>
    <w:rsid w:val="002A5144"/>
    <w:rsid w:val="002A6D91"/>
    <w:rsid w:val="002A7931"/>
    <w:rsid w:val="002B1A04"/>
    <w:rsid w:val="002B2D2E"/>
    <w:rsid w:val="002B404A"/>
    <w:rsid w:val="002B51C4"/>
    <w:rsid w:val="002B54CB"/>
    <w:rsid w:val="002B5B9B"/>
    <w:rsid w:val="002C169A"/>
    <w:rsid w:val="002C2E79"/>
    <w:rsid w:val="002C791D"/>
    <w:rsid w:val="002D1CF1"/>
    <w:rsid w:val="002D4166"/>
    <w:rsid w:val="002E2F3C"/>
    <w:rsid w:val="002F20DE"/>
    <w:rsid w:val="002F2AA3"/>
    <w:rsid w:val="002F2FCC"/>
    <w:rsid w:val="002F3E4C"/>
    <w:rsid w:val="00302E19"/>
    <w:rsid w:val="00303BB0"/>
    <w:rsid w:val="003055D5"/>
    <w:rsid w:val="003066CE"/>
    <w:rsid w:val="00306708"/>
    <w:rsid w:val="00310DAC"/>
    <w:rsid w:val="0031139C"/>
    <w:rsid w:val="00315B1B"/>
    <w:rsid w:val="00316718"/>
    <w:rsid w:val="0031753B"/>
    <w:rsid w:val="00317904"/>
    <w:rsid w:val="003202C3"/>
    <w:rsid w:val="00321A1E"/>
    <w:rsid w:val="00326E2D"/>
    <w:rsid w:val="00331B51"/>
    <w:rsid w:val="0033374C"/>
    <w:rsid w:val="00333A05"/>
    <w:rsid w:val="003347CE"/>
    <w:rsid w:val="003412EF"/>
    <w:rsid w:val="003434E1"/>
    <w:rsid w:val="003436AF"/>
    <w:rsid w:val="00343DCA"/>
    <w:rsid w:val="00344CED"/>
    <w:rsid w:val="003462CE"/>
    <w:rsid w:val="00346DD5"/>
    <w:rsid w:val="00353C5D"/>
    <w:rsid w:val="00355C99"/>
    <w:rsid w:val="00357FE4"/>
    <w:rsid w:val="00363D04"/>
    <w:rsid w:val="00365055"/>
    <w:rsid w:val="00366139"/>
    <w:rsid w:val="0036747B"/>
    <w:rsid w:val="00370AF8"/>
    <w:rsid w:val="00370BEB"/>
    <w:rsid w:val="00370FC0"/>
    <w:rsid w:val="003736B8"/>
    <w:rsid w:val="00373AB0"/>
    <w:rsid w:val="00376587"/>
    <w:rsid w:val="00377175"/>
    <w:rsid w:val="003779B5"/>
    <w:rsid w:val="003806EF"/>
    <w:rsid w:val="00383650"/>
    <w:rsid w:val="00387B6D"/>
    <w:rsid w:val="00391541"/>
    <w:rsid w:val="00392465"/>
    <w:rsid w:val="0039326D"/>
    <w:rsid w:val="0039352A"/>
    <w:rsid w:val="003941C2"/>
    <w:rsid w:val="00394219"/>
    <w:rsid w:val="00394476"/>
    <w:rsid w:val="00395BB4"/>
    <w:rsid w:val="003A0919"/>
    <w:rsid w:val="003A1169"/>
    <w:rsid w:val="003A1DFF"/>
    <w:rsid w:val="003A1FC5"/>
    <w:rsid w:val="003A2696"/>
    <w:rsid w:val="003A27FA"/>
    <w:rsid w:val="003A39B6"/>
    <w:rsid w:val="003A530A"/>
    <w:rsid w:val="003A6026"/>
    <w:rsid w:val="003A797E"/>
    <w:rsid w:val="003B148D"/>
    <w:rsid w:val="003B15DE"/>
    <w:rsid w:val="003B1D34"/>
    <w:rsid w:val="003B3C72"/>
    <w:rsid w:val="003B7B82"/>
    <w:rsid w:val="003C1370"/>
    <w:rsid w:val="003C34E5"/>
    <w:rsid w:val="003C53F5"/>
    <w:rsid w:val="003C6153"/>
    <w:rsid w:val="003D5E94"/>
    <w:rsid w:val="003D7D39"/>
    <w:rsid w:val="003E051A"/>
    <w:rsid w:val="003E0ABC"/>
    <w:rsid w:val="003E2C09"/>
    <w:rsid w:val="003E307F"/>
    <w:rsid w:val="003E3400"/>
    <w:rsid w:val="003E4D54"/>
    <w:rsid w:val="003E4F70"/>
    <w:rsid w:val="003E65BD"/>
    <w:rsid w:val="003F0466"/>
    <w:rsid w:val="003F0771"/>
    <w:rsid w:val="003F0B86"/>
    <w:rsid w:val="003F28DE"/>
    <w:rsid w:val="003F7D29"/>
    <w:rsid w:val="00400677"/>
    <w:rsid w:val="0040088C"/>
    <w:rsid w:val="00400F0D"/>
    <w:rsid w:val="00401056"/>
    <w:rsid w:val="00402F6A"/>
    <w:rsid w:val="00403A14"/>
    <w:rsid w:val="004043E1"/>
    <w:rsid w:val="00405C90"/>
    <w:rsid w:val="0040790F"/>
    <w:rsid w:val="0041129F"/>
    <w:rsid w:val="0041428C"/>
    <w:rsid w:val="00414500"/>
    <w:rsid w:val="0041627F"/>
    <w:rsid w:val="0041696C"/>
    <w:rsid w:val="004174E9"/>
    <w:rsid w:val="004227E5"/>
    <w:rsid w:val="0042400E"/>
    <w:rsid w:val="004251A8"/>
    <w:rsid w:val="00426053"/>
    <w:rsid w:val="00427C50"/>
    <w:rsid w:val="0043312F"/>
    <w:rsid w:val="00435B06"/>
    <w:rsid w:val="00435D18"/>
    <w:rsid w:val="00440504"/>
    <w:rsid w:val="0044066C"/>
    <w:rsid w:val="0044074E"/>
    <w:rsid w:val="00441561"/>
    <w:rsid w:val="00441D27"/>
    <w:rsid w:val="00442B4D"/>
    <w:rsid w:val="004448C8"/>
    <w:rsid w:val="00444B07"/>
    <w:rsid w:val="00446006"/>
    <w:rsid w:val="0044627D"/>
    <w:rsid w:val="00447C57"/>
    <w:rsid w:val="00447EA2"/>
    <w:rsid w:val="0045092C"/>
    <w:rsid w:val="004512EC"/>
    <w:rsid w:val="00452A95"/>
    <w:rsid w:val="004542EF"/>
    <w:rsid w:val="00455660"/>
    <w:rsid w:val="00455832"/>
    <w:rsid w:val="004620C8"/>
    <w:rsid w:val="00462A9C"/>
    <w:rsid w:val="0046628C"/>
    <w:rsid w:val="00466E8A"/>
    <w:rsid w:val="00466F13"/>
    <w:rsid w:val="004677FB"/>
    <w:rsid w:val="0047303E"/>
    <w:rsid w:val="00475113"/>
    <w:rsid w:val="00475763"/>
    <w:rsid w:val="00482D7B"/>
    <w:rsid w:val="0048418C"/>
    <w:rsid w:val="00485443"/>
    <w:rsid w:val="00485C5B"/>
    <w:rsid w:val="00486DD5"/>
    <w:rsid w:val="00490C15"/>
    <w:rsid w:val="0049158B"/>
    <w:rsid w:val="00492111"/>
    <w:rsid w:val="00495744"/>
    <w:rsid w:val="00496496"/>
    <w:rsid w:val="004A1CA6"/>
    <w:rsid w:val="004A479C"/>
    <w:rsid w:val="004A5466"/>
    <w:rsid w:val="004A74B5"/>
    <w:rsid w:val="004B005B"/>
    <w:rsid w:val="004B0596"/>
    <w:rsid w:val="004B149C"/>
    <w:rsid w:val="004B25C4"/>
    <w:rsid w:val="004B2B8C"/>
    <w:rsid w:val="004B5C59"/>
    <w:rsid w:val="004B7F6D"/>
    <w:rsid w:val="004C41CD"/>
    <w:rsid w:val="004C7AA1"/>
    <w:rsid w:val="004D00CD"/>
    <w:rsid w:val="004D3C92"/>
    <w:rsid w:val="004D630A"/>
    <w:rsid w:val="004D6719"/>
    <w:rsid w:val="004D6D93"/>
    <w:rsid w:val="004D7FCD"/>
    <w:rsid w:val="004E1654"/>
    <w:rsid w:val="004E16A7"/>
    <w:rsid w:val="004E2E7D"/>
    <w:rsid w:val="004E4810"/>
    <w:rsid w:val="004E5DEF"/>
    <w:rsid w:val="004E5EF4"/>
    <w:rsid w:val="004E62D4"/>
    <w:rsid w:val="004F0B5C"/>
    <w:rsid w:val="004F0C80"/>
    <w:rsid w:val="004F0EE9"/>
    <w:rsid w:val="004F3531"/>
    <w:rsid w:val="005077D1"/>
    <w:rsid w:val="00507839"/>
    <w:rsid w:val="00510289"/>
    <w:rsid w:val="00511B3B"/>
    <w:rsid w:val="00514494"/>
    <w:rsid w:val="00515602"/>
    <w:rsid w:val="005164CB"/>
    <w:rsid w:val="00520C19"/>
    <w:rsid w:val="00520FEF"/>
    <w:rsid w:val="00522506"/>
    <w:rsid w:val="00525C0D"/>
    <w:rsid w:val="005277F4"/>
    <w:rsid w:val="0052795B"/>
    <w:rsid w:val="00530117"/>
    <w:rsid w:val="00530AEF"/>
    <w:rsid w:val="00530CDB"/>
    <w:rsid w:val="00532CDB"/>
    <w:rsid w:val="00533F10"/>
    <w:rsid w:val="00534291"/>
    <w:rsid w:val="00537D7C"/>
    <w:rsid w:val="00540D20"/>
    <w:rsid w:val="00541BA4"/>
    <w:rsid w:val="00543BED"/>
    <w:rsid w:val="00544609"/>
    <w:rsid w:val="00544A7E"/>
    <w:rsid w:val="0054616E"/>
    <w:rsid w:val="0055654F"/>
    <w:rsid w:val="00556776"/>
    <w:rsid w:val="00556794"/>
    <w:rsid w:val="005608F8"/>
    <w:rsid w:val="005619D6"/>
    <w:rsid w:val="00562229"/>
    <w:rsid w:val="00564C83"/>
    <w:rsid w:val="00572773"/>
    <w:rsid w:val="0057372D"/>
    <w:rsid w:val="005746C8"/>
    <w:rsid w:val="00575625"/>
    <w:rsid w:val="00575BDD"/>
    <w:rsid w:val="00582FAC"/>
    <w:rsid w:val="00584035"/>
    <w:rsid w:val="0058561B"/>
    <w:rsid w:val="00585D0A"/>
    <w:rsid w:val="00586E96"/>
    <w:rsid w:val="00587143"/>
    <w:rsid w:val="00590201"/>
    <w:rsid w:val="00591158"/>
    <w:rsid w:val="005950EC"/>
    <w:rsid w:val="00596068"/>
    <w:rsid w:val="0059648A"/>
    <w:rsid w:val="00597396"/>
    <w:rsid w:val="005A1D4F"/>
    <w:rsid w:val="005A4B32"/>
    <w:rsid w:val="005A4B49"/>
    <w:rsid w:val="005B00D0"/>
    <w:rsid w:val="005B048C"/>
    <w:rsid w:val="005B47F4"/>
    <w:rsid w:val="005B7082"/>
    <w:rsid w:val="005C0E95"/>
    <w:rsid w:val="005C67A1"/>
    <w:rsid w:val="005C6A10"/>
    <w:rsid w:val="005C7B89"/>
    <w:rsid w:val="005D0774"/>
    <w:rsid w:val="005D1E4D"/>
    <w:rsid w:val="005D27D0"/>
    <w:rsid w:val="005D3884"/>
    <w:rsid w:val="005D48C0"/>
    <w:rsid w:val="005E078F"/>
    <w:rsid w:val="005E1106"/>
    <w:rsid w:val="005E2ED6"/>
    <w:rsid w:val="005E3129"/>
    <w:rsid w:val="005E5041"/>
    <w:rsid w:val="005F1AF9"/>
    <w:rsid w:val="005F3D79"/>
    <w:rsid w:val="005F3DEE"/>
    <w:rsid w:val="005F6FE7"/>
    <w:rsid w:val="005F73EF"/>
    <w:rsid w:val="005F773E"/>
    <w:rsid w:val="00602985"/>
    <w:rsid w:val="00602B88"/>
    <w:rsid w:val="00603428"/>
    <w:rsid w:val="0060600D"/>
    <w:rsid w:val="00610452"/>
    <w:rsid w:val="0061236B"/>
    <w:rsid w:val="00613E0D"/>
    <w:rsid w:val="00614A0D"/>
    <w:rsid w:val="0061709C"/>
    <w:rsid w:val="006175B7"/>
    <w:rsid w:val="00617E55"/>
    <w:rsid w:val="006212F2"/>
    <w:rsid w:val="00622917"/>
    <w:rsid w:val="00622A31"/>
    <w:rsid w:val="0062352D"/>
    <w:rsid w:val="00626E10"/>
    <w:rsid w:val="006275AF"/>
    <w:rsid w:val="00630373"/>
    <w:rsid w:val="00630A1E"/>
    <w:rsid w:val="006316FA"/>
    <w:rsid w:val="0063650A"/>
    <w:rsid w:val="0063692F"/>
    <w:rsid w:val="006376C4"/>
    <w:rsid w:val="00640EBF"/>
    <w:rsid w:val="00641266"/>
    <w:rsid w:val="00643C6A"/>
    <w:rsid w:val="00647C5B"/>
    <w:rsid w:val="00653DDE"/>
    <w:rsid w:val="00654F3B"/>
    <w:rsid w:val="00662395"/>
    <w:rsid w:val="00663F73"/>
    <w:rsid w:val="006642BE"/>
    <w:rsid w:val="006655D2"/>
    <w:rsid w:val="00665B7B"/>
    <w:rsid w:val="006665C1"/>
    <w:rsid w:val="00667294"/>
    <w:rsid w:val="00667671"/>
    <w:rsid w:val="00674410"/>
    <w:rsid w:val="0067656F"/>
    <w:rsid w:val="00676B6D"/>
    <w:rsid w:val="006775CA"/>
    <w:rsid w:val="00680D5B"/>
    <w:rsid w:val="006832FE"/>
    <w:rsid w:val="00683F3F"/>
    <w:rsid w:val="00684E90"/>
    <w:rsid w:val="00687A1D"/>
    <w:rsid w:val="00687D08"/>
    <w:rsid w:val="0069003E"/>
    <w:rsid w:val="00690A0A"/>
    <w:rsid w:val="00691D67"/>
    <w:rsid w:val="00695856"/>
    <w:rsid w:val="0069607A"/>
    <w:rsid w:val="00697F70"/>
    <w:rsid w:val="00697F80"/>
    <w:rsid w:val="006A2B1A"/>
    <w:rsid w:val="006A47AC"/>
    <w:rsid w:val="006A4B36"/>
    <w:rsid w:val="006A51B2"/>
    <w:rsid w:val="006A560D"/>
    <w:rsid w:val="006A5BB1"/>
    <w:rsid w:val="006A610B"/>
    <w:rsid w:val="006A77AF"/>
    <w:rsid w:val="006A7CC6"/>
    <w:rsid w:val="006B0CE3"/>
    <w:rsid w:val="006B2606"/>
    <w:rsid w:val="006B7013"/>
    <w:rsid w:val="006B73AE"/>
    <w:rsid w:val="006C1CC2"/>
    <w:rsid w:val="006C26FD"/>
    <w:rsid w:val="006C4606"/>
    <w:rsid w:val="006C5DA8"/>
    <w:rsid w:val="006C7E9B"/>
    <w:rsid w:val="006D0899"/>
    <w:rsid w:val="006D0AF9"/>
    <w:rsid w:val="006D1656"/>
    <w:rsid w:val="006D2D63"/>
    <w:rsid w:val="006D48B8"/>
    <w:rsid w:val="006D6147"/>
    <w:rsid w:val="006E2B52"/>
    <w:rsid w:val="006E4B42"/>
    <w:rsid w:val="006E4E49"/>
    <w:rsid w:val="006E726E"/>
    <w:rsid w:val="006F160B"/>
    <w:rsid w:val="006F31EB"/>
    <w:rsid w:val="006F32EE"/>
    <w:rsid w:val="006F349A"/>
    <w:rsid w:val="006F373C"/>
    <w:rsid w:val="00701E1B"/>
    <w:rsid w:val="0070352D"/>
    <w:rsid w:val="007040CE"/>
    <w:rsid w:val="00704E83"/>
    <w:rsid w:val="007061FB"/>
    <w:rsid w:val="007121A2"/>
    <w:rsid w:val="007128EF"/>
    <w:rsid w:val="00713616"/>
    <w:rsid w:val="00715EDD"/>
    <w:rsid w:val="0071621B"/>
    <w:rsid w:val="00717A52"/>
    <w:rsid w:val="00717BB7"/>
    <w:rsid w:val="007203C5"/>
    <w:rsid w:val="00721198"/>
    <w:rsid w:val="00722773"/>
    <w:rsid w:val="007268A4"/>
    <w:rsid w:val="007274FC"/>
    <w:rsid w:val="007277C9"/>
    <w:rsid w:val="00727B81"/>
    <w:rsid w:val="0073034C"/>
    <w:rsid w:val="00731FAD"/>
    <w:rsid w:val="00733751"/>
    <w:rsid w:val="007338DF"/>
    <w:rsid w:val="00733A2B"/>
    <w:rsid w:val="007354EA"/>
    <w:rsid w:val="0074616F"/>
    <w:rsid w:val="007502E6"/>
    <w:rsid w:val="007512C1"/>
    <w:rsid w:val="00751838"/>
    <w:rsid w:val="00753627"/>
    <w:rsid w:val="00753994"/>
    <w:rsid w:val="007573F6"/>
    <w:rsid w:val="0076141C"/>
    <w:rsid w:val="0076353A"/>
    <w:rsid w:val="00763F47"/>
    <w:rsid w:val="00765355"/>
    <w:rsid w:val="00765F2F"/>
    <w:rsid w:val="00770F0D"/>
    <w:rsid w:val="007746C8"/>
    <w:rsid w:val="007749C0"/>
    <w:rsid w:val="00774A06"/>
    <w:rsid w:val="00775E67"/>
    <w:rsid w:val="00777EDE"/>
    <w:rsid w:val="00777F4F"/>
    <w:rsid w:val="00780107"/>
    <w:rsid w:val="0078029A"/>
    <w:rsid w:val="00780406"/>
    <w:rsid w:val="007836A2"/>
    <w:rsid w:val="007838DB"/>
    <w:rsid w:val="00787652"/>
    <w:rsid w:val="00787CBB"/>
    <w:rsid w:val="00790E68"/>
    <w:rsid w:val="007937E4"/>
    <w:rsid w:val="00793E1F"/>
    <w:rsid w:val="007964B4"/>
    <w:rsid w:val="007973F9"/>
    <w:rsid w:val="007A39B8"/>
    <w:rsid w:val="007A69C7"/>
    <w:rsid w:val="007A6C86"/>
    <w:rsid w:val="007B1389"/>
    <w:rsid w:val="007B2085"/>
    <w:rsid w:val="007B2BAE"/>
    <w:rsid w:val="007B2BBF"/>
    <w:rsid w:val="007B3BD5"/>
    <w:rsid w:val="007B4DFA"/>
    <w:rsid w:val="007B4FFA"/>
    <w:rsid w:val="007B61E0"/>
    <w:rsid w:val="007C0418"/>
    <w:rsid w:val="007C043B"/>
    <w:rsid w:val="007C273E"/>
    <w:rsid w:val="007C466A"/>
    <w:rsid w:val="007C634C"/>
    <w:rsid w:val="007C78B0"/>
    <w:rsid w:val="007D027F"/>
    <w:rsid w:val="007D04BF"/>
    <w:rsid w:val="007D309D"/>
    <w:rsid w:val="007D5E8D"/>
    <w:rsid w:val="007D64C0"/>
    <w:rsid w:val="007E03B4"/>
    <w:rsid w:val="007E1184"/>
    <w:rsid w:val="007E2876"/>
    <w:rsid w:val="007E370F"/>
    <w:rsid w:val="007E3B8B"/>
    <w:rsid w:val="007E609E"/>
    <w:rsid w:val="007E631B"/>
    <w:rsid w:val="007E74E1"/>
    <w:rsid w:val="007E7F88"/>
    <w:rsid w:val="007F1AE7"/>
    <w:rsid w:val="007F334C"/>
    <w:rsid w:val="007F3A1F"/>
    <w:rsid w:val="007F4050"/>
    <w:rsid w:val="00800391"/>
    <w:rsid w:val="00801BEC"/>
    <w:rsid w:val="008052A7"/>
    <w:rsid w:val="008069E9"/>
    <w:rsid w:val="008077A4"/>
    <w:rsid w:val="0080783D"/>
    <w:rsid w:val="008079F6"/>
    <w:rsid w:val="008108B4"/>
    <w:rsid w:val="008113BD"/>
    <w:rsid w:val="00812C5B"/>
    <w:rsid w:val="00813D9D"/>
    <w:rsid w:val="0081418E"/>
    <w:rsid w:val="00814D5D"/>
    <w:rsid w:val="00816D0D"/>
    <w:rsid w:val="008255D4"/>
    <w:rsid w:val="00825A63"/>
    <w:rsid w:val="00826592"/>
    <w:rsid w:val="0083019F"/>
    <w:rsid w:val="00836A8A"/>
    <w:rsid w:val="008407D6"/>
    <w:rsid w:val="0084150C"/>
    <w:rsid w:val="0084446C"/>
    <w:rsid w:val="008445CD"/>
    <w:rsid w:val="008453E0"/>
    <w:rsid w:val="008458BB"/>
    <w:rsid w:val="00847A94"/>
    <w:rsid w:val="00850219"/>
    <w:rsid w:val="00850869"/>
    <w:rsid w:val="00854E18"/>
    <w:rsid w:val="00856400"/>
    <w:rsid w:val="00857B70"/>
    <w:rsid w:val="0086050E"/>
    <w:rsid w:val="00862BA2"/>
    <w:rsid w:val="00862BAE"/>
    <w:rsid w:val="00863B3F"/>
    <w:rsid w:val="00863CC0"/>
    <w:rsid w:val="00865DC0"/>
    <w:rsid w:val="00871136"/>
    <w:rsid w:val="00871331"/>
    <w:rsid w:val="008750E5"/>
    <w:rsid w:val="00884A68"/>
    <w:rsid w:val="008856EF"/>
    <w:rsid w:val="0088757D"/>
    <w:rsid w:val="00891056"/>
    <w:rsid w:val="00891C29"/>
    <w:rsid w:val="00896389"/>
    <w:rsid w:val="0089642C"/>
    <w:rsid w:val="008965BA"/>
    <w:rsid w:val="008A0B49"/>
    <w:rsid w:val="008A465C"/>
    <w:rsid w:val="008A5BE9"/>
    <w:rsid w:val="008B0FAF"/>
    <w:rsid w:val="008B1254"/>
    <w:rsid w:val="008B535C"/>
    <w:rsid w:val="008B5629"/>
    <w:rsid w:val="008B5A2A"/>
    <w:rsid w:val="008B6E8F"/>
    <w:rsid w:val="008B7375"/>
    <w:rsid w:val="008C0209"/>
    <w:rsid w:val="008C1760"/>
    <w:rsid w:val="008C3B84"/>
    <w:rsid w:val="008C543C"/>
    <w:rsid w:val="008C54BC"/>
    <w:rsid w:val="008D0586"/>
    <w:rsid w:val="008D0D3D"/>
    <w:rsid w:val="008D36CA"/>
    <w:rsid w:val="008D5171"/>
    <w:rsid w:val="008D52A4"/>
    <w:rsid w:val="008D6683"/>
    <w:rsid w:val="008E0992"/>
    <w:rsid w:val="008E3091"/>
    <w:rsid w:val="008E4011"/>
    <w:rsid w:val="008E42C0"/>
    <w:rsid w:val="008E4F18"/>
    <w:rsid w:val="008E5FE1"/>
    <w:rsid w:val="008E6A08"/>
    <w:rsid w:val="00901BC8"/>
    <w:rsid w:val="00910294"/>
    <w:rsid w:val="00912C41"/>
    <w:rsid w:val="00913BC3"/>
    <w:rsid w:val="0092040D"/>
    <w:rsid w:val="00923AA2"/>
    <w:rsid w:val="00930D7F"/>
    <w:rsid w:val="00931E0C"/>
    <w:rsid w:val="00932DF7"/>
    <w:rsid w:val="00936F07"/>
    <w:rsid w:val="00937A5D"/>
    <w:rsid w:val="00937F08"/>
    <w:rsid w:val="00944123"/>
    <w:rsid w:val="00946A88"/>
    <w:rsid w:val="009510EB"/>
    <w:rsid w:val="00951A03"/>
    <w:rsid w:val="00953805"/>
    <w:rsid w:val="00956E98"/>
    <w:rsid w:val="009607E2"/>
    <w:rsid w:val="00960EB1"/>
    <w:rsid w:val="00962F96"/>
    <w:rsid w:val="00964539"/>
    <w:rsid w:val="009653FC"/>
    <w:rsid w:val="00967990"/>
    <w:rsid w:val="00970235"/>
    <w:rsid w:val="00970820"/>
    <w:rsid w:val="00972603"/>
    <w:rsid w:val="009750E5"/>
    <w:rsid w:val="0097544E"/>
    <w:rsid w:val="00976E13"/>
    <w:rsid w:val="009779B9"/>
    <w:rsid w:val="00982F1A"/>
    <w:rsid w:val="00986097"/>
    <w:rsid w:val="00987310"/>
    <w:rsid w:val="00991D1D"/>
    <w:rsid w:val="009937FD"/>
    <w:rsid w:val="00994E62"/>
    <w:rsid w:val="009959A7"/>
    <w:rsid w:val="009A1841"/>
    <w:rsid w:val="009B03F4"/>
    <w:rsid w:val="009B4B7A"/>
    <w:rsid w:val="009B6204"/>
    <w:rsid w:val="009C07FE"/>
    <w:rsid w:val="009C0EC9"/>
    <w:rsid w:val="009C17BC"/>
    <w:rsid w:val="009C196B"/>
    <w:rsid w:val="009C2490"/>
    <w:rsid w:val="009C24F7"/>
    <w:rsid w:val="009C3EF0"/>
    <w:rsid w:val="009C4627"/>
    <w:rsid w:val="009C6967"/>
    <w:rsid w:val="009C715F"/>
    <w:rsid w:val="009D1082"/>
    <w:rsid w:val="009D47CC"/>
    <w:rsid w:val="009D52F8"/>
    <w:rsid w:val="009D61C9"/>
    <w:rsid w:val="009E15FF"/>
    <w:rsid w:val="009E3EA1"/>
    <w:rsid w:val="009E4DBF"/>
    <w:rsid w:val="009E6761"/>
    <w:rsid w:val="009F0A6E"/>
    <w:rsid w:val="009F0BBA"/>
    <w:rsid w:val="009F1B1C"/>
    <w:rsid w:val="009F20FD"/>
    <w:rsid w:val="009F37E6"/>
    <w:rsid w:val="009F77DA"/>
    <w:rsid w:val="00A0203C"/>
    <w:rsid w:val="00A04C11"/>
    <w:rsid w:val="00A06117"/>
    <w:rsid w:val="00A06592"/>
    <w:rsid w:val="00A069BB"/>
    <w:rsid w:val="00A10447"/>
    <w:rsid w:val="00A11E6F"/>
    <w:rsid w:val="00A12E4B"/>
    <w:rsid w:val="00A1561F"/>
    <w:rsid w:val="00A21DD2"/>
    <w:rsid w:val="00A2648D"/>
    <w:rsid w:val="00A270D3"/>
    <w:rsid w:val="00A27556"/>
    <w:rsid w:val="00A318E3"/>
    <w:rsid w:val="00A33930"/>
    <w:rsid w:val="00A36129"/>
    <w:rsid w:val="00A37D57"/>
    <w:rsid w:val="00A403D1"/>
    <w:rsid w:val="00A41A19"/>
    <w:rsid w:val="00A41CE4"/>
    <w:rsid w:val="00A4292A"/>
    <w:rsid w:val="00A46C2F"/>
    <w:rsid w:val="00A52D01"/>
    <w:rsid w:val="00A53628"/>
    <w:rsid w:val="00A56DC9"/>
    <w:rsid w:val="00A56E66"/>
    <w:rsid w:val="00A61C11"/>
    <w:rsid w:val="00A625D5"/>
    <w:rsid w:val="00A643B4"/>
    <w:rsid w:val="00A702DF"/>
    <w:rsid w:val="00A70BC2"/>
    <w:rsid w:val="00A765BE"/>
    <w:rsid w:val="00A76D4E"/>
    <w:rsid w:val="00A800C5"/>
    <w:rsid w:val="00A8032D"/>
    <w:rsid w:val="00A813A1"/>
    <w:rsid w:val="00A832C8"/>
    <w:rsid w:val="00A84942"/>
    <w:rsid w:val="00A92417"/>
    <w:rsid w:val="00A9566D"/>
    <w:rsid w:val="00A95B6A"/>
    <w:rsid w:val="00A95D0B"/>
    <w:rsid w:val="00A97E21"/>
    <w:rsid w:val="00AA0D35"/>
    <w:rsid w:val="00AA3733"/>
    <w:rsid w:val="00AA7670"/>
    <w:rsid w:val="00AB14E7"/>
    <w:rsid w:val="00AB5219"/>
    <w:rsid w:val="00AB6BAC"/>
    <w:rsid w:val="00AC0D4E"/>
    <w:rsid w:val="00AC48A6"/>
    <w:rsid w:val="00AD080B"/>
    <w:rsid w:val="00AD1FB4"/>
    <w:rsid w:val="00AD2704"/>
    <w:rsid w:val="00AD4BFE"/>
    <w:rsid w:val="00AD6D76"/>
    <w:rsid w:val="00AD6EF2"/>
    <w:rsid w:val="00AD754E"/>
    <w:rsid w:val="00AE0A64"/>
    <w:rsid w:val="00AE1FCB"/>
    <w:rsid w:val="00AF3487"/>
    <w:rsid w:val="00AF40CA"/>
    <w:rsid w:val="00AF5468"/>
    <w:rsid w:val="00AF6CAC"/>
    <w:rsid w:val="00B02F7C"/>
    <w:rsid w:val="00B0667E"/>
    <w:rsid w:val="00B1003C"/>
    <w:rsid w:val="00B12143"/>
    <w:rsid w:val="00B138C8"/>
    <w:rsid w:val="00B13ED7"/>
    <w:rsid w:val="00B14A19"/>
    <w:rsid w:val="00B210AE"/>
    <w:rsid w:val="00B213D0"/>
    <w:rsid w:val="00B21AF3"/>
    <w:rsid w:val="00B22707"/>
    <w:rsid w:val="00B2284F"/>
    <w:rsid w:val="00B22CB3"/>
    <w:rsid w:val="00B232E1"/>
    <w:rsid w:val="00B24939"/>
    <w:rsid w:val="00B25AC3"/>
    <w:rsid w:val="00B26685"/>
    <w:rsid w:val="00B27EEB"/>
    <w:rsid w:val="00B31137"/>
    <w:rsid w:val="00B351FE"/>
    <w:rsid w:val="00B454E8"/>
    <w:rsid w:val="00B46DEE"/>
    <w:rsid w:val="00B50295"/>
    <w:rsid w:val="00B54A7F"/>
    <w:rsid w:val="00B5663A"/>
    <w:rsid w:val="00B57400"/>
    <w:rsid w:val="00B62227"/>
    <w:rsid w:val="00B639BE"/>
    <w:rsid w:val="00B64652"/>
    <w:rsid w:val="00B646D9"/>
    <w:rsid w:val="00B67B61"/>
    <w:rsid w:val="00B70F98"/>
    <w:rsid w:val="00B7146E"/>
    <w:rsid w:val="00B72A06"/>
    <w:rsid w:val="00B743EE"/>
    <w:rsid w:val="00B747B5"/>
    <w:rsid w:val="00B77A31"/>
    <w:rsid w:val="00B82E34"/>
    <w:rsid w:val="00B84913"/>
    <w:rsid w:val="00B87179"/>
    <w:rsid w:val="00B90FD8"/>
    <w:rsid w:val="00B91552"/>
    <w:rsid w:val="00B93B13"/>
    <w:rsid w:val="00B94C13"/>
    <w:rsid w:val="00BA322C"/>
    <w:rsid w:val="00BB097D"/>
    <w:rsid w:val="00BB0F91"/>
    <w:rsid w:val="00BB18EF"/>
    <w:rsid w:val="00BB2163"/>
    <w:rsid w:val="00BB30E9"/>
    <w:rsid w:val="00BB33D7"/>
    <w:rsid w:val="00BB55C7"/>
    <w:rsid w:val="00BB659A"/>
    <w:rsid w:val="00BC0BD1"/>
    <w:rsid w:val="00BC562E"/>
    <w:rsid w:val="00BC6771"/>
    <w:rsid w:val="00BC7E61"/>
    <w:rsid w:val="00BD0B22"/>
    <w:rsid w:val="00BD25EA"/>
    <w:rsid w:val="00BD367D"/>
    <w:rsid w:val="00BD4286"/>
    <w:rsid w:val="00BD579D"/>
    <w:rsid w:val="00BD7F17"/>
    <w:rsid w:val="00BE250D"/>
    <w:rsid w:val="00BE54AB"/>
    <w:rsid w:val="00BE5C0E"/>
    <w:rsid w:val="00BF24BB"/>
    <w:rsid w:val="00BF6EC5"/>
    <w:rsid w:val="00C07AAD"/>
    <w:rsid w:val="00C131FE"/>
    <w:rsid w:val="00C14666"/>
    <w:rsid w:val="00C14C30"/>
    <w:rsid w:val="00C20E8F"/>
    <w:rsid w:val="00C222DB"/>
    <w:rsid w:val="00C2247F"/>
    <w:rsid w:val="00C22642"/>
    <w:rsid w:val="00C22E89"/>
    <w:rsid w:val="00C230AC"/>
    <w:rsid w:val="00C231EB"/>
    <w:rsid w:val="00C253F9"/>
    <w:rsid w:val="00C25E26"/>
    <w:rsid w:val="00C27268"/>
    <w:rsid w:val="00C30A36"/>
    <w:rsid w:val="00C334B2"/>
    <w:rsid w:val="00C33B03"/>
    <w:rsid w:val="00C34195"/>
    <w:rsid w:val="00C34741"/>
    <w:rsid w:val="00C36E8B"/>
    <w:rsid w:val="00C3722B"/>
    <w:rsid w:val="00C374D7"/>
    <w:rsid w:val="00C41B4E"/>
    <w:rsid w:val="00C44A73"/>
    <w:rsid w:val="00C44B62"/>
    <w:rsid w:val="00C456E0"/>
    <w:rsid w:val="00C45A91"/>
    <w:rsid w:val="00C45F26"/>
    <w:rsid w:val="00C4708C"/>
    <w:rsid w:val="00C5272A"/>
    <w:rsid w:val="00C52C16"/>
    <w:rsid w:val="00C53CE1"/>
    <w:rsid w:val="00C54238"/>
    <w:rsid w:val="00C559F6"/>
    <w:rsid w:val="00C6231C"/>
    <w:rsid w:val="00C63C4C"/>
    <w:rsid w:val="00C63CA4"/>
    <w:rsid w:val="00C6569C"/>
    <w:rsid w:val="00C65A49"/>
    <w:rsid w:val="00C663EB"/>
    <w:rsid w:val="00C7342E"/>
    <w:rsid w:val="00C736AA"/>
    <w:rsid w:val="00C74434"/>
    <w:rsid w:val="00C74F97"/>
    <w:rsid w:val="00C800AB"/>
    <w:rsid w:val="00C832FC"/>
    <w:rsid w:val="00C90829"/>
    <w:rsid w:val="00C91DFF"/>
    <w:rsid w:val="00C91E99"/>
    <w:rsid w:val="00C937CB"/>
    <w:rsid w:val="00C94D4C"/>
    <w:rsid w:val="00C96B6A"/>
    <w:rsid w:val="00C97EEC"/>
    <w:rsid w:val="00CA0917"/>
    <w:rsid w:val="00CA1119"/>
    <w:rsid w:val="00CA20C2"/>
    <w:rsid w:val="00CA24DA"/>
    <w:rsid w:val="00CB4828"/>
    <w:rsid w:val="00CB5045"/>
    <w:rsid w:val="00CC1A8A"/>
    <w:rsid w:val="00CC20C8"/>
    <w:rsid w:val="00CC4230"/>
    <w:rsid w:val="00CD44EB"/>
    <w:rsid w:val="00CD665A"/>
    <w:rsid w:val="00CE110C"/>
    <w:rsid w:val="00CE1866"/>
    <w:rsid w:val="00CE1A9C"/>
    <w:rsid w:val="00CE48F9"/>
    <w:rsid w:val="00CF0459"/>
    <w:rsid w:val="00CF15AF"/>
    <w:rsid w:val="00CF1970"/>
    <w:rsid w:val="00CF360E"/>
    <w:rsid w:val="00CF713E"/>
    <w:rsid w:val="00CF7577"/>
    <w:rsid w:val="00CF7C60"/>
    <w:rsid w:val="00D01579"/>
    <w:rsid w:val="00D02AB8"/>
    <w:rsid w:val="00D0600B"/>
    <w:rsid w:val="00D10263"/>
    <w:rsid w:val="00D11D1E"/>
    <w:rsid w:val="00D11E13"/>
    <w:rsid w:val="00D131FD"/>
    <w:rsid w:val="00D151D5"/>
    <w:rsid w:val="00D15374"/>
    <w:rsid w:val="00D17809"/>
    <w:rsid w:val="00D17977"/>
    <w:rsid w:val="00D2366F"/>
    <w:rsid w:val="00D2575E"/>
    <w:rsid w:val="00D25CA3"/>
    <w:rsid w:val="00D30896"/>
    <w:rsid w:val="00D32809"/>
    <w:rsid w:val="00D36093"/>
    <w:rsid w:val="00D36F76"/>
    <w:rsid w:val="00D40AD6"/>
    <w:rsid w:val="00D41A0D"/>
    <w:rsid w:val="00D47D77"/>
    <w:rsid w:val="00D47ECC"/>
    <w:rsid w:val="00D50CCF"/>
    <w:rsid w:val="00D514A2"/>
    <w:rsid w:val="00D515CD"/>
    <w:rsid w:val="00D54084"/>
    <w:rsid w:val="00D55E49"/>
    <w:rsid w:val="00D5740D"/>
    <w:rsid w:val="00D673E5"/>
    <w:rsid w:val="00D71D63"/>
    <w:rsid w:val="00D73B97"/>
    <w:rsid w:val="00D757A5"/>
    <w:rsid w:val="00D7655F"/>
    <w:rsid w:val="00D76EF3"/>
    <w:rsid w:val="00D77811"/>
    <w:rsid w:val="00D77DBD"/>
    <w:rsid w:val="00D82541"/>
    <w:rsid w:val="00D8548E"/>
    <w:rsid w:val="00D86EC5"/>
    <w:rsid w:val="00D9014B"/>
    <w:rsid w:val="00D90451"/>
    <w:rsid w:val="00D925FE"/>
    <w:rsid w:val="00DA346A"/>
    <w:rsid w:val="00DA4166"/>
    <w:rsid w:val="00DA5535"/>
    <w:rsid w:val="00DA761D"/>
    <w:rsid w:val="00DB05F8"/>
    <w:rsid w:val="00DB2103"/>
    <w:rsid w:val="00DB3457"/>
    <w:rsid w:val="00DB4A61"/>
    <w:rsid w:val="00DB4AFB"/>
    <w:rsid w:val="00DB5BEB"/>
    <w:rsid w:val="00DB7FAF"/>
    <w:rsid w:val="00DC0C1B"/>
    <w:rsid w:val="00DC26DD"/>
    <w:rsid w:val="00DC2E31"/>
    <w:rsid w:val="00DC2ED3"/>
    <w:rsid w:val="00DC5FB1"/>
    <w:rsid w:val="00DC74EB"/>
    <w:rsid w:val="00DC78DE"/>
    <w:rsid w:val="00DD074A"/>
    <w:rsid w:val="00DD31C6"/>
    <w:rsid w:val="00DD5230"/>
    <w:rsid w:val="00DD630F"/>
    <w:rsid w:val="00DD64BE"/>
    <w:rsid w:val="00DE1AB6"/>
    <w:rsid w:val="00DE2EE8"/>
    <w:rsid w:val="00DF16E5"/>
    <w:rsid w:val="00DF17BA"/>
    <w:rsid w:val="00DF2CF6"/>
    <w:rsid w:val="00DF41D5"/>
    <w:rsid w:val="00DF4461"/>
    <w:rsid w:val="00DF68C5"/>
    <w:rsid w:val="00DF68CF"/>
    <w:rsid w:val="00DF71FE"/>
    <w:rsid w:val="00E015A5"/>
    <w:rsid w:val="00E0326B"/>
    <w:rsid w:val="00E04AD7"/>
    <w:rsid w:val="00E04F3B"/>
    <w:rsid w:val="00E06006"/>
    <w:rsid w:val="00E061F0"/>
    <w:rsid w:val="00E108A9"/>
    <w:rsid w:val="00E177A0"/>
    <w:rsid w:val="00E20A39"/>
    <w:rsid w:val="00E2245A"/>
    <w:rsid w:val="00E325B7"/>
    <w:rsid w:val="00E33DDC"/>
    <w:rsid w:val="00E34743"/>
    <w:rsid w:val="00E36039"/>
    <w:rsid w:val="00E413BF"/>
    <w:rsid w:val="00E41891"/>
    <w:rsid w:val="00E41D09"/>
    <w:rsid w:val="00E43D11"/>
    <w:rsid w:val="00E43F9F"/>
    <w:rsid w:val="00E45AA8"/>
    <w:rsid w:val="00E46DEF"/>
    <w:rsid w:val="00E5020E"/>
    <w:rsid w:val="00E51B0B"/>
    <w:rsid w:val="00E53497"/>
    <w:rsid w:val="00E60D37"/>
    <w:rsid w:val="00E61952"/>
    <w:rsid w:val="00E62CE1"/>
    <w:rsid w:val="00E64DC0"/>
    <w:rsid w:val="00E657C8"/>
    <w:rsid w:val="00E671C4"/>
    <w:rsid w:val="00E67A86"/>
    <w:rsid w:val="00E70AD6"/>
    <w:rsid w:val="00E713DB"/>
    <w:rsid w:val="00E73192"/>
    <w:rsid w:val="00E74D42"/>
    <w:rsid w:val="00E7595C"/>
    <w:rsid w:val="00E77F1A"/>
    <w:rsid w:val="00E81691"/>
    <w:rsid w:val="00E8327A"/>
    <w:rsid w:val="00E847B5"/>
    <w:rsid w:val="00E858ED"/>
    <w:rsid w:val="00E92829"/>
    <w:rsid w:val="00E9657F"/>
    <w:rsid w:val="00E968B0"/>
    <w:rsid w:val="00E97825"/>
    <w:rsid w:val="00EB0D7D"/>
    <w:rsid w:val="00EB3164"/>
    <w:rsid w:val="00EB4B00"/>
    <w:rsid w:val="00EB56FB"/>
    <w:rsid w:val="00EB6CA1"/>
    <w:rsid w:val="00EC057C"/>
    <w:rsid w:val="00EC1BE9"/>
    <w:rsid w:val="00EC1CDE"/>
    <w:rsid w:val="00EC2E8B"/>
    <w:rsid w:val="00EC3091"/>
    <w:rsid w:val="00EC7E33"/>
    <w:rsid w:val="00ED21D6"/>
    <w:rsid w:val="00ED3298"/>
    <w:rsid w:val="00ED41FC"/>
    <w:rsid w:val="00ED42DB"/>
    <w:rsid w:val="00ED647D"/>
    <w:rsid w:val="00ED6C71"/>
    <w:rsid w:val="00EE243A"/>
    <w:rsid w:val="00EE2A74"/>
    <w:rsid w:val="00EE3CDC"/>
    <w:rsid w:val="00EE6D8C"/>
    <w:rsid w:val="00EF0128"/>
    <w:rsid w:val="00EF1966"/>
    <w:rsid w:val="00EF3B18"/>
    <w:rsid w:val="00EF5F40"/>
    <w:rsid w:val="00EF62BC"/>
    <w:rsid w:val="00EF6C4D"/>
    <w:rsid w:val="00EF6E2D"/>
    <w:rsid w:val="00EF75B5"/>
    <w:rsid w:val="00EF7811"/>
    <w:rsid w:val="00F0126C"/>
    <w:rsid w:val="00F01FCD"/>
    <w:rsid w:val="00F0243F"/>
    <w:rsid w:val="00F035D9"/>
    <w:rsid w:val="00F05848"/>
    <w:rsid w:val="00F06224"/>
    <w:rsid w:val="00F069FD"/>
    <w:rsid w:val="00F10C16"/>
    <w:rsid w:val="00F10ECE"/>
    <w:rsid w:val="00F11F7D"/>
    <w:rsid w:val="00F139F1"/>
    <w:rsid w:val="00F15E77"/>
    <w:rsid w:val="00F16FA7"/>
    <w:rsid w:val="00F170B7"/>
    <w:rsid w:val="00F17668"/>
    <w:rsid w:val="00F17850"/>
    <w:rsid w:val="00F21A46"/>
    <w:rsid w:val="00F235D9"/>
    <w:rsid w:val="00F25483"/>
    <w:rsid w:val="00F25A7A"/>
    <w:rsid w:val="00F25AA7"/>
    <w:rsid w:val="00F26BFB"/>
    <w:rsid w:val="00F27E1E"/>
    <w:rsid w:val="00F34913"/>
    <w:rsid w:val="00F34DF9"/>
    <w:rsid w:val="00F41830"/>
    <w:rsid w:val="00F4412D"/>
    <w:rsid w:val="00F50AE7"/>
    <w:rsid w:val="00F51969"/>
    <w:rsid w:val="00F5323A"/>
    <w:rsid w:val="00F5346C"/>
    <w:rsid w:val="00F534DD"/>
    <w:rsid w:val="00F6060A"/>
    <w:rsid w:val="00F60CCE"/>
    <w:rsid w:val="00F61935"/>
    <w:rsid w:val="00F6194E"/>
    <w:rsid w:val="00F62B19"/>
    <w:rsid w:val="00F62D90"/>
    <w:rsid w:val="00F63961"/>
    <w:rsid w:val="00F700BA"/>
    <w:rsid w:val="00F70185"/>
    <w:rsid w:val="00F72A63"/>
    <w:rsid w:val="00F83153"/>
    <w:rsid w:val="00F837B7"/>
    <w:rsid w:val="00F8395E"/>
    <w:rsid w:val="00F851E5"/>
    <w:rsid w:val="00F85FF1"/>
    <w:rsid w:val="00F9179D"/>
    <w:rsid w:val="00F92AD0"/>
    <w:rsid w:val="00F93A70"/>
    <w:rsid w:val="00F9490C"/>
    <w:rsid w:val="00F9654A"/>
    <w:rsid w:val="00F972AA"/>
    <w:rsid w:val="00F97A87"/>
    <w:rsid w:val="00FA3556"/>
    <w:rsid w:val="00FB0B73"/>
    <w:rsid w:val="00FB10ED"/>
    <w:rsid w:val="00FB116E"/>
    <w:rsid w:val="00FB2196"/>
    <w:rsid w:val="00FB34CF"/>
    <w:rsid w:val="00FB5583"/>
    <w:rsid w:val="00FB61DB"/>
    <w:rsid w:val="00FB647A"/>
    <w:rsid w:val="00FB6E3C"/>
    <w:rsid w:val="00FC01F9"/>
    <w:rsid w:val="00FC0851"/>
    <w:rsid w:val="00FC401F"/>
    <w:rsid w:val="00FC6753"/>
    <w:rsid w:val="00FC7131"/>
    <w:rsid w:val="00FD0399"/>
    <w:rsid w:val="00FD0A55"/>
    <w:rsid w:val="00FD2674"/>
    <w:rsid w:val="00FD51BC"/>
    <w:rsid w:val="00FD60FF"/>
    <w:rsid w:val="00FE1D97"/>
    <w:rsid w:val="00FE2D33"/>
    <w:rsid w:val="00FE4742"/>
    <w:rsid w:val="00FE5FBE"/>
    <w:rsid w:val="00FE6AC5"/>
    <w:rsid w:val="00FF1DC9"/>
    <w:rsid w:val="00FF2307"/>
    <w:rsid w:val="00FF3C04"/>
    <w:rsid w:val="13A579B8"/>
    <w:rsid w:val="488D8A64"/>
    <w:rsid w:val="508AA8F2"/>
    <w:rsid w:val="56877132"/>
    <w:rsid w:val="5AD90CD5"/>
    <w:rsid w:val="5CA6F4CE"/>
    <w:rsid w:val="5D348030"/>
    <w:rsid w:val="754E3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4A7D87"/>
  <w15:chartTrackingRefBased/>
  <w15:docId w15:val="{F4958072-B43A-4F5E-8A35-9116B7915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2F3C"/>
    <w:pPr>
      <w:spacing w:after="240"/>
    </w:pPr>
    <w:rPr>
      <w:rFonts w:ascii="Sora" w:hAnsi="Sora" w:cs="Sora"/>
      <w:noProof/>
      <w:color w:val="262626" w:themeColor="text1" w:themeTint="D9"/>
      <w:sz w:val="22"/>
      <w:szCs w:val="22"/>
      <w:lang w:eastAsia="en-GB"/>
    </w:rPr>
  </w:style>
  <w:style w:type="paragraph" w:styleId="Heading1">
    <w:name w:val="heading 1"/>
    <w:basedOn w:val="Subtitle"/>
    <w:next w:val="Normal"/>
    <w:link w:val="Heading1Char"/>
    <w:uiPriority w:val="9"/>
    <w:qFormat/>
    <w:rsid w:val="00556794"/>
    <w:pPr>
      <w:spacing w:before="120" w:after="120"/>
    </w:pPr>
    <w:rPr>
      <w:i/>
      <w:sz w:val="48"/>
      <w:szCs w:val="48"/>
    </w:rPr>
  </w:style>
  <w:style w:type="paragraph" w:styleId="Heading2">
    <w:name w:val="heading 2"/>
    <w:basedOn w:val="Title"/>
    <w:next w:val="Normal"/>
    <w:link w:val="Heading2Char"/>
    <w:uiPriority w:val="9"/>
    <w:unhideWhenUsed/>
    <w:qFormat/>
    <w:rsid w:val="00556794"/>
    <w:pPr>
      <w:spacing w:before="120" w:after="120" w:line="264" w:lineRule="auto"/>
      <w:outlineLvl w:val="1"/>
    </w:pPr>
    <w:rPr>
      <w:i w:val="0"/>
      <w:iCs w:val="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1119"/>
    <w:pPr>
      <w:spacing w:after="0" w:line="264" w:lineRule="auto"/>
      <w:outlineLvl w:val="2"/>
    </w:pPr>
    <w:rPr>
      <w:b/>
      <w:bCs/>
      <w:i/>
      <w:iCs/>
      <w:caps/>
      <w:color w:val="FFFFFF" w:themeColor="background1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E4F18"/>
    <w:pPr>
      <w:outlineLvl w:val="3"/>
    </w:pPr>
    <w:rPr>
      <w:b/>
      <w:bCs/>
      <w:cap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F3D79"/>
    <w:pPr>
      <w:spacing w:line="192" w:lineRule="auto"/>
      <w:outlineLvl w:val="0"/>
    </w:pPr>
    <w:rPr>
      <w:rFonts w:ascii="Poppins" w:hAnsi="Poppins" w:cs="Poppins"/>
      <w:b/>
      <w:bCs/>
      <w:i/>
      <w:iCs/>
      <w:caps/>
      <w:color w:val="000000" w:themeColor="text1"/>
      <w:sz w:val="30"/>
    </w:rPr>
  </w:style>
  <w:style w:type="character" w:customStyle="1" w:styleId="TitleChar">
    <w:name w:val="Title Char"/>
    <w:basedOn w:val="DefaultParagraphFont"/>
    <w:link w:val="Title"/>
    <w:uiPriority w:val="10"/>
    <w:rsid w:val="005F3D79"/>
    <w:rPr>
      <w:rFonts w:ascii="Poppins" w:hAnsi="Poppins" w:cs="Poppins"/>
      <w:b/>
      <w:bCs/>
      <w:i/>
      <w:iCs/>
      <w:caps/>
      <w:noProof/>
      <w:color w:val="000000" w:themeColor="text1"/>
      <w:sz w:val="30"/>
      <w:szCs w:val="22"/>
      <w:lang w:eastAsia="en-GB"/>
    </w:rPr>
  </w:style>
  <w:style w:type="character" w:styleId="Hyperlink">
    <w:name w:val="Hyperlink"/>
    <w:basedOn w:val="DefaultParagraphFont"/>
    <w:uiPriority w:val="99"/>
    <w:unhideWhenUsed/>
    <w:rsid w:val="008C3B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B8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56794"/>
    <w:rPr>
      <w:rFonts w:ascii="Sora" w:hAnsi="Sora" w:cs="Poppins"/>
      <w:b/>
      <w:bCs/>
      <w:i/>
      <w:iCs/>
      <w:caps/>
      <w:noProof/>
      <w:color w:val="000000" w:themeColor="text1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556794"/>
    <w:rPr>
      <w:rFonts w:ascii="Poppins" w:hAnsi="Poppins" w:cs="Poppins"/>
      <w:b/>
      <w:bCs/>
      <w:caps/>
      <w:noProof/>
      <w:color w:val="000000" w:themeColor="text1"/>
      <w:sz w:val="32"/>
      <w:szCs w:val="32"/>
      <w:lang w:eastAsia="en-GB"/>
    </w:rPr>
  </w:style>
  <w:style w:type="paragraph" w:styleId="NoSpacing">
    <w:name w:val="No Spacing"/>
    <w:uiPriority w:val="1"/>
    <w:rsid w:val="00937F08"/>
    <w:rPr>
      <w:rFonts w:ascii="Atlas Typewriter Regular" w:hAnsi="Atlas Typewriter Regular"/>
      <w:sz w:val="20"/>
      <w:szCs w:val="20"/>
    </w:rPr>
  </w:style>
  <w:style w:type="paragraph" w:styleId="ListParagraph">
    <w:name w:val="List Paragraph"/>
    <w:basedOn w:val="Normal"/>
    <w:uiPriority w:val="34"/>
    <w:qFormat/>
    <w:rsid w:val="00DB7FAF"/>
    <w:pPr>
      <w:numPr>
        <w:numId w:val="1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260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60A"/>
    <w:rPr>
      <w:rFonts w:ascii="Times New Roman" w:hAnsi="Times New Roman" w:cs="Times New Roman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CA1119"/>
    <w:rPr>
      <w:rFonts w:ascii="Sora" w:hAnsi="Sora" w:cs="Sora"/>
      <w:b/>
      <w:bCs/>
      <w:i/>
      <w:iCs/>
      <w:caps/>
      <w:noProof/>
      <w:color w:val="FFFFFF" w:themeColor="background1"/>
      <w:sz w:val="22"/>
      <w:szCs w:val="22"/>
      <w:lang w:val="en-US"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8E4F18"/>
    <w:rPr>
      <w:rFonts w:ascii="Sora" w:hAnsi="Sora" w:cs="Sora"/>
      <w:b/>
      <w:bCs/>
      <w:caps/>
      <w:noProof/>
      <w:color w:val="262626" w:themeColor="text1" w:themeTint="D9"/>
      <w:szCs w:val="22"/>
      <w:lang w:eastAsia="en-GB"/>
    </w:rPr>
  </w:style>
  <w:style w:type="character" w:styleId="IntenseReference">
    <w:name w:val="Intense Reference"/>
    <w:basedOn w:val="DefaultParagraphFont"/>
    <w:uiPriority w:val="32"/>
    <w:rsid w:val="005F3D79"/>
    <w:rPr>
      <w:b/>
      <w:bCs/>
      <w:smallCaps/>
      <w:color w:val="4472C4" w:themeColor="accent1"/>
      <w:spacing w:val="5"/>
    </w:rPr>
  </w:style>
  <w:style w:type="table" w:styleId="TableGrid">
    <w:name w:val="Table Grid"/>
    <w:basedOn w:val="TableNormal"/>
    <w:uiPriority w:val="39"/>
    <w:rsid w:val="00C272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Quote">
    <w:name w:val="Quote"/>
    <w:aliases w:val="Table header row"/>
    <w:basedOn w:val="Normal"/>
    <w:next w:val="Normal"/>
    <w:link w:val="QuoteChar"/>
    <w:uiPriority w:val="29"/>
    <w:qFormat/>
    <w:rsid w:val="009D1082"/>
    <w:pPr>
      <w:spacing w:before="80" w:after="80"/>
    </w:pPr>
    <w:rPr>
      <w:b/>
      <w:bCs/>
    </w:rPr>
  </w:style>
  <w:style w:type="character" w:customStyle="1" w:styleId="QuoteChar">
    <w:name w:val="Quote Char"/>
    <w:aliases w:val="Table header row Char"/>
    <w:basedOn w:val="DefaultParagraphFont"/>
    <w:link w:val="Quote"/>
    <w:uiPriority w:val="29"/>
    <w:rsid w:val="009D1082"/>
    <w:rPr>
      <w:rFonts w:ascii="Sora" w:hAnsi="Sora" w:cs="Sora"/>
      <w:b/>
      <w:bCs/>
      <w:noProof/>
      <w:color w:val="262626" w:themeColor="text1" w:themeTint="D9"/>
      <w:sz w:val="22"/>
      <w:szCs w:val="22"/>
      <w:lang w:eastAsia="en-GB"/>
    </w:rPr>
  </w:style>
  <w:style w:type="paragraph" w:customStyle="1" w:styleId="Tablecell">
    <w:name w:val="Table cell"/>
    <w:basedOn w:val="Quote"/>
    <w:qFormat/>
    <w:rsid w:val="009D1082"/>
    <w:pPr>
      <w:spacing w:after="0"/>
    </w:pPr>
    <w:rPr>
      <w:b w:val="0"/>
      <w:bCs w:val="0"/>
    </w:rPr>
  </w:style>
  <w:style w:type="paragraph" w:styleId="Header">
    <w:name w:val="header"/>
    <w:basedOn w:val="Normal"/>
    <w:link w:val="HeaderChar"/>
    <w:uiPriority w:val="99"/>
    <w:unhideWhenUsed/>
    <w:rsid w:val="009E4DBF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E4DBF"/>
    <w:rPr>
      <w:rFonts w:ascii="Sora" w:hAnsi="Sora" w:cs="Sora"/>
      <w:noProof/>
      <w:color w:val="262626" w:themeColor="text1" w:themeTint="D9"/>
      <w:sz w:val="22"/>
      <w:szCs w:val="22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E4DBF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E4DBF"/>
    <w:rPr>
      <w:rFonts w:ascii="Sora" w:hAnsi="Sora" w:cs="Sora"/>
      <w:noProof/>
      <w:color w:val="262626" w:themeColor="text1" w:themeTint="D9"/>
      <w:sz w:val="22"/>
      <w:szCs w:val="22"/>
      <w:lang w:eastAsia="en-GB"/>
    </w:rPr>
  </w:style>
  <w:style w:type="paragraph" w:styleId="Subtitle">
    <w:name w:val="Subtitle"/>
    <w:basedOn w:val="Title"/>
    <w:next w:val="Normal"/>
    <w:link w:val="SubtitleChar"/>
    <w:uiPriority w:val="11"/>
    <w:qFormat/>
    <w:rsid w:val="003412EF"/>
    <w:pPr>
      <w:spacing w:after="160"/>
    </w:pPr>
    <w:rPr>
      <w:rFonts w:ascii="Sora" w:hAnsi="Sora"/>
      <w:i w:val="0"/>
      <w:sz w:val="24"/>
      <w:szCs w:val="26"/>
    </w:rPr>
  </w:style>
  <w:style w:type="character" w:customStyle="1" w:styleId="SubtitleChar">
    <w:name w:val="Subtitle Char"/>
    <w:basedOn w:val="DefaultParagraphFont"/>
    <w:link w:val="Subtitle"/>
    <w:uiPriority w:val="11"/>
    <w:rsid w:val="003412EF"/>
    <w:rPr>
      <w:rFonts w:ascii="Sora" w:hAnsi="Sora" w:cs="Poppins"/>
      <w:b/>
      <w:bCs/>
      <w:iCs/>
      <w:caps/>
      <w:noProof/>
      <w:color w:val="000000" w:themeColor="text1"/>
      <w:szCs w:val="26"/>
      <w:lang w:eastAsia="en-GB"/>
    </w:rPr>
  </w:style>
  <w:style w:type="paragraph" w:customStyle="1" w:styleId="DfESOutNumbered">
    <w:name w:val="DfESOutNumbered"/>
    <w:basedOn w:val="Normal"/>
    <w:link w:val="DfESOutNumberedChar"/>
    <w:rsid w:val="00C14666"/>
    <w:pPr>
      <w:widowControl w:val="0"/>
      <w:numPr>
        <w:numId w:val="35"/>
      </w:num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Arial"/>
      <w:noProof w:val="0"/>
      <w:color w:val="auto"/>
      <w:szCs w:val="20"/>
      <w:lang w:eastAsia="en-US"/>
    </w:rPr>
  </w:style>
  <w:style w:type="character" w:customStyle="1" w:styleId="DfESOutNumberedChar">
    <w:name w:val="DfESOutNumbered Char"/>
    <w:basedOn w:val="Heading1Char"/>
    <w:link w:val="DfESOutNumbered"/>
    <w:rsid w:val="00C14666"/>
    <w:rPr>
      <w:rFonts w:ascii="Arial" w:eastAsia="Times New Roman" w:hAnsi="Arial" w:cs="Arial"/>
      <w:b w:val="0"/>
      <w:bCs w:val="0"/>
      <w:i w:val="0"/>
      <w:iCs w:val="0"/>
      <w:caps w:val="0"/>
      <w:noProof/>
      <w:color w:val="000000" w:themeColor="text1"/>
      <w:sz w:val="22"/>
      <w:szCs w:val="20"/>
      <w:lang w:eastAsia="en-GB"/>
    </w:rPr>
  </w:style>
  <w:style w:type="paragraph" w:customStyle="1" w:styleId="DeptBullets">
    <w:name w:val="DeptBullets"/>
    <w:basedOn w:val="Normal"/>
    <w:link w:val="DeptBulletsChar"/>
    <w:rsid w:val="00C14666"/>
    <w:pPr>
      <w:widowControl w:val="0"/>
      <w:numPr>
        <w:numId w:val="37"/>
      </w:num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Times New Roman"/>
      <w:noProof w:val="0"/>
      <w:color w:val="auto"/>
      <w:sz w:val="24"/>
      <w:szCs w:val="20"/>
      <w:lang w:eastAsia="en-US"/>
    </w:rPr>
  </w:style>
  <w:style w:type="character" w:customStyle="1" w:styleId="DeptBulletsChar">
    <w:name w:val="DeptBullets Char"/>
    <w:basedOn w:val="Heading1Char"/>
    <w:link w:val="DeptBullets"/>
    <w:rsid w:val="00C14666"/>
    <w:rPr>
      <w:rFonts w:ascii="Arial" w:eastAsia="Times New Roman" w:hAnsi="Arial" w:cs="Times New Roman"/>
      <w:b w:val="0"/>
      <w:bCs w:val="0"/>
      <w:i w:val="0"/>
      <w:iCs w:val="0"/>
      <w:caps w:val="0"/>
      <w:noProof/>
      <w:color w:val="000000" w:themeColor="text1"/>
      <w:sz w:val="48"/>
      <w:szCs w:val="20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B33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33D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33D7"/>
    <w:rPr>
      <w:rFonts w:ascii="Sora" w:hAnsi="Sora" w:cs="Sora"/>
      <w:noProof/>
      <w:color w:val="262626" w:themeColor="text1" w:themeTint="D9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33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33D7"/>
    <w:rPr>
      <w:rFonts w:ascii="Sora" w:hAnsi="Sora" w:cs="Sora"/>
      <w:b/>
      <w:bCs/>
      <w:noProof/>
      <w:color w:val="262626" w:themeColor="text1" w:themeTint="D9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13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LINB~1\AppData\Local\Temp\SWDTL%20-%20accessible%20template%20-%20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CB4F08FA881947821E0B63C3105CD1" ma:contentTypeVersion="11" ma:contentTypeDescription="Create a new document." ma:contentTypeScope="" ma:versionID="3159692a631b567024fbcbc955f71dcf">
  <xsd:schema xmlns:xsd="http://www.w3.org/2001/XMLSchema" xmlns:xs="http://www.w3.org/2001/XMLSchema" xmlns:p="http://schemas.microsoft.com/office/2006/metadata/properties" xmlns:ns2="55f93f57-7119-4e7e-9f56-a2e1f260daf2" xmlns:ns3="932de857-946c-40cd-8960-f5e74d414cfb" targetNamespace="http://schemas.microsoft.com/office/2006/metadata/properties" ma:root="true" ma:fieldsID="da638bed531d1a393bd8170ce35e4482" ns2:_="" ns3:_="">
    <xsd:import namespace="55f93f57-7119-4e7e-9f56-a2e1f260daf2"/>
    <xsd:import namespace="932de857-946c-40cd-8960-f5e74d414c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f93f57-7119-4e7e-9f56-a2e1f260da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2de857-946c-40cd-8960-f5e74d414cf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682CC0-46E5-4C6B-B51C-49B40FF2F7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53ED2C3-1556-264A-8E5B-E8BC968815A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BC70D29-83EB-4DAF-A92B-BD13A49BF84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05C1E0D-2B0A-483A-9F14-58CA7BBF80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f93f57-7119-4e7e-9f56-a2e1f260daf2"/>
    <ds:schemaRef ds:uri="932de857-946c-40cd-8960-f5e74d414c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SWDTL - accessible template - final</Template>
  <TotalTime>1</TotalTime>
  <Pages>3</Pages>
  <Words>3723</Words>
  <Characters>21226</Characters>
  <Application>Microsoft Office Word</Application>
  <DocSecurity>0</DocSecurity>
  <Lines>176</Lines>
  <Paragraphs>49</Paragraphs>
  <ScaleCrop>false</ScaleCrop>
  <Manager/>
  <Company/>
  <LinksUpToDate>false</LinksUpToDate>
  <CharactersWithSpaces>24900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 Level newsletter</dc:title>
  <dc:subject/>
  <dc:creator>Colin Bentwood</dc:creator>
  <cp:keywords/>
  <dc:description/>
  <cp:lastModifiedBy>Abbie Hildebrandt</cp:lastModifiedBy>
  <cp:revision>2</cp:revision>
  <cp:lastPrinted>2021-06-01T20:58:00Z</cp:lastPrinted>
  <dcterms:created xsi:type="dcterms:W3CDTF">2021-10-13T06:46:00Z</dcterms:created>
  <dcterms:modified xsi:type="dcterms:W3CDTF">2021-10-13T06:46:00Z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0x01010070CB4F08FA881947821E0B63C3105CD1</vt:lpwstr>
  </property>
</Properties>
</file>