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9F2500" w14:textId="190C145C" w:rsidR="003860CA" w:rsidRPr="00F62092" w:rsidRDefault="00A04817" w:rsidP="007865AD">
      <w:pPr>
        <w:spacing w:before="240" w:line="264" w:lineRule="auto"/>
        <w:rPr>
          <w:b/>
          <w:bCs/>
          <w:color w:val="000000" w:themeColor="text1"/>
        </w:rPr>
      </w:pPr>
      <w:r>
        <w:rPr>
          <w:b/>
          <w:bCs/>
        </w:rPr>
        <w:t>I</w:t>
      </w:r>
      <w:r w:rsidR="005E1023" w:rsidRPr="007865AD">
        <w:rPr>
          <w:b/>
          <w:bCs/>
        </w:rPr>
        <w:t xml:space="preserve">ndustry placement </w:t>
      </w:r>
      <w:r w:rsidR="001C47F7" w:rsidRPr="007865AD">
        <w:rPr>
          <w:b/>
          <w:bCs/>
        </w:rPr>
        <w:t>models</w:t>
      </w:r>
      <w:r w:rsidR="0056579C" w:rsidRPr="007865AD">
        <w:rPr>
          <w:b/>
          <w:bCs/>
        </w:rPr>
        <w:t xml:space="preserve"> </w:t>
      </w:r>
      <w:r w:rsidR="007865AD" w:rsidRPr="007865AD">
        <w:rPr>
          <w:b/>
          <w:bCs/>
        </w:rPr>
        <w:t>and sequencing</w:t>
      </w:r>
    </w:p>
    <w:p w14:paraId="44A628E9" w14:textId="7AAB5E3E" w:rsidR="00DD7C38" w:rsidRPr="00F62092" w:rsidRDefault="002649DB" w:rsidP="00BD3048">
      <w:pPr>
        <w:spacing w:line="264" w:lineRule="auto"/>
        <w:rPr>
          <w:color w:val="000000" w:themeColor="text1"/>
        </w:rPr>
      </w:pPr>
      <w:r w:rsidRPr="00F62092">
        <w:rPr>
          <w:color w:val="000000" w:themeColor="text1"/>
        </w:rPr>
        <w:t>T</w:t>
      </w:r>
      <w:r w:rsidR="003860CA" w:rsidRPr="00F62092">
        <w:rPr>
          <w:color w:val="000000" w:themeColor="text1"/>
        </w:rPr>
        <w:t xml:space="preserve">his </w:t>
      </w:r>
      <w:r w:rsidR="0035681E" w:rsidRPr="00F62092">
        <w:rPr>
          <w:color w:val="000000" w:themeColor="text1"/>
        </w:rPr>
        <w:t xml:space="preserve">example </w:t>
      </w:r>
      <w:r w:rsidR="00412E83" w:rsidRPr="00F62092">
        <w:rPr>
          <w:color w:val="000000" w:themeColor="text1"/>
        </w:rPr>
        <w:t>i</w:t>
      </w:r>
      <w:r w:rsidR="0056579C" w:rsidRPr="00F62092">
        <w:rPr>
          <w:color w:val="000000" w:themeColor="text1"/>
        </w:rPr>
        <w:t>llustrat</w:t>
      </w:r>
      <w:r w:rsidR="003860CA" w:rsidRPr="00F62092">
        <w:rPr>
          <w:color w:val="000000" w:themeColor="text1"/>
        </w:rPr>
        <w:t xml:space="preserve">es a </w:t>
      </w:r>
      <w:r w:rsidRPr="00F62092">
        <w:rPr>
          <w:b/>
          <w:bCs/>
          <w:i/>
          <w:iCs/>
          <w:color w:val="000000" w:themeColor="text1"/>
        </w:rPr>
        <w:t>possible</w:t>
      </w:r>
      <w:r w:rsidRPr="00F62092">
        <w:rPr>
          <w:color w:val="000000" w:themeColor="text1"/>
        </w:rPr>
        <w:t xml:space="preserve"> </w:t>
      </w:r>
      <w:r w:rsidR="0056579C" w:rsidRPr="00F62092">
        <w:rPr>
          <w:color w:val="000000" w:themeColor="text1"/>
        </w:rPr>
        <w:t>model and sequencing</w:t>
      </w:r>
      <w:r w:rsidR="00B23830" w:rsidRPr="00F62092">
        <w:rPr>
          <w:color w:val="000000" w:themeColor="text1"/>
        </w:rPr>
        <w:t xml:space="preserve"> for industry placements</w:t>
      </w:r>
      <w:r w:rsidR="00CC6BDB" w:rsidRPr="00F62092">
        <w:rPr>
          <w:color w:val="000000" w:themeColor="text1"/>
        </w:rPr>
        <w:t xml:space="preserve">, as a visual </w:t>
      </w:r>
      <w:r w:rsidR="009C588C" w:rsidRPr="00F62092">
        <w:rPr>
          <w:color w:val="000000" w:themeColor="text1"/>
        </w:rPr>
        <w:t xml:space="preserve">aid </w:t>
      </w:r>
      <w:r w:rsidR="00CC6BDB" w:rsidRPr="00F62092">
        <w:rPr>
          <w:color w:val="000000" w:themeColor="text1"/>
        </w:rPr>
        <w:t xml:space="preserve">to </w:t>
      </w:r>
      <w:r w:rsidR="009C588C" w:rsidRPr="00F62092">
        <w:rPr>
          <w:color w:val="000000" w:themeColor="text1"/>
        </w:rPr>
        <w:t xml:space="preserve">planning. The size of the arrows denotes the significance of the various </w:t>
      </w:r>
      <w:r w:rsidR="00CC6BDB" w:rsidRPr="00F62092">
        <w:rPr>
          <w:color w:val="000000" w:themeColor="text1"/>
        </w:rPr>
        <w:t xml:space="preserve">components </w:t>
      </w:r>
      <w:r w:rsidR="009C588C" w:rsidRPr="00F62092">
        <w:rPr>
          <w:color w:val="000000" w:themeColor="text1"/>
        </w:rPr>
        <w:t xml:space="preserve">at different times throughout the 2 year T Level programme.  </w:t>
      </w:r>
    </w:p>
    <w:p w14:paraId="6F71CEFB" w14:textId="1791A06C" w:rsidR="005E1023" w:rsidRDefault="0097623F" w:rsidP="00BD3048">
      <w:pPr>
        <w:spacing w:line="264" w:lineRule="auto"/>
      </w:pPr>
      <w:r>
        <w:drawing>
          <wp:anchor distT="0" distB="0" distL="114300" distR="114300" simplePos="0" relativeHeight="251658240" behindDoc="1" locked="0" layoutInCell="1" allowOverlap="1" wp14:anchorId="44E8B87E" wp14:editId="0D9ED3E0">
            <wp:simplePos x="0" y="0"/>
            <wp:positionH relativeFrom="column">
              <wp:posOffset>30260</wp:posOffset>
            </wp:positionH>
            <wp:positionV relativeFrom="paragraph">
              <wp:posOffset>452774</wp:posOffset>
            </wp:positionV>
            <wp:extent cx="9199666" cy="5036092"/>
            <wp:effectExtent l="0" t="0" r="1905" b="0"/>
            <wp:wrapNone/>
            <wp:docPr id="2" name="Picture 2" descr="Diagram showing possible model for sequencing industry placements as an aid to planning over 2 years of T Le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 showing possible model for sequencing industry placements as an aid to planning over 2 years of T Leve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666" cy="5036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3830">
        <w:t xml:space="preserve">As part of your curriculum planning you’ll be considering how different </w:t>
      </w:r>
      <w:r w:rsidR="00D1697A">
        <w:t xml:space="preserve">timings and durations </w:t>
      </w:r>
      <w:r w:rsidR="00DD7C38">
        <w:t xml:space="preserve">for industry placements </w:t>
      </w:r>
      <w:r w:rsidR="00D1697A">
        <w:t xml:space="preserve">will work for </w:t>
      </w:r>
      <w:r w:rsidR="00870228">
        <w:t>students and their learning</w:t>
      </w:r>
      <w:r w:rsidR="00607BC9">
        <w:t>;</w:t>
      </w:r>
      <w:r w:rsidR="00D1697A">
        <w:t xml:space="preserve"> </w:t>
      </w:r>
      <w:r w:rsidR="00870228">
        <w:t xml:space="preserve">for </w:t>
      </w:r>
      <w:r w:rsidR="00D1697A">
        <w:t xml:space="preserve">employers </w:t>
      </w:r>
      <w:r w:rsidR="00870228">
        <w:t xml:space="preserve">and their </w:t>
      </w:r>
      <w:r w:rsidR="005247EA">
        <w:t>business needs</w:t>
      </w:r>
      <w:r w:rsidR="00607BC9">
        <w:t>;</w:t>
      </w:r>
      <w:r w:rsidR="005247EA">
        <w:t xml:space="preserve"> </w:t>
      </w:r>
      <w:r w:rsidR="00D1697A">
        <w:t xml:space="preserve">and </w:t>
      </w:r>
      <w:r w:rsidR="00870228">
        <w:t>for you</w:t>
      </w:r>
      <w:r w:rsidR="005247EA">
        <w:t xml:space="preserve"> and your resources</w:t>
      </w:r>
      <w:r w:rsidR="00870228">
        <w:t>.</w:t>
      </w:r>
    </w:p>
    <w:p w14:paraId="75FB59C3" w14:textId="1061EB6E" w:rsidR="002649DB" w:rsidRDefault="002649DB" w:rsidP="00BD3048">
      <w:pPr>
        <w:spacing w:line="264" w:lineRule="auto"/>
      </w:pPr>
    </w:p>
    <w:p w14:paraId="6A04573F" w14:textId="1E8B8492" w:rsidR="002C036F" w:rsidRDefault="002C036F" w:rsidP="00BD3048">
      <w:pPr>
        <w:spacing w:line="264" w:lineRule="auto"/>
      </w:pPr>
    </w:p>
    <w:p w14:paraId="0B04890F" w14:textId="59200FCB" w:rsidR="00A921B6" w:rsidRPr="00B97F93" w:rsidRDefault="00A921B6">
      <w:pPr>
        <w:spacing w:line="264" w:lineRule="auto"/>
        <w:rPr>
          <w:b/>
          <w:bCs/>
        </w:rPr>
      </w:pPr>
    </w:p>
    <w:sectPr w:rsidR="00A921B6" w:rsidRPr="00B97F93" w:rsidSect="007865AD">
      <w:footerReference w:type="default" r:id="rId12"/>
      <w:pgSz w:w="16840" w:h="11900" w:orient="landscape" w:code="9"/>
      <w:pgMar w:top="1276" w:right="1276" w:bottom="851" w:left="1276" w:header="28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851E96" w14:textId="77777777" w:rsidR="000261B8" w:rsidRDefault="000261B8" w:rsidP="009E4DBF">
      <w:pPr>
        <w:spacing w:after="0"/>
      </w:pPr>
      <w:r>
        <w:separator/>
      </w:r>
    </w:p>
  </w:endnote>
  <w:endnote w:type="continuationSeparator" w:id="0">
    <w:p w14:paraId="3AC5DEEE" w14:textId="77777777" w:rsidR="000261B8" w:rsidRDefault="000261B8" w:rsidP="009E4DBF">
      <w:pPr>
        <w:spacing w:after="0"/>
      </w:pPr>
      <w:r>
        <w:continuationSeparator/>
      </w:r>
    </w:p>
  </w:endnote>
  <w:endnote w:type="continuationNotice" w:id="1">
    <w:p w14:paraId="09445829" w14:textId="77777777" w:rsidR="000261B8" w:rsidRDefault="000261B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D32B58F4-78A9-4253-95F9-FF99DB531C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2AD6DDC-45FB-493A-9360-FB7646C53101}"/>
    <w:embedBold r:id="rId3" w:fontKey="{78A1B9D8-C8FC-4B8D-BFD8-01AE40BED69B}"/>
    <w:embedBoldItalic r:id="rId4" w:fontKey="{5FE1F4A5-EF53-4274-8CAD-AD4F2EDF6287}"/>
  </w:font>
  <w:font w:name="Sora">
    <w:charset w:val="00"/>
    <w:family w:val="auto"/>
    <w:pitch w:val="variable"/>
    <w:sig w:usb0="A000006F" w:usb1="5000004B" w:usb2="00010000" w:usb3="00000000" w:csb0="00000093" w:csb1="00000000"/>
    <w:embedRegular r:id="rId5" w:fontKey="{73B8B0B4-6932-43CD-87B9-05D770A83D61}"/>
    <w:embedBold r:id="rId6" w:fontKey="{F9F9FE8E-7937-47AE-B8F1-2D2D770F4300}"/>
    <w:embedBoldItalic r:id="rId7" w:fontKey="{E40E499D-FDA1-4776-84D9-E6569E3AF018}"/>
  </w:font>
  <w:font w:name="Poppins">
    <w:charset w:val="00"/>
    <w:family w:val="auto"/>
    <w:pitch w:val="variable"/>
    <w:sig w:usb0="00008007" w:usb1="00000000" w:usb2="00000000" w:usb3="00000000" w:csb0="00000093" w:csb1="00000000"/>
    <w:embedBold r:id="rId8" w:fontKey="{39F448E4-929D-4492-983B-E446B23B7278}"/>
    <w:embedBoldItalic r:id="rId9" w:fontKey="{354CF246-9E6F-48B1-B6B7-60E1DFE9400C}"/>
  </w:font>
  <w:font w:name="Atlas Typewriter 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839FA27-0574-44E0-9CBF-B2A6F05196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442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12"/>
      <w:gridCol w:w="7212"/>
    </w:tblGrid>
    <w:tr w:rsidR="00514BF1" w14:paraId="450421D9" w14:textId="77777777" w:rsidTr="00514BF1">
      <w:trPr>
        <w:trHeight w:val="265"/>
      </w:trPr>
      <w:tc>
        <w:tcPr>
          <w:tcW w:w="7212" w:type="dxa"/>
        </w:tcPr>
        <w:p w14:paraId="018F2D57" w14:textId="77777777" w:rsidR="00514BF1" w:rsidRDefault="00514BF1" w:rsidP="007849E1">
          <w:pPr>
            <w:pStyle w:val="Footer"/>
          </w:pPr>
          <w:r>
            <w:drawing>
              <wp:anchor distT="0" distB="0" distL="114300" distR="114300" simplePos="0" relativeHeight="251658241" behindDoc="0" locked="0" layoutInCell="1" allowOverlap="1" wp14:anchorId="10873A4D" wp14:editId="740EA28E">
                <wp:simplePos x="0" y="0"/>
                <wp:positionH relativeFrom="column">
                  <wp:posOffset>-6350</wp:posOffset>
                </wp:positionH>
                <wp:positionV relativeFrom="paragraph">
                  <wp:posOffset>1270</wp:posOffset>
                </wp:positionV>
                <wp:extent cx="1095375" cy="368300"/>
                <wp:effectExtent l="0" t="0" r="0" b="0"/>
                <wp:wrapNone/>
                <wp:docPr id="31" name="Picture 31" descr="HM Government logo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 descr="HM Government logo 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212" w:type="dxa"/>
        </w:tcPr>
        <w:p w14:paraId="6CCB0ED0" w14:textId="77777777" w:rsidR="00514BF1" w:rsidRDefault="00514BF1" w:rsidP="007849E1">
          <w:pPr>
            <w:pStyle w:val="Footer"/>
            <w:jc w:val="right"/>
          </w:pPr>
          <w:r>
            <w:rPr>
              <w:b/>
              <w:bCs/>
              <w:sz w:val="18"/>
              <w:szCs w:val="20"/>
            </w:rPr>
            <w:t>P</w:t>
          </w:r>
          <w:r>
            <w:rPr>
              <w:b/>
              <w:bCs/>
              <w:sz w:val="18"/>
            </w:rPr>
            <w:t xml:space="preserve">age </w:t>
          </w:r>
          <w:r>
            <w:rPr>
              <w:b/>
              <w:bCs/>
              <w:sz w:val="18"/>
            </w:rPr>
            <w:fldChar w:fldCharType="begin"/>
          </w:r>
          <w:r>
            <w:rPr>
              <w:b/>
              <w:bCs/>
              <w:sz w:val="18"/>
            </w:rPr>
            <w:instrText xml:space="preserve"> PAGE   \* MERGEFORMAT </w:instrText>
          </w:r>
          <w:r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>
            <w:rPr>
              <w:b/>
              <w:bCs/>
              <w:sz w:val="18"/>
            </w:rPr>
            <w:fldChar w:fldCharType="end"/>
          </w:r>
        </w:p>
      </w:tc>
    </w:tr>
  </w:tbl>
  <w:p w14:paraId="4A935095" w14:textId="77777777" w:rsidR="00514BF1" w:rsidRDefault="00514B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97FBD1" w14:textId="77777777" w:rsidR="000261B8" w:rsidRDefault="000261B8" w:rsidP="009E4DBF">
      <w:pPr>
        <w:spacing w:after="0"/>
      </w:pPr>
      <w:r>
        <w:separator/>
      </w:r>
    </w:p>
  </w:footnote>
  <w:footnote w:type="continuationSeparator" w:id="0">
    <w:p w14:paraId="73FC283F" w14:textId="77777777" w:rsidR="000261B8" w:rsidRDefault="000261B8" w:rsidP="009E4DBF">
      <w:pPr>
        <w:spacing w:after="0"/>
      </w:pPr>
      <w:r>
        <w:continuationSeparator/>
      </w:r>
    </w:p>
  </w:footnote>
  <w:footnote w:type="continuationNotice" w:id="1">
    <w:p w14:paraId="59B476C6" w14:textId="77777777" w:rsidR="000261B8" w:rsidRDefault="000261B8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67AF1"/>
    <w:multiLevelType w:val="hybridMultilevel"/>
    <w:tmpl w:val="9AE4C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578D3"/>
    <w:multiLevelType w:val="hybridMultilevel"/>
    <w:tmpl w:val="91AAA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A3119"/>
    <w:multiLevelType w:val="hybridMultilevel"/>
    <w:tmpl w:val="7DB4FE54"/>
    <w:lvl w:ilvl="0" w:tplc="9EE09F4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6EA272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5A8B72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C1A3A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FEC456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43623B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992447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FDC920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CEE7AA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A611F83"/>
    <w:multiLevelType w:val="hybridMultilevel"/>
    <w:tmpl w:val="81C6F488"/>
    <w:lvl w:ilvl="0" w:tplc="AFCA820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F4D81"/>
    <w:multiLevelType w:val="hybridMultilevel"/>
    <w:tmpl w:val="008C5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E78B4"/>
    <w:multiLevelType w:val="hybridMultilevel"/>
    <w:tmpl w:val="B9E63200"/>
    <w:lvl w:ilvl="0" w:tplc="568A73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AB0E72"/>
    <w:multiLevelType w:val="hybridMultilevel"/>
    <w:tmpl w:val="D7A0B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303BB"/>
    <w:multiLevelType w:val="hybridMultilevel"/>
    <w:tmpl w:val="A94A28D2"/>
    <w:lvl w:ilvl="0" w:tplc="FCD8A91E">
      <w:start w:val="1"/>
      <w:numFmt w:val="bullet"/>
      <w:lvlRestart w:val="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6FA4098"/>
    <w:multiLevelType w:val="hybridMultilevel"/>
    <w:tmpl w:val="F6F0FBF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AA3F8C"/>
    <w:multiLevelType w:val="hybridMultilevel"/>
    <w:tmpl w:val="44CA67B0"/>
    <w:lvl w:ilvl="0" w:tplc="3CBEA7F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BAEF4D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C6087A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018254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600A6E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F9ACEE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CA6FB1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1306C3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52CB71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 w15:restartNumberingAfterBreak="0">
    <w:nsid w:val="3F6C6263"/>
    <w:multiLevelType w:val="hybridMultilevel"/>
    <w:tmpl w:val="832226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82000D"/>
    <w:multiLevelType w:val="multilevel"/>
    <w:tmpl w:val="8FD0A6C0"/>
    <w:lvl w:ilvl="0">
      <w:start w:val="1"/>
      <w:numFmt w:val="decimal"/>
      <w:lvlRestart w:val="0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4" w15:restartNumberingAfterBreak="0">
    <w:nsid w:val="4850604A"/>
    <w:multiLevelType w:val="hybridMultilevel"/>
    <w:tmpl w:val="97C60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C1EB8"/>
    <w:multiLevelType w:val="hybridMultilevel"/>
    <w:tmpl w:val="F6F0FBF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3F6ACC"/>
    <w:multiLevelType w:val="hybridMultilevel"/>
    <w:tmpl w:val="F6F0FBF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6E1720"/>
    <w:multiLevelType w:val="hybridMultilevel"/>
    <w:tmpl w:val="F6F0FBF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7467B6"/>
    <w:multiLevelType w:val="hybridMultilevel"/>
    <w:tmpl w:val="F6F0FBF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B036938"/>
    <w:multiLevelType w:val="hybridMultilevel"/>
    <w:tmpl w:val="F6F0FBF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E8E74C1"/>
    <w:multiLevelType w:val="hybridMultilevel"/>
    <w:tmpl w:val="ADDEC8D6"/>
    <w:lvl w:ilvl="0" w:tplc="5ECC4828">
      <w:numFmt w:val="bullet"/>
      <w:lvlText w:val=""/>
      <w:lvlJc w:val="left"/>
      <w:pPr>
        <w:ind w:left="720" w:hanging="360"/>
      </w:pPr>
      <w:rPr>
        <w:rFonts w:ascii="Symbol" w:eastAsiaTheme="minorHAnsi" w:hAnsi="Symbol" w:cs="Sor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10"/>
  </w:num>
  <w:num w:numId="5">
    <w:abstractNumId w:val="2"/>
  </w:num>
  <w:num w:numId="6">
    <w:abstractNumId w:val="7"/>
  </w:num>
  <w:num w:numId="7">
    <w:abstractNumId w:val="5"/>
  </w:num>
  <w:num w:numId="8">
    <w:abstractNumId w:val="0"/>
  </w:num>
  <w:num w:numId="9">
    <w:abstractNumId w:val="1"/>
  </w:num>
  <w:num w:numId="10">
    <w:abstractNumId w:val="18"/>
  </w:num>
  <w:num w:numId="11">
    <w:abstractNumId w:val="11"/>
  </w:num>
  <w:num w:numId="12">
    <w:abstractNumId w:val="9"/>
  </w:num>
  <w:num w:numId="13">
    <w:abstractNumId w:val="15"/>
  </w:num>
  <w:num w:numId="14">
    <w:abstractNumId w:val="19"/>
  </w:num>
  <w:num w:numId="15">
    <w:abstractNumId w:val="17"/>
  </w:num>
  <w:num w:numId="16">
    <w:abstractNumId w:val="20"/>
  </w:num>
  <w:num w:numId="17">
    <w:abstractNumId w:val="16"/>
  </w:num>
  <w:num w:numId="18">
    <w:abstractNumId w:val="4"/>
  </w:num>
  <w:num w:numId="19">
    <w:abstractNumId w:val="4"/>
  </w:num>
  <w:num w:numId="20">
    <w:abstractNumId w:val="12"/>
  </w:num>
  <w:num w:numId="21">
    <w:abstractNumId w:val="3"/>
  </w:num>
  <w:num w:numId="22">
    <w:abstractNumId w:val="8"/>
  </w:num>
  <w:num w:numId="23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3F6"/>
    <w:rsid w:val="000013A0"/>
    <w:rsid w:val="00002923"/>
    <w:rsid w:val="00003573"/>
    <w:rsid w:val="000047CA"/>
    <w:rsid w:val="00004F5C"/>
    <w:rsid w:val="00006B69"/>
    <w:rsid w:val="00010007"/>
    <w:rsid w:val="00011210"/>
    <w:rsid w:val="00013562"/>
    <w:rsid w:val="000140BE"/>
    <w:rsid w:val="000147FE"/>
    <w:rsid w:val="0001485E"/>
    <w:rsid w:val="00015AFB"/>
    <w:rsid w:val="0001788D"/>
    <w:rsid w:val="0002060F"/>
    <w:rsid w:val="00023658"/>
    <w:rsid w:val="00025D03"/>
    <w:rsid w:val="000261B8"/>
    <w:rsid w:val="00027828"/>
    <w:rsid w:val="000300C6"/>
    <w:rsid w:val="00031530"/>
    <w:rsid w:val="00031CF0"/>
    <w:rsid w:val="0003200A"/>
    <w:rsid w:val="000328F7"/>
    <w:rsid w:val="000330C5"/>
    <w:rsid w:val="00033793"/>
    <w:rsid w:val="00037297"/>
    <w:rsid w:val="00037335"/>
    <w:rsid w:val="00037595"/>
    <w:rsid w:val="00040FF8"/>
    <w:rsid w:val="0004146E"/>
    <w:rsid w:val="00042AAC"/>
    <w:rsid w:val="00046C7B"/>
    <w:rsid w:val="00046CF5"/>
    <w:rsid w:val="000505F5"/>
    <w:rsid w:val="000509CF"/>
    <w:rsid w:val="000513FF"/>
    <w:rsid w:val="00052417"/>
    <w:rsid w:val="00052927"/>
    <w:rsid w:val="0005596C"/>
    <w:rsid w:val="00055A86"/>
    <w:rsid w:val="0005624C"/>
    <w:rsid w:val="000563D6"/>
    <w:rsid w:val="00057C6B"/>
    <w:rsid w:val="00061CFF"/>
    <w:rsid w:val="000645C2"/>
    <w:rsid w:val="00065214"/>
    <w:rsid w:val="00074879"/>
    <w:rsid w:val="00074B5A"/>
    <w:rsid w:val="00075658"/>
    <w:rsid w:val="0008105F"/>
    <w:rsid w:val="00084660"/>
    <w:rsid w:val="00084EB6"/>
    <w:rsid w:val="00084F00"/>
    <w:rsid w:val="00086E64"/>
    <w:rsid w:val="00091D3E"/>
    <w:rsid w:val="00095A5A"/>
    <w:rsid w:val="000A0B3C"/>
    <w:rsid w:val="000A1411"/>
    <w:rsid w:val="000A16D0"/>
    <w:rsid w:val="000A407C"/>
    <w:rsid w:val="000A6B63"/>
    <w:rsid w:val="000B13EB"/>
    <w:rsid w:val="000B17F0"/>
    <w:rsid w:val="000B4B59"/>
    <w:rsid w:val="000B5AC2"/>
    <w:rsid w:val="000B6717"/>
    <w:rsid w:val="000C2BE1"/>
    <w:rsid w:val="000C422F"/>
    <w:rsid w:val="000C4F52"/>
    <w:rsid w:val="000C548A"/>
    <w:rsid w:val="000C59BD"/>
    <w:rsid w:val="000C7F37"/>
    <w:rsid w:val="000D19E7"/>
    <w:rsid w:val="000D2FC0"/>
    <w:rsid w:val="000D30C6"/>
    <w:rsid w:val="000D4082"/>
    <w:rsid w:val="000D4705"/>
    <w:rsid w:val="000D6F63"/>
    <w:rsid w:val="000E0324"/>
    <w:rsid w:val="000E5C77"/>
    <w:rsid w:val="000E6C56"/>
    <w:rsid w:val="000E730C"/>
    <w:rsid w:val="000F0834"/>
    <w:rsid w:val="000F11A4"/>
    <w:rsid w:val="000F43B5"/>
    <w:rsid w:val="000F5801"/>
    <w:rsid w:val="000F65F5"/>
    <w:rsid w:val="000F7D0F"/>
    <w:rsid w:val="00103BCE"/>
    <w:rsid w:val="00103C9C"/>
    <w:rsid w:val="001056F3"/>
    <w:rsid w:val="00105A50"/>
    <w:rsid w:val="001069C9"/>
    <w:rsid w:val="001074B0"/>
    <w:rsid w:val="0011155F"/>
    <w:rsid w:val="00111AF5"/>
    <w:rsid w:val="00116843"/>
    <w:rsid w:val="00117441"/>
    <w:rsid w:val="0012060B"/>
    <w:rsid w:val="00120911"/>
    <w:rsid w:val="00122D6D"/>
    <w:rsid w:val="0012675D"/>
    <w:rsid w:val="00127C0E"/>
    <w:rsid w:val="0013111F"/>
    <w:rsid w:val="00131E33"/>
    <w:rsid w:val="0013596F"/>
    <w:rsid w:val="00136C9B"/>
    <w:rsid w:val="00140284"/>
    <w:rsid w:val="0014392B"/>
    <w:rsid w:val="00145396"/>
    <w:rsid w:val="00150840"/>
    <w:rsid w:val="00153E99"/>
    <w:rsid w:val="0015447F"/>
    <w:rsid w:val="00154F3D"/>
    <w:rsid w:val="00160AF0"/>
    <w:rsid w:val="00161F23"/>
    <w:rsid w:val="00162717"/>
    <w:rsid w:val="00163C4A"/>
    <w:rsid w:val="001647F4"/>
    <w:rsid w:val="00165EA8"/>
    <w:rsid w:val="00166093"/>
    <w:rsid w:val="00166249"/>
    <w:rsid w:val="0016632D"/>
    <w:rsid w:val="001716E8"/>
    <w:rsid w:val="00173673"/>
    <w:rsid w:val="001736ED"/>
    <w:rsid w:val="00176B7E"/>
    <w:rsid w:val="00182824"/>
    <w:rsid w:val="00187DB3"/>
    <w:rsid w:val="00191C7B"/>
    <w:rsid w:val="00195332"/>
    <w:rsid w:val="00196418"/>
    <w:rsid w:val="00196613"/>
    <w:rsid w:val="001967B2"/>
    <w:rsid w:val="001A051B"/>
    <w:rsid w:val="001A076B"/>
    <w:rsid w:val="001A0D59"/>
    <w:rsid w:val="001A0FEE"/>
    <w:rsid w:val="001A5428"/>
    <w:rsid w:val="001A55C7"/>
    <w:rsid w:val="001A7701"/>
    <w:rsid w:val="001B32A2"/>
    <w:rsid w:val="001B5371"/>
    <w:rsid w:val="001B59A3"/>
    <w:rsid w:val="001B6AA6"/>
    <w:rsid w:val="001C0320"/>
    <w:rsid w:val="001C0771"/>
    <w:rsid w:val="001C2FD2"/>
    <w:rsid w:val="001C47F7"/>
    <w:rsid w:val="001C5C2A"/>
    <w:rsid w:val="001C6605"/>
    <w:rsid w:val="001C6652"/>
    <w:rsid w:val="001C709D"/>
    <w:rsid w:val="001D1F8D"/>
    <w:rsid w:val="001D2007"/>
    <w:rsid w:val="001D27F1"/>
    <w:rsid w:val="001D306B"/>
    <w:rsid w:val="001D65A1"/>
    <w:rsid w:val="001D66DE"/>
    <w:rsid w:val="001D6BAB"/>
    <w:rsid w:val="001D6D26"/>
    <w:rsid w:val="001D6F17"/>
    <w:rsid w:val="001D7E9B"/>
    <w:rsid w:val="001E0BA4"/>
    <w:rsid w:val="001E260A"/>
    <w:rsid w:val="001E29CD"/>
    <w:rsid w:val="001E2BA6"/>
    <w:rsid w:val="001E3E88"/>
    <w:rsid w:val="001F0899"/>
    <w:rsid w:val="001F0AD4"/>
    <w:rsid w:val="001F0B0A"/>
    <w:rsid w:val="001F0F55"/>
    <w:rsid w:val="001F1627"/>
    <w:rsid w:val="001F198B"/>
    <w:rsid w:val="001F19AE"/>
    <w:rsid w:val="001F3FF6"/>
    <w:rsid w:val="001F4C66"/>
    <w:rsid w:val="001F4F37"/>
    <w:rsid w:val="001F64EA"/>
    <w:rsid w:val="001F7A8E"/>
    <w:rsid w:val="00201200"/>
    <w:rsid w:val="00203654"/>
    <w:rsid w:val="00204F91"/>
    <w:rsid w:val="00205BB9"/>
    <w:rsid w:val="00207068"/>
    <w:rsid w:val="002102B3"/>
    <w:rsid w:val="002119D7"/>
    <w:rsid w:val="00211BF4"/>
    <w:rsid w:val="00212637"/>
    <w:rsid w:val="00213EB5"/>
    <w:rsid w:val="002147FB"/>
    <w:rsid w:val="00216924"/>
    <w:rsid w:val="00227BB0"/>
    <w:rsid w:val="00230234"/>
    <w:rsid w:val="00231FC1"/>
    <w:rsid w:val="00235209"/>
    <w:rsid w:val="00241D7D"/>
    <w:rsid w:val="00243992"/>
    <w:rsid w:val="00244942"/>
    <w:rsid w:val="00246065"/>
    <w:rsid w:val="002464EC"/>
    <w:rsid w:val="00250D59"/>
    <w:rsid w:val="00251839"/>
    <w:rsid w:val="002523FC"/>
    <w:rsid w:val="002525CD"/>
    <w:rsid w:val="002537FF"/>
    <w:rsid w:val="00254F57"/>
    <w:rsid w:val="00257D3C"/>
    <w:rsid w:val="002649DB"/>
    <w:rsid w:val="00265247"/>
    <w:rsid w:val="00265306"/>
    <w:rsid w:val="00265AC1"/>
    <w:rsid w:val="002672E4"/>
    <w:rsid w:val="002707AC"/>
    <w:rsid w:val="00270BF6"/>
    <w:rsid w:val="00271611"/>
    <w:rsid w:val="00272140"/>
    <w:rsid w:val="002731FA"/>
    <w:rsid w:val="00275C84"/>
    <w:rsid w:val="002770A6"/>
    <w:rsid w:val="00277A49"/>
    <w:rsid w:val="00281BC1"/>
    <w:rsid w:val="00283540"/>
    <w:rsid w:val="0028443E"/>
    <w:rsid w:val="00291B45"/>
    <w:rsid w:val="00292363"/>
    <w:rsid w:val="00295474"/>
    <w:rsid w:val="00297346"/>
    <w:rsid w:val="002A281C"/>
    <w:rsid w:val="002A35D2"/>
    <w:rsid w:val="002A454D"/>
    <w:rsid w:val="002A5F5C"/>
    <w:rsid w:val="002A60A3"/>
    <w:rsid w:val="002A64F6"/>
    <w:rsid w:val="002A7507"/>
    <w:rsid w:val="002B024F"/>
    <w:rsid w:val="002B7ACB"/>
    <w:rsid w:val="002C036F"/>
    <w:rsid w:val="002C34D7"/>
    <w:rsid w:val="002D0C0F"/>
    <w:rsid w:val="002D4E93"/>
    <w:rsid w:val="002D5924"/>
    <w:rsid w:val="002D62FD"/>
    <w:rsid w:val="002D6EE2"/>
    <w:rsid w:val="002D72E5"/>
    <w:rsid w:val="002E1913"/>
    <w:rsid w:val="002E2F3C"/>
    <w:rsid w:val="002F0E4B"/>
    <w:rsid w:val="002F2437"/>
    <w:rsid w:val="002F2743"/>
    <w:rsid w:val="002F27C7"/>
    <w:rsid w:val="002F2FCC"/>
    <w:rsid w:val="002F5AC4"/>
    <w:rsid w:val="002F6A77"/>
    <w:rsid w:val="003009B6"/>
    <w:rsid w:val="003015A7"/>
    <w:rsid w:val="00302E19"/>
    <w:rsid w:val="00303733"/>
    <w:rsid w:val="00303A19"/>
    <w:rsid w:val="003050C7"/>
    <w:rsid w:val="003064D5"/>
    <w:rsid w:val="003067F3"/>
    <w:rsid w:val="00313EFA"/>
    <w:rsid w:val="00321850"/>
    <w:rsid w:val="00322370"/>
    <w:rsid w:val="00323800"/>
    <w:rsid w:val="0032570B"/>
    <w:rsid w:val="00330452"/>
    <w:rsid w:val="003347CE"/>
    <w:rsid w:val="0033612C"/>
    <w:rsid w:val="0034267F"/>
    <w:rsid w:val="003428C6"/>
    <w:rsid w:val="003428E6"/>
    <w:rsid w:val="00344A52"/>
    <w:rsid w:val="00344CED"/>
    <w:rsid w:val="00344D69"/>
    <w:rsid w:val="00345756"/>
    <w:rsid w:val="003458B3"/>
    <w:rsid w:val="00345C6D"/>
    <w:rsid w:val="00347C3E"/>
    <w:rsid w:val="003541A7"/>
    <w:rsid w:val="0035681E"/>
    <w:rsid w:val="00364D71"/>
    <w:rsid w:val="00366950"/>
    <w:rsid w:val="00372B4B"/>
    <w:rsid w:val="0037315A"/>
    <w:rsid w:val="00374D0A"/>
    <w:rsid w:val="00377A85"/>
    <w:rsid w:val="00380D7F"/>
    <w:rsid w:val="00383BF7"/>
    <w:rsid w:val="00384123"/>
    <w:rsid w:val="00385DE7"/>
    <w:rsid w:val="003860CA"/>
    <w:rsid w:val="00396922"/>
    <w:rsid w:val="003A01A3"/>
    <w:rsid w:val="003A0919"/>
    <w:rsid w:val="003A24E4"/>
    <w:rsid w:val="003A2AED"/>
    <w:rsid w:val="003A5964"/>
    <w:rsid w:val="003A5CE3"/>
    <w:rsid w:val="003A6C4C"/>
    <w:rsid w:val="003B0328"/>
    <w:rsid w:val="003B0B57"/>
    <w:rsid w:val="003B1DA7"/>
    <w:rsid w:val="003B1DAB"/>
    <w:rsid w:val="003B4CC0"/>
    <w:rsid w:val="003B4EA9"/>
    <w:rsid w:val="003B5011"/>
    <w:rsid w:val="003B6B2E"/>
    <w:rsid w:val="003B7252"/>
    <w:rsid w:val="003C1687"/>
    <w:rsid w:val="003C3665"/>
    <w:rsid w:val="003C4717"/>
    <w:rsid w:val="003C624F"/>
    <w:rsid w:val="003D05A2"/>
    <w:rsid w:val="003D0BCB"/>
    <w:rsid w:val="003D150E"/>
    <w:rsid w:val="003D4948"/>
    <w:rsid w:val="003D5B9A"/>
    <w:rsid w:val="003E1719"/>
    <w:rsid w:val="003E2C09"/>
    <w:rsid w:val="003E2C18"/>
    <w:rsid w:val="003E44F6"/>
    <w:rsid w:val="003E6E23"/>
    <w:rsid w:val="003F63BE"/>
    <w:rsid w:val="003F6DB1"/>
    <w:rsid w:val="0040082D"/>
    <w:rsid w:val="0040484E"/>
    <w:rsid w:val="00411D57"/>
    <w:rsid w:val="00412E83"/>
    <w:rsid w:val="00413AD3"/>
    <w:rsid w:val="0041648A"/>
    <w:rsid w:val="0041696C"/>
    <w:rsid w:val="004215DA"/>
    <w:rsid w:val="00423FA5"/>
    <w:rsid w:val="0042406F"/>
    <w:rsid w:val="004251A8"/>
    <w:rsid w:val="004252A3"/>
    <w:rsid w:val="00426A1C"/>
    <w:rsid w:val="004312C9"/>
    <w:rsid w:val="00431561"/>
    <w:rsid w:val="004331BE"/>
    <w:rsid w:val="0043362C"/>
    <w:rsid w:val="00434641"/>
    <w:rsid w:val="00434FFC"/>
    <w:rsid w:val="00437773"/>
    <w:rsid w:val="004403B0"/>
    <w:rsid w:val="00443C35"/>
    <w:rsid w:val="00445087"/>
    <w:rsid w:val="00451231"/>
    <w:rsid w:val="00451D39"/>
    <w:rsid w:val="00452288"/>
    <w:rsid w:val="0045278F"/>
    <w:rsid w:val="00453077"/>
    <w:rsid w:val="004535F5"/>
    <w:rsid w:val="0045744C"/>
    <w:rsid w:val="004610A4"/>
    <w:rsid w:val="0046297F"/>
    <w:rsid w:val="004645DD"/>
    <w:rsid w:val="00466573"/>
    <w:rsid w:val="00471D91"/>
    <w:rsid w:val="00473191"/>
    <w:rsid w:val="0047554D"/>
    <w:rsid w:val="00475C83"/>
    <w:rsid w:val="00476B03"/>
    <w:rsid w:val="00477914"/>
    <w:rsid w:val="00481E31"/>
    <w:rsid w:val="0048748E"/>
    <w:rsid w:val="0048756A"/>
    <w:rsid w:val="0049121B"/>
    <w:rsid w:val="00492F11"/>
    <w:rsid w:val="0049305E"/>
    <w:rsid w:val="0049403D"/>
    <w:rsid w:val="004947EB"/>
    <w:rsid w:val="00496726"/>
    <w:rsid w:val="00496AD3"/>
    <w:rsid w:val="004A55E0"/>
    <w:rsid w:val="004A6A11"/>
    <w:rsid w:val="004A6BE9"/>
    <w:rsid w:val="004A6F16"/>
    <w:rsid w:val="004A7C2D"/>
    <w:rsid w:val="004B274B"/>
    <w:rsid w:val="004B32CE"/>
    <w:rsid w:val="004B3F42"/>
    <w:rsid w:val="004B6FBB"/>
    <w:rsid w:val="004C0856"/>
    <w:rsid w:val="004C0CA3"/>
    <w:rsid w:val="004C12DC"/>
    <w:rsid w:val="004C2E33"/>
    <w:rsid w:val="004C42C0"/>
    <w:rsid w:val="004C5972"/>
    <w:rsid w:val="004C6ACC"/>
    <w:rsid w:val="004D0EE9"/>
    <w:rsid w:val="004D238A"/>
    <w:rsid w:val="004D46D3"/>
    <w:rsid w:val="004D56A8"/>
    <w:rsid w:val="004D5DD3"/>
    <w:rsid w:val="004D6524"/>
    <w:rsid w:val="004D7021"/>
    <w:rsid w:val="004E057A"/>
    <w:rsid w:val="004E0FE6"/>
    <w:rsid w:val="004E1374"/>
    <w:rsid w:val="004E1E52"/>
    <w:rsid w:val="004E2C47"/>
    <w:rsid w:val="004E465E"/>
    <w:rsid w:val="004F039D"/>
    <w:rsid w:val="004F047D"/>
    <w:rsid w:val="004F2831"/>
    <w:rsid w:val="004F364A"/>
    <w:rsid w:val="004F517A"/>
    <w:rsid w:val="004F5F6E"/>
    <w:rsid w:val="004F74AC"/>
    <w:rsid w:val="00501CB6"/>
    <w:rsid w:val="00505F99"/>
    <w:rsid w:val="0050704C"/>
    <w:rsid w:val="00507F2B"/>
    <w:rsid w:val="00511AB1"/>
    <w:rsid w:val="00511B86"/>
    <w:rsid w:val="00513007"/>
    <w:rsid w:val="00513221"/>
    <w:rsid w:val="00514BF1"/>
    <w:rsid w:val="00515475"/>
    <w:rsid w:val="00515CF3"/>
    <w:rsid w:val="00516567"/>
    <w:rsid w:val="00517274"/>
    <w:rsid w:val="0052033E"/>
    <w:rsid w:val="005247EA"/>
    <w:rsid w:val="005260DC"/>
    <w:rsid w:val="005266BC"/>
    <w:rsid w:val="005300EC"/>
    <w:rsid w:val="00530117"/>
    <w:rsid w:val="00531A65"/>
    <w:rsid w:val="00532414"/>
    <w:rsid w:val="00534D00"/>
    <w:rsid w:val="00535545"/>
    <w:rsid w:val="00541B71"/>
    <w:rsid w:val="0054366F"/>
    <w:rsid w:val="00547084"/>
    <w:rsid w:val="00547415"/>
    <w:rsid w:val="0054769D"/>
    <w:rsid w:val="00551B58"/>
    <w:rsid w:val="00552DEF"/>
    <w:rsid w:val="0055309A"/>
    <w:rsid w:val="00555434"/>
    <w:rsid w:val="005609F1"/>
    <w:rsid w:val="005611FE"/>
    <w:rsid w:val="00561BE6"/>
    <w:rsid w:val="00564346"/>
    <w:rsid w:val="0056579C"/>
    <w:rsid w:val="00567404"/>
    <w:rsid w:val="00570058"/>
    <w:rsid w:val="005746C8"/>
    <w:rsid w:val="00575454"/>
    <w:rsid w:val="00575719"/>
    <w:rsid w:val="0057590A"/>
    <w:rsid w:val="00591095"/>
    <w:rsid w:val="0059180A"/>
    <w:rsid w:val="00593257"/>
    <w:rsid w:val="0059576A"/>
    <w:rsid w:val="00596A6E"/>
    <w:rsid w:val="00597747"/>
    <w:rsid w:val="00597E1A"/>
    <w:rsid w:val="005A1452"/>
    <w:rsid w:val="005A270B"/>
    <w:rsid w:val="005A5882"/>
    <w:rsid w:val="005A78F7"/>
    <w:rsid w:val="005A7F37"/>
    <w:rsid w:val="005B1B4F"/>
    <w:rsid w:val="005B1CCF"/>
    <w:rsid w:val="005B3B4C"/>
    <w:rsid w:val="005B3CA3"/>
    <w:rsid w:val="005B486A"/>
    <w:rsid w:val="005B4ED0"/>
    <w:rsid w:val="005B7281"/>
    <w:rsid w:val="005B7DC8"/>
    <w:rsid w:val="005C0DDE"/>
    <w:rsid w:val="005C4447"/>
    <w:rsid w:val="005C4D1F"/>
    <w:rsid w:val="005C6E12"/>
    <w:rsid w:val="005D1FDD"/>
    <w:rsid w:val="005D303E"/>
    <w:rsid w:val="005D5C67"/>
    <w:rsid w:val="005D6277"/>
    <w:rsid w:val="005E1023"/>
    <w:rsid w:val="005E1106"/>
    <w:rsid w:val="005E3129"/>
    <w:rsid w:val="005E534C"/>
    <w:rsid w:val="005E79D6"/>
    <w:rsid w:val="005E7F33"/>
    <w:rsid w:val="005F1AF9"/>
    <w:rsid w:val="005F2671"/>
    <w:rsid w:val="005F31BE"/>
    <w:rsid w:val="005F3C24"/>
    <w:rsid w:val="005F3D79"/>
    <w:rsid w:val="005F3EE0"/>
    <w:rsid w:val="005F5060"/>
    <w:rsid w:val="005F56E6"/>
    <w:rsid w:val="005F5DF0"/>
    <w:rsid w:val="005F7678"/>
    <w:rsid w:val="006009B9"/>
    <w:rsid w:val="006018E2"/>
    <w:rsid w:val="006027AE"/>
    <w:rsid w:val="00602978"/>
    <w:rsid w:val="00603428"/>
    <w:rsid w:val="006040DD"/>
    <w:rsid w:val="00607BC9"/>
    <w:rsid w:val="00613C03"/>
    <w:rsid w:val="00613C07"/>
    <w:rsid w:val="0061709C"/>
    <w:rsid w:val="00620269"/>
    <w:rsid w:val="0062063B"/>
    <w:rsid w:val="00620802"/>
    <w:rsid w:val="00620A99"/>
    <w:rsid w:val="00621C80"/>
    <w:rsid w:val="00624213"/>
    <w:rsid w:val="00626573"/>
    <w:rsid w:val="00626B25"/>
    <w:rsid w:val="00626FF4"/>
    <w:rsid w:val="00627954"/>
    <w:rsid w:val="006316E5"/>
    <w:rsid w:val="00633064"/>
    <w:rsid w:val="00635063"/>
    <w:rsid w:val="0064339C"/>
    <w:rsid w:val="0064450C"/>
    <w:rsid w:val="006445EC"/>
    <w:rsid w:val="006448D3"/>
    <w:rsid w:val="00647D0D"/>
    <w:rsid w:val="006506E2"/>
    <w:rsid w:val="00651471"/>
    <w:rsid w:val="006518E7"/>
    <w:rsid w:val="00655E96"/>
    <w:rsid w:val="006562C4"/>
    <w:rsid w:val="006562F1"/>
    <w:rsid w:val="00656408"/>
    <w:rsid w:val="00662395"/>
    <w:rsid w:val="00662752"/>
    <w:rsid w:val="006632EE"/>
    <w:rsid w:val="00663331"/>
    <w:rsid w:val="006651A4"/>
    <w:rsid w:val="0066568D"/>
    <w:rsid w:val="006663EE"/>
    <w:rsid w:val="00667335"/>
    <w:rsid w:val="006714EB"/>
    <w:rsid w:val="00676220"/>
    <w:rsid w:val="00676CB1"/>
    <w:rsid w:val="00680576"/>
    <w:rsid w:val="00680A5B"/>
    <w:rsid w:val="006832FE"/>
    <w:rsid w:val="00683808"/>
    <w:rsid w:val="006849C9"/>
    <w:rsid w:val="00685FFE"/>
    <w:rsid w:val="0069101F"/>
    <w:rsid w:val="00691263"/>
    <w:rsid w:val="0069372F"/>
    <w:rsid w:val="006A1C21"/>
    <w:rsid w:val="006A45CD"/>
    <w:rsid w:val="006A5BFE"/>
    <w:rsid w:val="006A61CE"/>
    <w:rsid w:val="006B0604"/>
    <w:rsid w:val="006B1A7B"/>
    <w:rsid w:val="006B1E89"/>
    <w:rsid w:val="006B263F"/>
    <w:rsid w:val="006B6D7D"/>
    <w:rsid w:val="006B73AE"/>
    <w:rsid w:val="006C20A4"/>
    <w:rsid w:val="006C3C9D"/>
    <w:rsid w:val="006D0D95"/>
    <w:rsid w:val="006D5292"/>
    <w:rsid w:val="006D55AE"/>
    <w:rsid w:val="006E0452"/>
    <w:rsid w:val="006E20C1"/>
    <w:rsid w:val="006E4B3D"/>
    <w:rsid w:val="006E4B42"/>
    <w:rsid w:val="006E5273"/>
    <w:rsid w:val="006E54A6"/>
    <w:rsid w:val="006E58B6"/>
    <w:rsid w:val="006E649E"/>
    <w:rsid w:val="006E7535"/>
    <w:rsid w:val="006F160B"/>
    <w:rsid w:val="006F33D7"/>
    <w:rsid w:val="0070124B"/>
    <w:rsid w:val="007048BA"/>
    <w:rsid w:val="00707304"/>
    <w:rsid w:val="00711370"/>
    <w:rsid w:val="00711567"/>
    <w:rsid w:val="0071169B"/>
    <w:rsid w:val="0071462A"/>
    <w:rsid w:val="00717EC2"/>
    <w:rsid w:val="0072351D"/>
    <w:rsid w:val="00727FE7"/>
    <w:rsid w:val="0073080F"/>
    <w:rsid w:val="00731355"/>
    <w:rsid w:val="00731621"/>
    <w:rsid w:val="00734672"/>
    <w:rsid w:val="00735B45"/>
    <w:rsid w:val="0074124D"/>
    <w:rsid w:val="0074597B"/>
    <w:rsid w:val="0074616F"/>
    <w:rsid w:val="00750D3E"/>
    <w:rsid w:val="00751DE1"/>
    <w:rsid w:val="00754F5E"/>
    <w:rsid w:val="00756EAF"/>
    <w:rsid w:val="007573F6"/>
    <w:rsid w:val="00763F47"/>
    <w:rsid w:val="00765C6D"/>
    <w:rsid w:val="00766241"/>
    <w:rsid w:val="00766433"/>
    <w:rsid w:val="0076673A"/>
    <w:rsid w:val="00770201"/>
    <w:rsid w:val="007704EA"/>
    <w:rsid w:val="00770F0D"/>
    <w:rsid w:val="0077353E"/>
    <w:rsid w:val="0077496D"/>
    <w:rsid w:val="00775F73"/>
    <w:rsid w:val="00776563"/>
    <w:rsid w:val="00780107"/>
    <w:rsid w:val="0078121C"/>
    <w:rsid w:val="00782E3A"/>
    <w:rsid w:val="007849E1"/>
    <w:rsid w:val="007865AD"/>
    <w:rsid w:val="00791049"/>
    <w:rsid w:val="007941AB"/>
    <w:rsid w:val="007944E4"/>
    <w:rsid w:val="00795D46"/>
    <w:rsid w:val="00797E1F"/>
    <w:rsid w:val="007A1AF3"/>
    <w:rsid w:val="007A1CFC"/>
    <w:rsid w:val="007A3818"/>
    <w:rsid w:val="007A5D31"/>
    <w:rsid w:val="007A69C7"/>
    <w:rsid w:val="007A70B3"/>
    <w:rsid w:val="007A7DB9"/>
    <w:rsid w:val="007B0245"/>
    <w:rsid w:val="007B3DA0"/>
    <w:rsid w:val="007B4723"/>
    <w:rsid w:val="007B7216"/>
    <w:rsid w:val="007C0596"/>
    <w:rsid w:val="007C09A7"/>
    <w:rsid w:val="007C10B7"/>
    <w:rsid w:val="007C28D0"/>
    <w:rsid w:val="007C2D43"/>
    <w:rsid w:val="007C2FC3"/>
    <w:rsid w:val="007C797D"/>
    <w:rsid w:val="007D094C"/>
    <w:rsid w:val="007D1D81"/>
    <w:rsid w:val="007D219C"/>
    <w:rsid w:val="007D3300"/>
    <w:rsid w:val="007D35E8"/>
    <w:rsid w:val="007D5249"/>
    <w:rsid w:val="007E0928"/>
    <w:rsid w:val="007E1184"/>
    <w:rsid w:val="007E361D"/>
    <w:rsid w:val="007E3685"/>
    <w:rsid w:val="007F0F7D"/>
    <w:rsid w:val="007F673A"/>
    <w:rsid w:val="00802A51"/>
    <w:rsid w:val="0080703C"/>
    <w:rsid w:val="00807B72"/>
    <w:rsid w:val="008100A0"/>
    <w:rsid w:val="00810620"/>
    <w:rsid w:val="00811B65"/>
    <w:rsid w:val="00812C72"/>
    <w:rsid w:val="00821971"/>
    <w:rsid w:val="00821EA3"/>
    <w:rsid w:val="00825B58"/>
    <w:rsid w:val="00826178"/>
    <w:rsid w:val="00826D58"/>
    <w:rsid w:val="00830FA1"/>
    <w:rsid w:val="00837779"/>
    <w:rsid w:val="00840F60"/>
    <w:rsid w:val="0084126D"/>
    <w:rsid w:val="00841D31"/>
    <w:rsid w:val="00842832"/>
    <w:rsid w:val="008445CD"/>
    <w:rsid w:val="00845D9E"/>
    <w:rsid w:val="008507B2"/>
    <w:rsid w:val="0085737A"/>
    <w:rsid w:val="00860054"/>
    <w:rsid w:val="0086007C"/>
    <w:rsid w:val="00861ABC"/>
    <w:rsid w:val="00861B30"/>
    <w:rsid w:val="00862BA2"/>
    <w:rsid w:val="00863C92"/>
    <w:rsid w:val="00866BCB"/>
    <w:rsid w:val="00870228"/>
    <w:rsid w:val="00870A03"/>
    <w:rsid w:val="008711FD"/>
    <w:rsid w:val="0087412F"/>
    <w:rsid w:val="00874B86"/>
    <w:rsid w:val="00883568"/>
    <w:rsid w:val="0088454B"/>
    <w:rsid w:val="00884C47"/>
    <w:rsid w:val="0088671F"/>
    <w:rsid w:val="00894F3F"/>
    <w:rsid w:val="00895058"/>
    <w:rsid w:val="0089522B"/>
    <w:rsid w:val="00895F4B"/>
    <w:rsid w:val="008965BA"/>
    <w:rsid w:val="008A0694"/>
    <w:rsid w:val="008A0DDF"/>
    <w:rsid w:val="008A14AD"/>
    <w:rsid w:val="008A1536"/>
    <w:rsid w:val="008A7C07"/>
    <w:rsid w:val="008B1569"/>
    <w:rsid w:val="008B3BE3"/>
    <w:rsid w:val="008B4272"/>
    <w:rsid w:val="008B4F74"/>
    <w:rsid w:val="008B5710"/>
    <w:rsid w:val="008B57CA"/>
    <w:rsid w:val="008B5B8B"/>
    <w:rsid w:val="008B6FC1"/>
    <w:rsid w:val="008C0782"/>
    <w:rsid w:val="008C0DFE"/>
    <w:rsid w:val="008C2306"/>
    <w:rsid w:val="008C3B84"/>
    <w:rsid w:val="008C52AC"/>
    <w:rsid w:val="008C5BBD"/>
    <w:rsid w:val="008C5CDC"/>
    <w:rsid w:val="008C6FDF"/>
    <w:rsid w:val="008C71FD"/>
    <w:rsid w:val="008C768D"/>
    <w:rsid w:val="008D0123"/>
    <w:rsid w:val="008D0F3A"/>
    <w:rsid w:val="008D113A"/>
    <w:rsid w:val="008D2685"/>
    <w:rsid w:val="008D52A4"/>
    <w:rsid w:val="008D6685"/>
    <w:rsid w:val="008E0992"/>
    <w:rsid w:val="008E2C7D"/>
    <w:rsid w:val="008E2D29"/>
    <w:rsid w:val="008E42C0"/>
    <w:rsid w:val="008E7DF7"/>
    <w:rsid w:val="008F18AC"/>
    <w:rsid w:val="008F3042"/>
    <w:rsid w:val="008F49CD"/>
    <w:rsid w:val="008F5861"/>
    <w:rsid w:val="00901008"/>
    <w:rsid w:val="00902DBB"/>
    <w:rsid w:val="0090612F"/>
    <w:rsid w:val="00913177"/>
    <w:rsid w:val="00915903"/>
    <w:rsid w:val="0091629E"/>
    <w:rsid w:val="009162B1"/>
    <w:rsid w:val="0091652D"/>
    <w:rsid w:val="00916CD5"/>
    <w:rsid w:val="009201ED"/>
    <w:rsid w:val="00922504"/>
    <w:rsid w:val="009330BC"/>
    <w:rsid w:val="00933F15"/>
    <w:rsid w:val="009376AE"/>
    <w:rsid w:val="00937F08"/>
    <w:rsid w:val="00942FD1"/>
    <w:rsid w:val="00943209"/>
    <w:rsid w:val="00943D15"/>
    <w:rsid w:val="00944C11"/>
    <w:rsid w:val="0094565A"/>
    <w:rsid w:val="0094672B"/>
    <w:rsid w:val="00951FB2"/>
    <w:rsid w:val="0095211D"/>
    <w:rsid w:val="00953684"/>
    <w:rsid w:val="00956FDB"/>
    <w:rsid w:val="009622B0"/>
    <w:rsid w:val="009633C0"/>
    <w:rsid w:val="00963E72"/>
    <w:rsid w:val="00967990"/>
    <w:rsid w:val="00972085"/>
    <w:rsid w:val="00973D4A"/>
    <w:rsid w:val="00974291"/>
    <w:rsid w:val="009744AA"/>
    <w:rsid w:val="0097623F"/>
    <w:rsid w:val="00980563"/>
    <w:rsid w:val="00981C8F"/>
    <w:rsid w:val="00982FAF"/>
    <w:rsid w:val="00983603"/>
    <w:rsid w:val="00983757"/>
    <w:rsid w:val="00983C73"/>
    <w:rsid w:val="00990336"/>
    <w:rsid w:val="00991D1D"/>
    <w:rsid w:val="009939EE"/>
    <w:rsid w:val="009951D1"/>
    <w:rsid w:val="00995664"/>
    <w:rsid w:val="009A004D"/>
    <w:rsid w:val="009A07A1"/>
    <w:rsid w:val="009A2D2A"/>
    <w:rsid w:val="009A6AF3"/>
    <w:rsid w:val="009B03F4"/>
    <w:rsid w:val="009B042D"/>
    <w:rsid w:val="009B0440"/>
    <w:rsid w:val="009B08BD"/>
    <w:rsid w:val="009B3D96"/>
    <w:rsid w:val="009B6646"/>
    <w:rsid w:val="009B6846"/>
    <w:rsid w:val="009B69AB"/>
    <w:rsid w:val="009B6DDF"/>
    <w:rsid w:val="009C1DD4"/>
    <w:rsid w:val="009C3894"/>
    <w:rsid w:val="009C588C"/>
    <w:rsid w:val="009C5A80"/>
    <w:rsid w:val="009D017B"/>
    <w:rsid w:val="009D0944"/>
    <w:rsid w:val="009D1082"/>
    <w:rsid w:val="009D121E"/>
    <w:rsid w:val="009D1B65"/>
    <w:rsid w:val="009D45C7"/>
    <w:rsid w:val="009D49DF"/>
    <w:rsid w:val="009D4E98"/>
    <w:rsid w:val="009D54FF"/>
    <w:rsid w:val="009D62D1"/>
    <w:rsid w:val="009D7798"/>
    <w:rsid w:val="009E11E2"/>
    <w:rsid w:val="009E2269"/>
    <w:rsid w:val="009E3135"/>
    <w:rsid w:val="009E42E0"/>
    <w:rsid w:val="009E4DBF"/>
    <w:rsid w:val="009E4E10"/>
    <w:rsid w:val="009E5C6F"/>
    <w:rsid w:val="009E63FB"/>
    <w:rsid w:val="009E6B59"/>
    <w:rsid w:val="009E6C26"/>
    <w:rsid w:val="009E7B33"/>
    <w:rsid w:val="009F0510"/>
    <w:rsid w:val="009F0A6E"/>
    <w:rsid w:val="009F2884"/>
    <w:rsid w:val="009F7439"/>
    <w:rsid w:val="009F786A"/>
    <w:rsid w:val="00A03677"/>
    <w:rsid w:val="00A039F2"/>
    <w:rsid w:val="00A04817"/>
    <w:rsid w:val="00A071AC"/>
    <w:rsid w:val="00A141F9"/>
    <w:rsid w:val="00A15872"/>
    <w:rsid w:val="00A1765C"/>
    <w:rsid w:val="00A17C8E"/>
    <w:rsid w:val="00A22ED6"/>
    <w:rsid w:val="00A32205"/>
    <w:rsid w:val="00A33A36"/>
    <w:rsid w:val="00A354BB"/>
    <w:rsid w:val="00A356A7"/>
    <w:rsid w:val="00A404BD"/>
    <w:rsid w:val="00A40F42"/>
    <w:rsid w:val="00A44E94"/>
    <w:rsid w:val="00A50C0D"/>
    <w:rsid w:val="00A512E4"/>
    <w:rsid w:val="00A529C9"/>
    <w:rsid w:val="00A54F5F"/>
    <w:rsid w:val="00A5514D"/>
    <w:rsid w:val="00A56DC9"/>
    <w:rsid w:val="00A60C2E"/>
    <w:rsid w:val="00A629C5"/>
    <w:rsid w:val="00A63A69"/>
    <w:rsid w:val="00A63BF6"/>
    <w:rsid w:val="00A63D5E"/>
    <w:rsid w:val="00A63D9E"/>
    <w:rsid w:val="00A655E2"/>
    <w:rsid w:val="00A66F3D"/>
    <w:rsid w:val="00A70CFA"/>
    <w:rsid w:val="00A7179E"/>
    <w:rsid w:val="00A71EBC"/>
    <w:rsid w:val="00A72B9B"/>
    <w:rsid w:val="00A73F11"/>
    <w:rsid w:val="00A743D3"/>
    <w:rsid w:val="00A768F2"/>
    <w:rsid w:val="00A77246"/>
    <w:rsid w:val="00A8076F"/>
    <w:rsid w:val="00A82235"/>
    <w:rsid w:val="00A83888"/>
    <w:rsid w:val="00A83B9C"/>
    <w:rsid w:val="00A85884"/>
    <w:rsid w:val="00A85CD6"/>
    <w:rsid w:val="00A8670C"/>
    <w:rsid w:val="00A870A9"/>
    <w:rsid w:val="00A875E0"/>
    <w:rsid w:val="00A900FD"/>
    <w:rsid w:val="00A90D72"/>
    <w:rsid w:val="00A91AAB"/>
    <w:rsid w:val="00A921B6"/>
    <w:rsid w:val="00A932EB"/>
    <w:rsid w:val="00A93CF0"/>
    <w:rsid w:val="00A94660"/>
    <w:rsid w:val="00A94977"/>
    <w:rsid w:val="00A951BA"/>
    <w:rsid w:val="00A962A1"/>
    <w:rsid w:val="00AA5B7D"/>
    <w:rsid w:val="00AA6F7A"/>
    <w:rsid w:val="00AA7841"/>
    <w:rsid w:val="00AB0570"/>
    <w:rsid w:val="00AB0CB2"/>
    <w:rsid w:val="00AB15A4"/>
    <w:rsid w:val="00AB4B79"/>
    <w:rsid w:val="00AB5D11"/>
    <w:rsid w:val="00AB632A"/>
    <w:rsid w:val="00AB68E1"/>
    <w:rsid w:val="00AB702A"/>
    <w:rsid w:val="00AB7CBF"/>
    <w:rsid w:val="00AC27E6"/>
    <w:rsid w:val="00AC358F"/>
    <w:rsid w:val="00AC4ACA"/>
    <w:rsid w:val="00AC6E46"/>
    <w:rsid w:val="00AD0C85"/>
    <w:rsid w:val="00AD20C6"/>
    <w:rsid w:val="00AD31A4"/>
    <w:rsid w:val="00AD5527"/>
    <w:rsid w:val="00AD6EFF"/>
    <w:rsid w:val="00AD7646"/>
    <w:rsid w:val="00AE1956"/>
    <w:rsid w:val="00AE23E6"/>
    <w:rsid w:val="00AE3654"/>
    <w:rsid w:val="00AE4949"/>
    <w:rsid w:val="00AE6B5B"/>
    <w:rsid w:val="00AF0B76"/>
    <w:rsid w:val="00AF0F19"/>
    <w:rsid w:val="00AF1C62"/>
    <w:rsid w:val="00AF3D4C"/>
    <w:rsid w:val="00AF47BE"/>
    <w:rsid w:val="00AF47D5"/>
    <w:rsid w:val="00AF4C63"/>
    <w:rsid w:val="00AF5129"/>
    <w:rsid w:val="00B0011A"/>
    <w:rsid w:val="00B01681"/>
    <w:rsid w:val="00B02009"/>
    <w:rsid w:val="00B02C1C"/>
    <w:rsid w:val="00B0384E"/>
    <w:rsid w:val="00B03A5A"/>
    <w:rsid w:val="00B04D54"/>
    <w:rsid w:val="00B05A9D"/>
    <w:rsid w:val="00B069BD"/>
    <w:rsid w:val="00B078A0"/>
    <w:rsid w:val="00B111C3"/>
    <w:rsid w:val="00B12143"/>
    <w:rsid w:val="00B1305C"/>
    <w:rsid w:val="00B1466A"/>
    <w:rsid w:val="00B168ED"/>
    <w:rsid w:val="00B21AF3"/>
    <w:rsid w:val="00B21FF0"/>
    <w:rsid w:val="00B23830"/>
    <w:rsid w:val="00B24251"/>
    <w:rsid w:val="00B26926"/>
    <w:rsid w:val="00B33D92"/>
    <w:rsid w:val="00B34909"/>
    <w:rsid w:val="00B34BA3"/>
    <w:rsid w:val="00B357EA"/>
    <w:rsid w:val="00B36FF4"/>
    <w:rsid w:val="00B415CD"/>
    <w:rsid w:val="00B42E33"/>
    <w:rsid w:val="00B445AF"/>
    <w:rsid w:val="00B4520F"/>
    <w:rsid w:val="00B4610E"/>
    <w:rsid w:val="00B50295"/>
    <w:rsid w:val="00B52DF1"/>
    <w:rsid w:val="00B53C5B"/>
    <w:rsid w:val="00B55471"/>
    <w:rsid w:val="00B62744"/>
    <w:rsid w:val="00B62F9E"/>
    <w:rsid w:val="00B65EF1"/>
    <w:rsid w:val="00B67BFA"/>
    <w:rsid w:val="00B70A53"/>
    <w:rsid w:val="00B710FF"/>
    <w:rsid w:val="00B71B13"/>
    <w:rsid w:val="00B720B4"/>
    <w:rsid w:val="00B72E36"/>
    <w:rsid w:val="00B73DFA"/>
    <w:rsid w:val="00B74879"/>
    <w:rsid w:val="00B76991"/>
    <w:rsid w:val="00B81002"/>
    <w:rsid w:val="00B8285A"/>
    <w:rsid w:val="00B82C8C"/>
    <w:rsid w:val="00B844ED"/>
    <w:rsid w:val="00B84FA5"/>
    <w:rsid w:val="00B9101B"/>
    <w:rsid w:val="00B91D9A"/>
    <w:rsid w:val="00B93B0C"/>
    <w:rsid w:val="00B969FF"/>
    <w:rsid w:val="00B97F93"/>
    <w:rsid w:val="00BA1511"/>
    <w:rsid w:val="00BA500C"/>
    <w:rsid w:val="00BA63B3"/>
    <w:rsid w:val="00BB0557"/>
    <w:rsid w:val="00BB1738"/>
    <w:rsid w:val="00BB2D80"/>
    <w:rsid w:val="00BB388B"/>
    <w:rsid w:val="00BB4291"/>
    <w:rsid w:val="00BB4E69"/>
    <w:rsid w:val="00BB579B"/>
    <w:rsid w:val="00BB75E4"/>
    <w:rsid w:val="00BB780E"/>
    <w:rsid w:val="00BC1394"/>
    <w:rsid w:val="00BC1FE1"/>
    <w:rsid w:val="00BC2E4C"/>
    <w:rsid w:val="00BC51EF"/>
    <w:rsid w:val="00BC562E"/>
    <w:rsid w:val="00BD3048"/>
    <w:rsid w:val="00BD4225"/>
    <w:rsid w:val="00BD4FE2"/>
    <w:rsid w:val="00BD6348"/>
    <w:rsid w:val="00BD63D6"/>
    <w:rsid w:val="00BD6F34"/>
    <w:rsid w:val="00BD7809"/>
    <w:rsid w:val="00BE145A"/>
    <w:rsid w:val="00BE6AD1"/>
    <w:rsid w:val="00BF016C"/>
    <w:rsid w:val="00BF03C2"/>
    <w:rsid w:val="00BF03DC"/>
    <w:rsid w:val="00BF15AD"/>
    <w:rsid w:val="00BF17C5"/>
    <w:rsid w:val="00BF204B"/>
    <w:rsid w:val="00BF3960"/>
    <w:rsid w:val="00BF4045"/>
    <w:rsid w:val="00BF6EC5"/>
    <w:rsid w:val="00C0277A"/>
    <w:rsid w:val="00C02C86"/>
    <w:rsid w:val="00C02FA4"/>
    <w:rsid w:val="00C04773"/>
    <w:rsid w:val="00C07AAD"/>
    <w:rsid w:val="00C07DC1"/>
    <w:rsid w:val="00C20994"/>
    <w:rsid w:val="00C220BB"/>
    <w:rsid w:val="00C22642"/>
    <w:rsid w:val="00C231EB"/>
    <w:rsid w:val="00C27268"/>
    <w:rsid w:val="00C32073"/>
    <w:rsid w:val="00C334B2"/>
    <w:rsid w:val="00C34295"/>
    <w:rsid w:val="00C349B1"/>
    <w:rsid w:val="00C349DA"/>
    <w:rsid w:val="00C4031B"/>
    <w:rsid w:val="00C403E9"/>
    <w:rsid w:val="00C4203F"/>
    <w:rsid w:val="00C430F9"/>
    <w:rsid w:val="00C47FA9"/>
    <w:rsid w:val="00C54AC9"/>
    <w:rsid w:val="00C55AAD"/>
    <w:rsid w:val="00C60BA4"/>
    <w:rsid w:val="00C641FA"/>
    <w:rsid w:val="00C65F7E"/>
    <w:rsid w:val="00C67DB5"/>
    <w:rsid w:val="00C71D92"/>
    <w:rsid w:val="00C7482F"/>
    <w:rsid w:val="00C74F97"/>
    <w:rsid w:val="00C757EE"/>
    <w:rsid w:val="00C82770"/>
    <w:rsid w:val="00C8341F"/>
    <w:rsid w:val="00C86332"/>
    <w:rsid w:val="00C86922"/>
    <w:rsid w:val="00C87C1C"/>
    <w:rsid w:val="00C87E17"/>
    <w:rsid w:val="00C87E7A"/>
    <w:rsid w:val="00C90574"/>
    <w:rsid w:val="00C91B0E"/>
    <w:rsid w:val="00C91CB7"/>
    <w:rsid w:val="00C91E1C"/>
    <w:rsid w:val="00C92529"/>
    <w:rsid w:val="00C95227"/>
    <w:rsid w:val="00C955CA"/>
    <w:rsid w:val="00C9699E"/>
    <w:rsid w:val="00CA21C6"/>
    <w:rsid w:val="00CA34DA"/>
    <w:rsid w:val="00CA379A"/>
    <w:rsid w:val="00CB332E"/>
    <w:rsid w:val="00CB4B63"/>
    <w:rsid w:val="00CB4D7D"/>
    <w:rsid w:val="00CB6FD5"/>
    <w:rsid w:val="00CB7254"/>
    <w:rsid w:val="00CB7759"/>
    <w:rsid w:val="00CC2E91"/>
    <w:rsid w:val="00CC6BDB"/>
    <w:rsid w:val="00CC6D70"/>
    <w:rsid w:val="00CC708A"/>
    <w:rsid w:val="00CC7C49"/>
    <w:rsid w:val="00CD027F"/>
    <w:rsid w:val="00CD2151"/>
    <w:rsid w:val="00CD3204"/>
    <w:rsid w:val="00CD396C"/>
    <w:rsid w:val="00CD67C1"/>
    <w:rsid w:val="00CE110C"/>
    <w:rsid w:val="00CE37B6"/>
    <w:rsid w:val="00CE7C72"/>
    <w:rsid w:val="00CF151A"/>
    <w:rsid w:val="00CF2338"/>
    <w:rsid w:val="00CF5581"/>
    <w:rsid w:val="00CF651E"/>
    <w:rsid w:val="00CF7595"/>
    <w:rsid w:val="00CF7E78"/>
    <w:rsid w:val="00CF7F2F"/>
    <w:rsid w:val="00D00B2D"/>
    <w:rsid w:val="00D00B99"/>
    <w:rsid w:val="00D01CA2"/>
    <w:rsid w:val="00D03468"/>
    <w:rsid w:val="00D06F5D"/>
    <w:rsid w:val="00D0757F"/>
    <w:rsid w:val="00D077AB"/>
    <w:rsid w:val="00D128F3"/>
    <w:rsid w:val="00D14A55"/>
    <w:rsid w:val="00D14B8C"/>
    <w:rsid w:val="00D15CB6"/>
    <w:rsid w:val="00D1697A"/>
    <w:rsid w:val="00D23FBB"/>
    <w:rsid w:val="00D26A9E"/>
    <w:rsid w:val="00D26AD6"/>
    <w:rsid w:val="00D33171"/>
    <w:rsid w:val="00D36168"/>
    <w:rsid w:val="00D36D1D"/>
    <w:rsid w:val="00D370C9"/>
    <w:rsid w:val="00D37F22"/>
    <w:rsid w:val="00D4018B"/>
    <w:rsid w:val="00D4058E"/>
    <w:rsid w:val="00D4088C"/>
    <w:rsid w:val="00D40A36"/>
    <w:rsid w:val="00D40AD6"/>
    <w:rsid w:val="00D41D37"/>
    <w:rsid w:val="00D47D77"/>
    <w:rsid w:val="00D53934"/>
    <w:rsid w:val="00D5406A"/>
    <w:rsid w:val="00D5709F"/>
    <w:rsid w:val="00D5740D"/>
    <w:rsid w:val="00D613D9"/>
    <w:rsid w:val="00D617D4"/>
    <w:rsid w:val="00D61AE0"/>
    <w:rsid w:val="00D62E22"/>
    <w:rsid w:val="00D6358C"/>
    <w:rsid w:val="00D65422"/>
    <w:rsid w:val="00D65465"/>
    <w:rsid w:val="00D65EC7"/>
    <w:rsid w:val="00D705EE"/>
    <w:rsid w:val="00D72334"/>
    <w:rsid w:val="00D7551B"/>
    <w:rsid w:val="00D75F88"/>
    <w:rsid w:val="00D7655F"/>
    <w:rsid w:val="00D7772C"/>
    <w:rsid w:val="00D83560"/>
    <w:rsid w:val="00D871C0"/>
    <w:rsid w:val="00D87B28"/>
    <w:rsid w:val="00D912AE"/>
    <w:rsid w:val="00D926D6"/>
    <w:rsid w:val="00D93E44"/>
    <w:rsid w:val="00D94C31"/>
    <w:rsid w:val="00D94D54"/>
    <w:rsid w:val="00D95855"/>
    <w:rsid w:val="00DA3CDF"/>
    <w:rsid w:val="00DA5C82"/>
    <w:rsid w:val="00DA5E6B"/>
    <w:rsid w:val="00DA7490"/>
    <w:rsid w:val="00DB05F8"/>
    <w:rsid w:val="00DB1304"/>
    <w:rsid w:val="00DB2F9D"/>
    <w:rsid w:val="00DB5811"/>
    <w:rsid w:val="00DB5BEB"/>
    <w:rsid w:val="00DB63D7"/>
    <w:rsid w:val="00DB6430"/>
    <w:rsid w:val="00DB73AA"/>
    <w:rsid w:val="00DB7814"/>
    <w:rsid w:val="00DB7FAF"/>
    <w:rsid w:val="00DC32D4"/>
    <w:rsid w:val="00DC5704"/>
    <w:rsid w:val="00DC5FB1"/>
    <w:rsid w:val="00DC7620"/>
    <w:rsid w:val="00DD2246"/>
    <w:rsid w:val="00DD464B"/>
    <w:rsid w:val="00DD5155"/>
    <w:rsid w:val="00DD5E64"/>
    <w:rsid w:val="00DD6AF0"/>
    <w:rsid w:val="00DD7C38"/>
    <w:rsid w:val="00DE0ED8"/>
    <w:rsid w:val="00DE33FA"/>
    <w:rsid w:val="00DE3A5F"/>
    <w:rsid w:val="00DE5D7B"/>
    <w:rsid w:val="00DF10DB"/>
    <w:rsid w:val="00DF2960"/>
    <w:rsid w:val="00DF2CF6"/>
    <w:rsid w:val="00DF3444"/>
    <w:rsid w:val="00DF3510"/>
    <w:rsid w:val="00DF3F84"/>
    <w:rsid w:val="00DF5268"/>
    <w:rsid w:val="00DF65F8"/>
    <w:rsid w:val="00DF70C6"/>
    <w:rsid w:val="00E0099D"/>
    <w:rsid w:val="00E0303F"/>
    <w:rsid w:val="00E06131"/>
    <w:rsid w:val="00E12B02"/>
    <w:rsid w:val="00E13EB1"/>
    <w:rsid w:val="00E177A0"/>
    <w:rsid w:val="00E20E73"/>
    <w:rsid w:val="00E20FB4"/>
    <w:rsid w:val="00E227B3"/>
    <w:rsid w:val="00E24295"/>
    <w:rsid w:val="00E2465B"/>
    <w:rsid w:val="00E259A7"/>
    <w:rsid w:val="00E318E0"/>
    <w:rsid w:val="00E32505"/>
    <w:rsid w:val="00E3294B"/>
    <w:rsid w:val="00E32C06"/>
    <w:rsid w:val="00E332F3"/>
    <w:rsid w:val="00E33E85"/>
    <w:rsid w:val="00E3737D"/>
    <w:rsid w:val="00E37542"/>
    <w:rsid w:val="00E4114C"/>
    <w:rsid w:val="00E43A1E"/>
    <w:rsid w:val="00E44824"/>
    <w:rsid w:val="00E4713B"/>
    <w:rsid w:val="00E47962"/>
    <w:rsid w:val="00E540CB"/>
    <w:rsid w:val="00E54755"/>
    <w:rsid w:val="00E55851"/>
    <w:rsid w:val="00E561A5"/>
    <w:rsid w:val="00E62086"/>
    <w:rsid w:val="00E641F1"/>
    <w:rsid w:val="00E643E9"/>
    <w:rsid w:val="00E65F17"/>
    <w:rsid w:val="00E66A24"/>
    <w:rsid w:val="00E67024"/>
    <w:rsid w:val="00E679DC"/>
    <w:rsid w:val="00E74CB5"/>
    <w:rsid w:val="00E74FC9"/>
    <w:rsid w:val="00E8072A"/>
    <w:rsid w:val="00E80EAA"/>
    <w:rsid w:val="00E81691"/>
    <w:rsid w:val="00E83330"/>
    <w:rsid w:val="00E833E5"/>
    <w:rsid w:val="00E837FE"/>
    <w:rsid w:val="00E8688B"/>
    <w:rsid w:val="00E87EC7"/>
    <w:rsid w:val="00E91FE3"/>
    <w:rsid w:val="00E94AB8"/>
    <w:rsid w:val="00E961F0"/>
    <w:rsid w:val="00E96A50"/>
    <w:rsid w:val="00E97488"/>
    <w:rsid w:val="00EA087B"/>
    <w:rsid w:val="00EA1C60"/>
    <w:rsid w:val="00EA237C"/>
    <w:rsid w:val="00EA389D"/>
    <w:rsid w:val="00EA5F64"/>
    <w:rsid w:val="00EA67CE"/>
    <w:rsid w:val="00EA752A"/>
    <w:rsid w:val="00EB0D8D"/>
    <w:rsid w:val="00EB2459"/>
    <w:rsid w:val="00EB2C59"/>
    <w:rsid w:val="00EB4B00"/>
    <w:rsid w:val="00EB5DD5"/>
    <w:rsid w:val="00EB69F7"/>
    <w:rsid w:val="00EC08AC"/>
    <w:rsid w:val="00EC64D7"/>
    <w:rsid w:val="00EC6786"/>
    <w:rsid w:val="00EC7DA9"/>
    <w:rsid w:val="00ED220C"/>
    <w:rsid w:val="00ED6D07"/>
    <w:rsid w:val="00ED76C2"/>
    <w:rsid w:val="00EE2224"/>
    <w:rsid w:val="00EE3E21"/>
    <w:rsid w:val="00EE50DF"/>
    <w:rsid w:val="00EE534D"/>
    <w:rsid w:val="00EF1607"/>
    <w:rsid w:val="00EF41A4"/>
    <w:rsid w:val="00EF4684"/>
    <w:rsid w:val="00EF5A08"/>
    <w:rsid w:val="00F02CCA"/>
    <w:rsid w:val="00F107D5"/>
    <w:rsid w:val="00F114F5"/>
    <w:rsid w:val="00F12528"/>
    <w:rsid w:val="00F146DE"/>
    <w:rsid w:val="00F2786C"/>
    <w:rsid w:val="00F27C17"/>
    <w:rsid w:val="00F3590E"/>
    <w:rsid w:val="00F35F9B"/>
    <w:rsid w:val="00F36DF8"/>
    <w:rsid w:val="00F43741"/>
    <w:rsid w:val="00F503EF"/>
    <w:rsid w:val="00F52872"/>
    <w:rsid w:val="00F53886"/>
    <w:rsid w:val="00F544CE"/>
    <w:rsid w:val="00F56243"/>
    <w:rsid w:val="00F60901"/>
    <w:rsid w:val="00F6194E"/>
    <w:rsid w:val="00F62092"/>
    <w:rsid w:val="00F6462F"/>
    <w:rsid w:val="00F70381"/>
    <w:rsid w:val="00F7084F"/>
    <w:rsid w:val="00F73754"/>
    <w:rsid w:val="00F834B1"/>
    <w:rsid w:val="00F84F7C"/>
    <w:rsid w:val="00F85E3B"/>
    <w:rsid w:val="00F868D3"/>
    <w:rsid w:val="00F87589"/>
    <w:rsid w:val="00F91357"/>
    <w:rsid w:val="00F914FA"/>
    <w:rsid w:val="00F95BE7"/>
    <w:rsid w:val="00F97662"/>
    <w:rsid w:val="00FA0730"/>
    <w:rsid w:val="00FA11CF"/>
    <w:rsid w:val="00FA1A0B"/>
    <w:rsid w:val="00FA1AC7"/>
    <w:rsid w:val="00FA5A1F"/>
    <w:rsid w:val="00FA63CA"/>
    <w:rsid w:val="00FA6439"/>
    <w:rsid w:val="00FA6A33"/>
    <w:rsid w:val="00FB353B"/>
    <w:rsid w:val="00FB45C1"/>
    <w:rsid w:val="00FB48FB"/>
    <w:rsid w:val="00FB52BF"/>
    <w:rsid w:val="00FB660B"/>
    <w:rsid w:val="00FB7352"/>
    <w:rsid w:val="00FC1D10"/>
    <w:rsid w:val="00FD0A55"/>
    <w:rsid w:val="00FD0DAF"/>
    <w:rsid w:val="00FD2797"/>
    <w:rsid w:val="00FD546D"/>
    <w:rsid w:val="00FD6EDD"/>
    <w:rsid w:val="00FD7DE6"/>
    <w:rsid w:val="00FE10E2"/>
    <w:rsid w:val="00FE23A0"/>
    <w:rsid w:val="00FE259F"/>
    <w:rsid w:val="00FE274F"/>
    <w:rsid w:val="00FE3804"/>
    <w:rsid w:val="00FE4742"/>
    <w:rsid w:val="00FE51D2"/>
    <w:rsid w:val="00FE65BA"/>
    <w:rsid w:val="00FE6AC5"/>
    <w:rsid w:val="00FF536F"/>
    <w:rsid w:val="2E875BE0"/>
    <w:rsid w:val="488D8A64"/>
    <w:rsid w:val="4EDDD016"/>
    <w:rsid w:val="56729C28"/>
    <w:rsid w:val="5AD9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4A7D87"/>
  <w15:chartTrackingRefBased/>
  <w15:docId w15:val="{632E2ABF-B604-40FC-8A24-6733DC24D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F3C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Heading1">
    <w:name w:val="heading 1"/>
    <w:basedOn w:val="Title"/>
    <w:next w:val="Normal"/>
    <w:link w:val="Heading1Char"/>
    <w:uiPriority w:val="9"/>
    <w:qFormat/>
    <w:rsid w:val="006F160B"/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B0D8D"/>
    <w:pPr>
      <w:outlineLvl w:val="1"/>
    </w:pPr>
    <w:rPr>
      <w:i w:val="0"/>
      <w:caps w:val="0"/>
      <w:color w:val="262626" w:themeColor="text1" w:themeTint="D9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3D79"/>
    <w:pPr>
      <w:outlineLvl w:val="2"/>
    </w:pPr>
    <w:rPr>
      <w:rFonts w:ascii="Poppins" w:hAnsi="Poppins" w:cs="Poppins"/>
      <w:b/>
      <w:bCs/>
      <w:i/>
      <w:iCs/>
      <w:cap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3D79"/>
    <w:pPr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F3D79"/>
    <w:pPr>
      <w:spacing w:line="192" w:lineRule="auto"/>
      <w:outlineLvl w:val="0"/>
    </w:pPr>
    <w:rPr>
      <w:rFonts w:ascii="Poppins" w:hAnsi="Poppins" w:cs="Poppins"/>
      <w:b/>
      <w:bCs/>
      <w:i/>
      <w:iCs/>
      <w:caps/>
      <w:color w:val="000000" w:themeColor="text1"/>
      <w:sz w:val="30"/>
    </w:rPr>
  </w:style>
  <w:style w:type="character" w:customStyle="1" w:styleId="TitleChar">
    <w:name w:val="Title Char"/>
    <w:basedOn w:val="DefaultParagraphFont"/>
    <w:link w:val="Title"/>
    <w:uiPriority w:val="10"/>
    <w:rsid w:val="005F3D79"/>
    <w:rPr>
      <w:rFonts w:ascii="Poppins" w:hAnsi="Poppins" w:cs="Poppins"/>
      <w:b/>
      <w:bCs/>
      <w:i/>
      <w:iCs/>
      <w:caps/>
      <w:noProof/>
      <w:color w:val="000000" w:themeColor="text1"/>
      <w:sz w:val="30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8C3B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B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160B"/>
    <w:rPr>
      <w:rFonts w:ascii="Poppins" w:hAnsi="Poppins" w:cs="Poppins"/>
      <w:b/>
      <w:bCs/>
      <w:i/>
      <w:iCs/>
      <w:caps/>
      <w:noProof/>
      <w:color w:val="000000" w:themeColor="text1"/>
      <w:sz w:val="30"/>
      <w:szCs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B0D8D"/>
    <w:rPr>
      <w:rFonts w:ascii="Poppins" w:hAnsi="Poppins" w:cs="Poppins"/>
      <w:b/>
      <w:bCs/>
      <w:iCs/>
      <w:noProof/>
      <w:color w:val="262626" w:themeColor="text1" w:themeTint="D9"/>
      <w:szCs w:val="32"/>
      <w:lang w:eastAsia="en-GB"/>
    </w:rPr>
  </w:style>
  <w:style w:type="paragraph" w:styleId="NoSpacing">
    <w:name w:val="No Spacing"/>
    <w:uiPriority w:val="1"/>
    <w:rsid w:val="00937F08"/>
    <w:rPr>
      <w:rFonts w:ascii="Atlas Typewriter Regular" w:hAnsi="Atlas Typewriter Regular"/>
      <w:sz w:val="20"/>
      <w:szCs w:val="20"/>
    </w:rPr>
  </w:style>
  <w:style w:type="paragraph" w:styleId="ListParagraph">
    <w:name w:val="List Paragraph"/>
    <w:basedOn w:val="Normal"/>
    <w:uiPriority w:val="34"/>
    <w:qFormat/>
    <w:rsid w:val="00DB7FAF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6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60A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F3D79"/>
    <w:rPr>
      <w:rFonts w:ascii="Poppins" w:hAnsi="Poppins" w:cs="Poppins"/>
      <w:b/>
      <w:bCs/>
      <w:i/>
      <w:iCs/>
      <w:caps/>
      <w:noProof/>
      <w:color w:val="262626" w:themeColor="text1" w:themeTint="D9"/>
      <w:sz w:val="22"/>
      <w:szCs w:val="2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5F3D79"/>
    <w:rPr>
      <w:rFonts w:ascii="Sora" w:hAnsi="Sora" w:cs="Sora"/>
      <w:b/>
      <w:bCs/>
      <w:noProof/>
      <w:color w:val="262626" w:themeColor="text1" w:themeTint="D9"/>
      <w:sz w:val="22"/>
      <w:szCs w:val="22"/>
      <w:lang w:eastAsia="en-GB"/>
    </w:rPr>
  </w:style>
  <w:style w:type="character" w:styleId="IntenseReference">
    <w:name w:val="Intense Reference"/>
    <w:basedOn w:val="DefaultParagraphFont"/>
    <w:uiPriority w:val="32"/>
    <w:rsid w:val="005F3D79"/>
    <w:rPr>
      <w:b/>
      <w:bCs/>
      <w:smallCaps/>
      <w:color w:val="4472C4" w:themeColor="accent1"/>
      <w:spacing w:val="5"/>
    </w:rPr>
  </w:style>
  <w:style w:type="table" w:styleId="TableGrid">
    <w:name w:val="Table Grid"/>
    <w:basedOn w:val="TableNormal"/>
    <w:uiPriority w:val="39"/>
    <w:rsid w:val="00C27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aliases w:val="Table header row"/>
    <w:basedOn w:val="Normal"/>
    <w:next w:val="Normal"/>
    <w:link w:val="QuoteChar"/>
    <w:uiPriority w:val="29"/>
    <w:qFormat/>
    <w:rsid w:val="009D1082"/>
    <w:pPr>
      <w:spacing w:before="80" w:after="80"/>
    </w:pPr>
    <w:rPr>
      <w:b/>
      <w:bCs/>
    </w:rPr>
  </w:style>
  <w:style w:type="character" w:customStyle="1" w:styleId="QuoteChar">
    <w:name w:val="Quote Char"/>
    <w:aliases w:val="Table header row Char"/>
    <w:basedOn w:val="DefaultParagraphFont"/>
    <w:link w:val="Quote"/>
    <w:uiPriority w:val="29"/>
    <w:rsid w:val="009D1082"/>
    <w:rPr>
      <w:rFonts w:ascii="Sora" w:hAnsi="Sora" w:cs="Sora"/>
      <w:b/>
      <w:bCs/>
      <w:noProof/>
      <w:color w:val="262626" w:themeColor="text1" w:themeTint="D9"/>
      <w:sz w:val="22"/>
      <w:szCs w:val="22"/>
      <w:lang w:eastAsia="en-GB"/>
    </w:rPr>
  </w:style>
  <w:style w:type="paragraph" w:customStyle="1" w:styleId="Tablecell">
    <w:name w:val="Table cell"/>
    <w:basedOn w:val="Quote"/>
    <w:qFormat/>
    <w:rsid w:val="009D1082"/>
    <w:pPr>
      <w:spacing w:after="0"/>
    </w:pPr>
    <w:rPr>
      <w:b w:val="0"/>
      <w:bCs w:val="0"/>
    </w:rPr>
  </w:style>
  <w:style w:type="paragraph" w:styleId="Header">
    <w:name w:val="header"/>
    <w:basedOn w:val="Normal"/>
    <w:link w:val="HeaderChar"/>
    <w:uiPriority w:val="99"/>
    <w:unhideWhenUsed/>
    <w:rsid w:val="009E4DB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E4DB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E4DB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E4DB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Subtitle">
    <w:name w:val="Subtitle"/>
    <w:basedOn w:val="Title"/>
    <w:next w:val="Normal"/>
    <w:link w:val="SubtitleChar"/>
    <w:uiPriority w:val="11"/>
    <w:qFormat/>
    <w:rsid w:val="002E2F3C"/>
    <w:rPr>
      <w:sz w:val="26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2E2F3C"/>
    <w:rPr>
      <w:rFonts w:ascii="Poppins" w:hAnsi="Poppins" w:cs="Poppins"/>
      <w:b/>
      <w:bCs/>
      <w:i/>
      <w:iCs/>
      <w:caps/>
      <w:noProof/>
      <w:color w:val="000000" w:themeColor="text1"/>
      <w:sz w:val="26"/>
      <w:szCs w:val="26"/>
      <w:lang w:eastAsia="en-GB"/>
    </w:rPr>
  </w:style>
  <w:style w:type="table" w:styleId="ListTable3">
    <w:name w:val="List Table 3"/>
    <w:basedOn w:val="TableNormal"/>
    <w:uiPriority w:val="48"/>
    <w:rsid w:val="00A141F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1D27F1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D27F1"/>
    <w:rPr>
      <w:rFonts w:ascii="Sora" w:hAnsi="Sora" w:cs="Sora"/>
      <w:noProof/>
      <w:color w:val="262626" w:themeColor="text1" w:themeTint="D9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1D27F1"/>
    <w:rPr>
      <w:vertAlign w:val="superscript"/>
    </w:rPr>
  </w:style>
  <w:style w:type="paragraph" w:styleId="Revision">
    <w:name w:val="Revision"/>
    <w:hidden/>
    <w:uiPriority w:val="99"/>
    <w:semiHidden/>
    <w:rsid w:val="00A70CFA"/>
    <w:pPr>
      <w:spacing w:before="0" w:after="0"/>
    </w:pPr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customStyle="1" w:styleId="DfESOutNumbered">
    <w:name w:val="DfESOutNumbered"/>
    <w:basedOn w:val="Normal"/>
    <w:link w:val="DfESOutNumberedChar"/>
    <w:rsid w:val="00385DE7"/>
    <w:pPr>
      <w:widowControl w:val="0"/>
      <w:numPr>
        <w:numId w:val="21"/>
      </w:numPr>
      <w:overflowPunct w:val="0"/>
      <w:autoSpaceDE w:val="0"/>
      <w:autoSpaceDN w:val="0"/>
      <w:adjustRightInd w:val="0"/>
      <w:spacing w:before="0" w:after="240"/>
      <w:textAlignment w:val="baseline"/>
    </w:pPr>
    <w:rPr>
      <w:rFonts w:ascii="Arial" w:eastAsia="Times New Roman" w:hAnsi="Arial" w:cs="Arial"/>
      <w:noProof w:val="0"/>
      <w:color w:val="auto"/>
      <w:szCs w:val="20"/>
      <w:lang w:eastAsia="en-US"/>
    </w:rPr>
  </w:style>
  <w:style w:type="character" w:customStyle="1" w:styleId="DfESOutNumberedChar">
    <w:name w:val="DfESOutNumbered Char"/>
    <w:basedOn w:val="SubtitleChar"/>
    <w:link w:val="DfESOutNumbered"/>
    <w:rsid w:val="00385DE7"/>
    <w:rPr>
      <w:rFonts w:ascii="Arial" w:eastAsia="Times New Roman" w:hAnsi="Arial" w:cs="Arial"/>
      <w:b w:val="0"/>
      <w:bCs w:val="0"/>
      <w:i w:val="0"/>
      <w:iCs w:val="0"/>
      <w:caps w:val="0"/>
      <w:noProof/>
      <w:color w:val="000000" w:themeColor="text1"/>
      <w:sz w:val="22"/>
      <w:szCs w:val="20"/>
      <w:lang w:eastAsia="en-GB"/>
    </w:rPr>
  </w:style>
  <w:style w:type="paragraph" w:customStyle="1" w:styleId="DeptBullets">
    <w:name w:val="DeptBullets"/>
    <w:basedOn w:val="Normal"/>
    <w:link w:val="DeptBulletsChar"/>
    <w:rsid w:val="00385DE7"/>
    <w:pPr>
      <w:widowControl w:val="0"/>
      <w:numPr>
        <w:numId w:val="23"/>
      </w:numPr>
      <w:overflowPunct w:val="0"/>
      <w:autoSpaceDE w:val="0"/>
      <w:autoSpaceDN w:val="0"/>
      <w:adjustRightInd w:val="0"/>
      <w:spacing w:before="0" w:after="240"/>
      <w:textAlignment w:val="baseline"/>
    </w:pPr>
    <w:rPr>
      <w:rFonts w:ascii="Arial" w:eastAsia="Times New Roman" w:hAnsi="Arial" w:cs="Times New Roman"/>
      <w:noProof w:val="0"/>
      <w:color w:val="auto"/>
      <w:sz w:val="24"/>
      <w:szCs w:val="20"/>
      <w:lang w:eastAsia="en-US"/>
    </w:rPr>
  </w:style>
  <w:style w:type="character" w:customStyle="1" w:styleId="DeptBulletsChar">
    <w:name w:val="DeptBullets Char"/>
    <w:basedOn w:val="SubtitleChar"/>
    <w:link w:val="DeptBullets"/>
    <w:rsid w:val="00385DE7"/>
    <w:rPr>
      <w:rFonts w:ascii="Arial" w:eastAsia="Times New Roman" w:hAnsi="Arial" w:cs="Times New Roman"/>
      <w:b w:val="0"/>
      <w:bCs w:val="0"/>
      <w:i w:val="0"/>
      <w:iCs w:val="0"/>
      <w:caps w:val="0"/>
      <w:noProof/>
      <w:color w:val="000000" w:themeColor="text1"/>
      <w:sz w:val="26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530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30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3077"/>
    <w:rPr>
      <w:rFonts w:ascii="Sora" w:hAnsi="Sora" w:cs="Sora"/>
      <w:noProof/>
      <w:color w:val="262626" w:themeColor="text1" w:themeTint="D9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0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077"/>
    <w:rPr>
      <w:rFonts w:ascii="Sora" w:hAnsi="Sora" w:cs="Sora"/>
      <w:b/>
      <w:bCs/>
      <w:noProof/>
      <w:color w:val="262626" w:themeColor="text1" w:themeTint="D9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3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884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71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17999">
          <w:marLeft w:val="44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9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304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072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611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8446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917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306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2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INB~1\AppData\Local\Temp\SWDTL%20-%20accessible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CB4F08FA881947821E0B63C3105CD1" ma:contentTypeVersion="11" ma:contentTypeDescription="Create a new document." ma:contentTypeScope="" ma:versionID="3159692a631b567024fbcbc955f71dcf">
  <xsd:schema xmlns:xsd="http://www.w3.org/2001/XMLSchema" xmlns:xs="http://www.w3.org/2001/XMLSchema" xmlns:p="http://schemas.microsoft.com/office/2006/metadata/properties" xmlns:ns2="55f93f57-7119-4e7e-9f56-a2e1f260daf2" xmlns:ns3="932de857-946c-40cd-8960-f5e74d414cfb" targetNamespace="http://schemas.microsoft.com/office/2006/metadata/properties" ma:root="true" ma:fieldsID="da638bed531d1a393bd8170ce35e4482" ns2:_="" ns3:_="">
    <xsd:import namespace="55f93f57-7119-4e7e-9f56-a2e1f260daf2"/>
    <xsd:import namespace="932de857-946c-40cd-8960-f5e74d414c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93f57-7119-4e7e-9f56-a2e1f260da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de857-946c-40cd-8960-f5e74d414c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C70D29-83EB-4DAF-A92B-BD13A49BF8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E31B83-3684-4C83-981D-A57A4CCF4E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f93f57-7119-4e7e-9f56-a2e1f260daf2"/>
    <ds:schemaRef ds:uri="932de857-946c-40cd-8960-f5e74d414c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682CC0-46E5-4C6B-B51C-49B40FF2F7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3ED2C3-1556-264A-8E5B-E8BC96881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SWDTL - accessible template - final</Template>
  <TotalTime>2</TotalTime>
  <Pages>1</Pages>
  <Words>78</Words>
  <Characters>447</Characters>
  <Application>Microsoft Office Word</Application>
  <DocSecurity>0</DocSecurity>
  <Lines>3</Lines>
  <Paragraphs>1</Paragraphs>
  <ScaleCrop>false</ScaleCrop>
  <Manager/>
  <Company/>
  <LinksUpToDate>false</LinksUpToDate>
  <CharactersWithSpaces>524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 Level newsletter</dc:title>
  <dc:subject/>
  <dc:creator>Colin Bentwood</dc:creator>
  <cp:keywords/>
  <dc:description/>
  <cp:lastModifiedBy>Abbie Hildebrandt</cp:lastModifiedBy>
  <cp:revision>2</cp:revision>
  <cp:lastPrinted>2021-06-02T21:19:00Z</cp:lastPrinted>
  <dcterms:created xsi:type="dcterms:W3CDTF">2021-10-07T07:55:00Z</dcterms:created>
  <dcterms:modified xsi:type="dcterms:W3CDTF">2021-10-07T07:55:00Z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0x01010070CB4F08FA881947821E0B63C3105CD1</vt:lpwstr>
  </property>
</Properties>
</file>