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BC028" w14:textId="6D77E4FE" w:rsidR="00D6366A" w:rsidRDefault="006666E0" w:rsidP="000817B0">
      <w:pPr>
        <w:pStyle w:val="Heading2"/>
      </w:pPr>
      <w:bookmarkStart w:id="0" w:name="_Hlk73362524"/>
      <w:r>
        <w:t>t level</w:t>
      </w:r>
      <w:r w:rsidR="00CC65D7">
        <w:t xml:space="preserve"> and Industry placement</w:t>
      </w:r>
      <w:r>
        <w:t xml:space="preserve"> </w:t>
      </w:r>
      <w:r w:rsidR="00627932">
        <w:t xml:space="preserve">marketing </w:t>
      </w:r>
      <w:r w:rsidR="00CC65D7">
        <w:t>methods</w:t>
      </w:r>
    </w:p>
    <w:tbl>
      <w:tblPr>
        <w:tblStyle w:val="TableGrid"/>
        <w:tblW w:w="14317" w:type="dxa"/>
        <w:tblInd w:w="-113" w:type="dxa"/>
        <w:tblLayout w:type="fixed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405"/>
        <w:gridCol w:w="1559"/>
        <w:gridCol w:w="6067"/>
        <w:gridCol w:w="4286"/>
      </w:tblGrid>
      <w:tr w:rsidR="006230D8" w:rsidRPr="006230D8" w14:paraId="0B1EFA65" w14:textId="77777777" w:rsidTr="08540F60">
        <w:trPr>
          <w:cantSplit/>
          <w:tblHeader/>
        </w:trPr>
        <w:tc>
          <w:tcPr>
            <w:tcW w:w="2405" w:type="dxa"/>
            <w:shd w:val="clear" w:color="auto" w:fill="765AB0"/>
            <w:vAlign w:val="center"/>
          </w:tcPr>
          <w:p w14:paraId="115CB6A6" w14:textId="2F4B39C1" w:rsidR="003841DB" w:rsidRPr="006230D8" w:rsidRDefault="00FF74A6" w:rsidP="008B4E60">
            <w:pPr>
              <w:pStyle w:val="Heading2"/>
              <w:spacing w:line="240" w:lineRule="auto"/>
              <w:rPr>
                <w:rFonts w:ascii="Sora" w:hAnsi="Sora" w:cs="Sora"/>
                <w:color w:val="FFFFFF" w:themeColor="background1"/>
                <w:sz w:val="24"/>
                <w:szCs w:val="24"/>
              </w:rPr>
            </w:pPr>
            <w:r w:rsidRPr="006230D8">
              <w:rPr>
                <w:rFonts w:ascii="Sora" w:hAnsi="Sora" w:cs="Sora"/>
                <w:caps w:val="0"/>
                <w:color w:val="FFFFFF" w:themeColor="background1"/>
                <w:sz w:val="24"/>
                <w:szCs w:val="24"/>
              </w:rPr>
              <w:t>Method / channel</w:t>
            </w:r>
          </w:p>
        </w:tc>
        <w:tc>
          <w:tcPr>
            <w:tcW w:w="1559" w:type="dxa"/>
            <w:shd w:val="clear" w:color="auto" w:fill="765AB0"/>
            <w:vAlign w:val="center"/>
          </w:tcPr>
          <w:p w14:paraId="2CD7C5A3" w14:textId="171125BF" w:rsidR="003841DB" w:rsidRPr="006230D8" w:rsidRDefault="00FF74A6" w:rsidP="008B4E60">
            <w:pPr>
              <w:pStyle w:val="Heading2"/>
              <w:spacing w:line="240" w:lineRule="auto"/>
              <w:rPr>
                <w:rFonts w:ascii="Sora" w:hAnsi="Sora" w:cs="Sora"/>
                <w:color w:val="FFFFFF" w:themeColor="background1"/>
                <w:sz w:val="24"/>
                <w:szCs w:val="24"/>
              </w:rPr>
            </w:pPr>
            <w:r w:rsidRPr="006230D8">
              <w:rPr>
                <w:rFonts w:ascii="Sora" w:hAnsi="Sora" w:cs="Sora"/>
                <w:caps w:val="0"/>
                <w:color w:val="FFFFFF" w:themeColor="background1"/>
                <w:sz w:val="24"/>
                <w:szCs w:val="24"/>
              </w:rPr>
              <w:t>Audience</w:t>
            </w:r>
          </w:p>
        </w:tc>
        <w:tc>
          <w:tcPr>
            <w:tcW w:w="6067" w:type="dxa"/>
            <w:shd w:val="clear" w:color="auto" w:fill="765AB0"/>
            <w:vAlign w:val="center"/>
          </w:tcPr>
          <w:p w14:paraId="6CC5D50E" w14:textId="7C09BC9C" w:rsidR="003841DB" w:rsidRPr="006230D8" w:rsidRDefault="00FF74A6" w:rsidP="008B4E60">
            <w:pPr>
              <w:pStyle w:val="Heading2"/>
              <w:spacing w:line="240" w:lineRule="auto"/>
              <w:rPr>
                <w:rFonts w:ascii="Sora" w:hAnsi="Sora" w:cs="Sora"/>
                <w:color w:val="FFFFFF" w:themeColor="background1"/>
                <w:sz w:val="24"/>
                <w:szCs w:val="24"/>
              </w:rPr>
            </w:pPr>
            <w:r w:rsidRPr="006230D8">
              <w:rPr>
                <w:rFonts w:ascii="Sora" w:hAnsi="Sora" w:cs="Sora"/>
                <w:caps w:val="0"/>
                <w:color w:val="FFFFFF" w:themeColor="background1"/>
                <w:sz w:val="24"/>
                <w:szCs w:val="24"/>
              </w:rPr>
              <w:t>Example / links</w:t>
            </w:r>
          </w:p>
        </w:tc>
        <w:tc>
          <w:tcPr>
            <w:tcW w:w="4286" w:type="dxa"/>
            <w:shd w:val="clear" w:color="auto" w:fill="765AB0"/>
            <w:vAlign w:val="center"/>
          </w:tcPr>
          <w:p w14:paraId="7C8B67ED" w14:textId="319AC737" w:rsidR="003841DB" w:rsidRPr="006230D8" w:rsidRDefault="00FF74A6" w:rsidP="008B4E60">
            <w:pPr>
              <w:pStyle w:val="Heading2"/>
              <w:spacing w:line="240" w:lineRule="auto"/>
              <w:ind w:left="720" w:hanging="208"/>
              <w:rPr>
                <w:rFonts w:ascii="Sora" w:hAnsi="Sora" w:cs="Sora"/>
                <w:color w:val="FFFFFF" w:themeColor="background1"/>
                <w:sz w:val="24"/>
                <w:szCs w:val="24"/>
              </w:rPr>
            </w:pPr>
            <w:r w:rsidRPr="006230D8">
              <w:rPr>
                <w:rFonts w:ascii="Sora" w:hAnsi="Sora" w:cs="Sora"/>
                <w:caps w:val="0"/>
                <w:color w:val="FFFFFF" w:themeColor="background1"/>
                <w:sz w:val="24"/>
                <w:szCs w:val="24"/>
              </w:rPr>
              <w:t>Benefits</w:t>
            </w:r>
          </w:p>
        </w:tc>
      </w:tr>
      <w:tr w:rsidR="003841DB" w14:paraId="3E556A49" w14:textId="77777777" w:rsidTr="08540F60">
        <w:trPr>
          <w:cantSplit/>
        </w:trPr>
        <w:tc>
          <w:tcPr>
            <w:tcW w:w="2405" w:type="dxa"/>
            <w:vAlign w:val="center"/>
          </w:tcPr>
          <w:p w14:paraId="03AD5089" w14:textId="03C1D70B" w:rsidR="00FF74A6" w:rsidRPr="00FF74A6" w:rsidRDefault="006845A3" w:rsidP="008B4E60">
            <w:pPr>
              <w:spacing w:before="120" w:after="120"/>
            </w:pPr>
            <w:r w:rsidRPr="00C11BE1">
              <w:rPr>
                <w:b/>
                <w:bCs/>
              </w:rPr>
              <w:t>Case studies</w:t>
            </w:r>
            <w:r w:rsidR="005439C4">
              <w:rPr>
                <w:b/>
                <w:bCs/>
              </w:rPr>
              <w:t xml:space="preserve"> and testimonials</w:t>
            </w:r>
          </w:p>
        </w:tc>
        <w:tc>
          <w:tcPr>
            <w:tcW w:w="1559" w:type="dxa"/>
            <w:vAlign w:val="center"/>
          </w:tcPr>
          <w:p w14:paraId="2AF74AA6" w14:textId="51EC27EB" w:rsidR="003841DB" w:rsidRDefault="00B42886" w:rsidP="008B4E60">
            <w:pPr>
              <w:spacing w:before="120" w:after="120"/>
            </w:pPr>
            <w:r>
              <w:t xml:space="preserve">Employers </w:t>
            </w:r>
          </w:p>
        </w:tc>
        <w:tc>
          <w:tcPr>
            <w:tcW w:w="6067" w:type="dxa"/>
            <w:vAlign w:val="center"/>
          </w:tcPr>
          <w:p w14:paraId="78C55658" w14:textId="7B85F34C" w:rsidR="00AE1957" w:rsidRDefault="004306F6" w:rsidP="008B4E60">
            <w:pPr>
              <w:spacing w:before="120" w:after="120"/>
            </w:pPr>
            <w:r>
              <w:t>T Level s</w:t>
            </w:r>
            <w:r w:rsidR="005439C4">
              <w:t xml:space="preserve">tudent testimonials </w:t>
            </w:r>
            <w:r w:rsidR="001F5D2F">
              <w:t>from Westo</w:t>
            </w:r>
            <w:r w:rsidR="00F15D9E">
              <w:t>n</w:t>
            </w:r>
            <w:r w:rsidR="001F5D2F">
              <w:t xml:space="preserve"> College:</w:t>
            </w:r>
          </w:p>
          <w:p w14:paraId="0E61873B" w14:textId="79C0E95C" w:rsidR="005439C4" w:rsidRPr="003D1631" w:rsidRDefault="00205945" w:rsidP="008B4E60">
            <w:pPr>
              <w:spacing w:before="120" w:after="120"/>
            </w:pPr>
            <w:hyperlink r:id="rId11" w:history="1">
              <w:r w:rsidR="005439C4">
                <w:rPr>
                  <w:rStyle w:val="Hyperlink"/>
                </w:rPr>
                <w:t>Weston college student testimonial</w:t>
              </w:r>
            </w:hyperlink>
          </w:p>
          <w:p w14:paraId="72F673E0" w14:textId="415A363E" w:rsidR="00B42886" w:rsidRDefault="001F5D2F" w:rsidP="008B4E60">
            <w:pPr>
              <w:spacing w:before="120" w:after="120"/>
            </w:pPr>
            <w:r>
              <w:t>Ca</w:t>
            </w:r>
            <w:r w:rsidR="000644D5">
              <w:t>s</w:t>
            </w:r>
            <w:r>
              <w:t xml:space="preserve">e study </w:t>
            </w:r>
            <w:r w:rsidR="004306F6">
              <w:t xml:space="preserve">of </w:t>
            </w:r>
            <w:r w:rsidR="00B42886">
              <w:t>E</w:t>
            </w:r>
            <w:r w:rsidR="00A03FED">
              <w:t>x</w:t>
            </w:r>
            <w:r w:rsidR="004E6D97">
              <w:t xml:space="preserve">eter College working with the Royal </w:t>
            </w:r>
            <w:r w:rsidR="00021720">
              <w:t xml:space="preserve">Albert Memorial Museum, Exeter on industry </w:t>
            </w:r>
            <w:hyperlink r:id="rId12" w:history="1">
              <w:r w:rsidR="00021720" w:rsidRPr="00D84B7A">
                <w:rPr>
                  <w:rStyle w:val="Hyperlink"/>
                </w:rPr>
                <w:t>placement oppo</w:t>
              </w:r>
              <w:r w:rsidR="00021720" w:rsidRPr="00D84B7A">
                <w:rPr>
                  <w:rStyle w:val="Hyperlink"/>
                </w:rPr>
                <w:t>r</w:t>
              </w:r>
              <w:r w:rsidR="00021720" w:rsidRPr="00D84B7A">
                <w:rPr>
                  <w:rStyle w:val="Hyperlink"/>
                </w:rPr>
                <w:t>tunities</w:t>
              </w:r>
            </w:hyperlink>
          </w:p>
          <w:p w14:paraId="3E8AC643" w14:textId="24E4FF65" w:rsidR="000644D5" w:rsidRDefault="000644D5" w:rsidP="008B4E60">
            <w:pPr>
              <w:spacing w:before="120" w:after="120"/>
            </w:pPr>
            <w:r>
              <w:t xml:space="preserve">Weston College talk to one of their employers to create a </w:t>
            </w:r>
            <w:hyperlink r:id="rId13" w:history="1">
              <w:r w:rsidRPr="00D84B7A">
                <w:rPr>
                  <w:rStyle w:val="Hyperlink"/>
                </w:rPr>
                <w:t>video testimonial</w:t>
              </w:r>
            </w:hyperlink>
            <w:r>
              <w:t>.</w:t>
            </w:r>
          </w:p>
          <w:p w14:paraId="6BF78297" w14:textId="2CED3188" w:rsidR="0069320B" w:rsidRDefault="0069320B" w:rsidP="008B4E60">
            <w:pPr>
              <w:spacing w:before="120" w:after="120"/>
            </w:pPr>
            <w:r w:rsidRPr="005C202A">
              <w:t xml:space="preserve">Cardinal Newman College </w:t>
            </w:r>
            <w:r w:rsidR="005C202A" w:rsidRPr="005C202A">
              <w:t>created a resource quot</w:t>
            </w:r>
            <w:r w:rsidR="005C202A">
              <w:t>i</w:t>
            </w:r>
            <w:r w:rsidR="005C202A" w:rsidRPr="005C202A">
              <w:t xml:space="preserve">ng </w:t>
            </w:r>
            <w:hyperlink r:id="rId14" w:history="1">
              <w:r w:rsidR="005C202A" w:rsidRPr="005C202A">
                <w:rPr>
                  <w:rStyle w:val="Hyperlink"/>
                </w:rPr>
                <w:t>students on their T Level experience</w:t>
              </w:r>
            </w:hyperlink>
          </w:p>
        </w:tc>
        <w:tc>
          <w:tcPr>
            <w:tcW w:w="4286" w:type="dxa"/>
            <w:vAlign w:val="center"/>
          </w:tcPr>
          <w:p w14:paraId="4E78E2B3" w14:textId="041D68C9" w:rsidR="00C050B9" w:rsidRDefault="00C050B9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Show what T Levels and industry placements are like in reality</w:t>
            </w:r>
          </w:p>
          <w:p w14:paraId="1159D537" w14:textId="3445C295" w:rsidR="003841DB" w:rsidRDefault="00C050B9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 xml:space="preserve">Display </w:t>
            </w:r>
            <w:r w:rsidR="00CB108C">
              <w:t>students’</w:t>
            </w:r>
            <w:r>
              <w:t xml:space="preserve"> achievements </w:t>
            </w:r>
            <w:r w:rsidR="00CB108C">
              <w:t xml:space="preserve">on their T Levels </w:t>
            </w:r>
            <w:r>
              <w:t xml:space="preserve">and </w:t>
            </w:r>
            <w:r w:rsidR="00CB108C">
              <w:t xml:space="preserve">the </w:t>
            </w:r>
            <w:r>
              <w:t>success</w:t>
            </w:r>
            <w:r w:rsidR="00CB108C">
              <w:t xml:space="preserve"> of industry placements</w:t>
            </w:r>
            <w:r w:rsidR="00706856">
              <w:t>.</w:t>
            </w:r>
          </w:p>
        </w:tc>
      </w:tr>
      <w:tr w:rsidR="00F406D2" w14:paraId="3106BF7F" w14:textId="77777777" w:rsidTr="08540F60">
        <w:trPr>
          <w:cantSplit/>
        </w:trPr>
        <w:tc>
          <w:tcPr>
            <w:tcW w:w="2405" w:type="dxa"/>
            <w:vAlign w:val="center"/>
          </w:tcPr>
          <w:p w14:paraId="6A56E665" w14:textId="77777777" w:rsidR="00F406D2" w:rsidRPr="00C11BE1" w:rsidRDefault="00F406D2" w:rsidP="008B4E60">
            <w:pPr>
              <w:spacing w:before="120" w:after="120"/>
              <w:rPr>
                <w:b/>
                <w:bCs/>
              </w:rPr>
            </w:pPr>
            <w:r w:rsidRPr="00C11BE1">
              <w:rPr>
                <w:b/>
                <w:bCs/>
              </w:rPr>
              <w:lastRenderedPageBreak/>
              <w:t xml:space="preserve">Websites </w:t>
            </w:r>
          </w:p>
        </w:tc>
        <w:tc>
          <w:tcPr>
            <w:tcW w:w="1559" w:type="dxa"/>
            <w:vAlign w:val="center"/>
          </w:tcPr>
          <w:p w14:paraId="22D18D74" w14:textId="77777777" w:rsidR="00F406D2" w:rsidRDefault="00F406D2" w:rsidP="008B4E60">
            <w:pPr>
              <w:spacing w:before="120" w:after="120"/>
            </w:pPr>
            <w:r>
              <w:t>Students and parents</w:t>
            </w:r>
          </w:p>
        </w:tc>
        <w:tc>
          <w:tcPr>
            <w:tcW w:w="6067" w:type="dxa"/>
            <w:vAlign w:val="center"/>
          </w:tcPr>
          <w:p w14:paraId="5C2C7008" w14:textId="77777777" w:rsidR="00F406D2" w:rsidRDefault="00F406D2" w:rsidP="008B4E60">
            <w:pPr>
              <w:spacing w:before="120" w:after="120"/>
            </w:pPr>
            <w:r>
              <w:t>Many schools and colleges have created informative pages on their website and some examples are below.</w:t>
            </w:r>
          </w:p>
          <w:p w14:paraId="64A2DAD1" w14:textId="40D199DD" w:rsidR="00264676" w:rsidRDefault="00205945" w:rsidP="008B4E60">
            <w:pPr>
              <w:spacing w:before="120" w:after="120"/>
            </w:pPr>
            <w:hyperlink r:id="rId15" w:history="1">
              <w:r w:rsidR="00264676" w:rsidRPr="00FE558E">
                <w:rPr>
                  <w:rStyle w:val="Hyperlink"/>
                </w:rPr>
                <w:t>https://sixthform.laretraite.co.uk/The_Offer/T-Levels/</w:t>
              </w:r>
            </w:hyperlink>
          </w:p>
          <w:p w14:paraId="4737682A" w14:textId="2EB4AECE" w:rsidR="00F406D2" w:rsidRDefault="00205945" w:rsidP="008B4E60">
            <w:pPr>
              <w:spacing w:before="120" w:after="120"/>
              <w:rPr>
                <w:rStyle w:val="Hyperlink"/>
              </w:rPr>
            </w:pPr>
            <w:hyperlink r:id="rId16" w:history="1">
              <w:r w:rsidR="00F406D2" w:rsidRPr="005F29BA">
                <w:rPr>
                  <w:rStyle w:val="Hyperlink"/>
                </w:rPr>
                <w:t>https://www.hsdc.ac.uk/study-with-us/t-levels/</w:t>
              </w:r>
            </w:hyperlink>
          </w:p>
          <w:p w14:paraId="33A3EF1F" w14:textId="77777777" w:rsidR="00F406D2" w:rsidRDefault="00205945" w:rsidP="008B4E60">
            <w:pPr>
              <w:spacing w:before="120" w:after="120"/>
            </w:pPr>
            <w:hyperlink r:id="rId17" w:history="1">
              <w:r w:rsidR="00F406D2" w:rsidRPr="00C04501">
                <w:rPr>
                  <w:rStyle w:val="Hyperlink"/>
                </w:rPr>
                <w:t>https://www.blackpool.ac.uk/t-levels</w:t>
              </w:r>
            </w:hyperlink>
            <w:r w:rsidR="00F406D2">
              <w:t xml:space="preserve"> </w:t>
            </w:r>
          </w:p>
        </w:tc>
        <w:tc>
          <w:tcPr>
            <w:tcW w:w="4286" w:type="dxa"/>
            <w:vAlign w:val="center"/>
          </w:tcPr>
          <w:p w14:paraId="33194643" w14:textId="77777777" w:rsidR="00F406D2" w:rsidRDefault="00F406D2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 xml:space="preserve">Engage students </w:t>
            </w:r>
          </w:p>
          <w:p w14:paraId="6BA9558C" w14:textId="77777777" w:rsidR="00F406D2" w:rsidRDefault="00F406D2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Provide information for their parents, carers or guardians</w:t>
            </w:r>
          </w:p>
          <w:p w14:paraId="5A43DA90" w14:textId="12512F91" w:rsidR="00F406D2" w:rsidRDefault="00F406D2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Put T Levels in the context of your wider offer</w:t>
            </w:r>
          </w:p>
          <w:p w14:paraId="7824A625" w14:textId="7C03FD7E" w:rsidR="00F406D2" w:rsidRDefault="00D83E1F" w:rsidP="00096727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 xml:space="preserve">Demonstrate your </w:t>
            </w:r>
            <w:r w:rsidR="001977AF">
              <w:t xml:space="preserve">teaching </w:t>
            </w:r>
            <w:r>
              <w:t xml:space="preserve">expertise </w:t>
            </w:r>
            <w:r w:rsidR="00096727">
              <w:t>in areas of the c</w:t>
            </w:r>
            <w:r w:rsidRPr="00D83E1F">
              <w:t>urriculum e.g</w:t>
            </w:r>
            <w:r w:rsidR="00707E90">
              <w:t>.</w:t>
            </w:r>
            <w:r w:rsidRPr="00D83E1F">
              <w:t xml:space="preserve"> specialist Biology, Psychology and Health teachers</w:t>
            </w:r>
            <w:r w:rsidR="00621508">
              <w:t xml:space="preserve"> for </w:t>
            </w:r>
            <w:r w:rsidR="00621508" w:rsidRPr="00D83E1F">
              <w:t>Education and Childcare</w:t>
            </w:r>
            <w:r w:rsidR="00621508">
              <w:t xml:space="preserve">; </w:t>
            </w:r>
            <w:r w:rsidR="00707E90">
              <w:t>or</w:t>
            </w:r>
            <w:r w:rsidRPr="00D83E1F">
              <w:t xml:space="preserve"> specialist Business, ICT and programming teachers</w:t>
            </w:r>
            <w:r w:rsidR="00621508">
              <w:t xml:space="preserve"> for Digital</w:t>
            </w:r>
            <w:r w:rsidRPr="00D83E1F">
              <w:t>.</w:t>
            </w:r>
          </w:p>
        </w:tc>
      </w:tr>
      <w:tr w:rsidR="008236F6" w14:paraId="58BABD75" w14:textId="77777777" w:rsidTr="08540F60">
        <w:trPr>
          <w:cantSplit/>
        </w:trPr>
        <w:tc>
          <w:tcPr>
            <w:tcW w:w="2405" w:type="dxa"/>
            <w:vAlign w:val="center"/>
          </w:tcPr>
          <w:p w14:paraId="6DDB3B0C" w14:textId="76A5A8E8" w:rsidR="008236F6" w:rsidRPr="00C11BE1" w:rsidRDefault="008236F6" w:rsidP="008B4E60">
            <w:pPr>
              <w:spacing w:before="120" w:after="120"/>
              <w:rPr>
                <w:b/>
                <w:bCs/>
              </w:rPr>
            </w:pPr>
            <w:r w:rsidRPr="00C11BE1">
              <w:rPr>
                <w:b/>
                <w:bCs/>
              </w:rPr>
              <w:lastRenderedPageBreak/>
              <w:t>Social media and networks</w:t>
            </w:r>
          </w:p>
        </w:tc>
        <w:tc>
          <w:tcPr>
            <w:tcW w:w="1559" w:type="dxa"/>
            <w:vAlign w:val="center"/>
          </w:tcPr>
          <w:p w14:paraId="0E7534F9" w14:textId="0D2E9224" w:rsidR="008236F6" w:rsidRDefault="008236F6" w:rsidP="008B4E60">
            <w:pPr>
              <w:spacing w:before="120" w:after="120"/>
            </w:pPr>
            <w:r>
              <w:t>Students, parents and employers</w:t>
            </w:r>
          </w:p>
        </w:tc>
        <w:tc>
          <w:tcPr>
            <w:tcW w:w="6067" w:type="dxa"/>
            <w:vAlign w:val="center"/>
          </w:tcPr>
          <w:p w14:paraId="20802F25" w14:textId="77777777" w:rsidR="00AC4D1F" w:rsidRDefault="001354A4" w:rsidP="00AC4D1F">
            <w:pPr>
              <w:spacing w:before="120" w:after="120"/>
            </w:pPr>
            <w:r>
              <w:t>La Retraite School</w:t>
            </w:r>
          </w:p>
          <w:p w14:paraId="7E7E9F10" w14:textId="77777777" w:rsidR="0096063C" w:rsidRDefault="0096063C" w:rsidP="0096063C">
            <w:pPr>
              <w:spacing w:before="120" w:after="120"/>
            </w:pPr>
            <w:r>
              <w:t xml:space="preserve">twitter </w:t>
            </w:r>
            <w:hyperlink r:id="rId18" w:history="1">
              <w:r w:rsidRPr="00FE558E">
                <w:rPr>
                  <w:rStyle w:val="Hyperlink"/>
                </w:rPr>
                <w:t>https://twitter.com/LaRetraite6</w:t>
              </w:r>
            </w:hyperlink>
            <w:r>
              <w:t xml:space="preserve">  </w:t>
            </w:r>
          </w:p>
          <w:p w14:paraId="5E3CD777" w14:textId="3AA55AF3" w:rsidR="00AC4D1F" w:rsidRDefault="0096063C" w:rsidP="0096063C">
            <w:pPr>
              <w:spacing w:before="120" w:after="120"/>
            </w:pPr>
            <w:r>
              <w:t xml:space="preserve">Linkedin </w:t>
            </w:r>
            <w:hyperlink r:id="rId19" w:history="1">
              <w:r w:rsidRPr="00FE558E">
                <w:rPr>
                  <w:rStyle w:val="Hyperlink"/>
                </w:rPr>
                <w:t>https://www.linkedin.com/school/la-retraite-roman-catholic-girls-school/posts/?feedView=all</w:t>
              </w:r>
            </w:hyperlink>
            <w:r>
              <w:t xml:space="preserve"> </w:t>
            </w:r>
          </w:p>
          <w:p w14:paraId="2CB8AC9D" w14:textId="19A8FC53" w:rsidR="00AF573E" w:rsidRPr="001354A4" w:rsidRDefault="00AC4D1F" w:rsidP="08540F60">
            <w:pPr>
              <w:spacing w:before="120" w:after="120"/>
            </w:pPr>
            <w:r>
              <w:t xml:space="preserve"> </w:t>
            </w:r>
            <w:r w:rsidR="7B06FD61">
              <w:drawing>
                <wp:inline distT="0" distB="0" distL="0" distR="0" wp14:anchorId="34AA46E2" wp14:editId="6F583F1A">
                  <wp:extent cx="2981325" cy="3705225"/>
                  <wp:effectExtent l="0" t="0" r="0" b="0"/>
                  <wp:docPr id="1172276873" name="Picture 1172276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2FD25" w14:textId="3D43B42A" w:rsidR="008A0CF6" w:rsidRDefault="0048035A" w:rsidP="008B4E60">
            <w:pPr>
              <w:spacing w:before="120" w:after="120"/>
            </w:pPr>
            <w:r>
              <w:t>U</w:t>
            </w:r>
            <w:r w:rsidR="008A0CF6">
              <w:t>pdate on the digital T Level at City College Norwich</w:t>
            </w:r>
            <w:r>
              <w:t>:</w:t>
            </w:r>
          </w:p>
          <w:p w14:paraId="32046132" w14:textId="58C14BE0" w:rsidR="002169A3" w:rsidRDefault="00D97623" w:rsidP="008B4E60">
            <w:pPr>
              <w:spacing w:before="120" w:after="120"/>
            </w:pPr>
            <w:r w:rsidRPr="00D70C23">
              <w:t>City College Norwich SM post</w:t>
            </w:r>
          </w:p>
          <w:p w14:paraId="0EC3D76A" w14:textId="6694106D" w:rsidR="48C36825" w:rsidRDefault="48C36825" w:rsidP="08540F60">
            <w:pPr>
              <w:spacing w:before="120" w:after="120"/>
            </w:pPr>
            <w:r>
              <w:lastRenderedPageBreak/>
              <w:drawing>
                <wp:inline distT="0" distB="0" distL="0" distR="0" wp14:anchorId="4D317A16" wp14:editId="35D6C058">
                  <wp:extent cx="2752725" cy="3705225"/>
                  <wp:effectExtent l="0" t="0" r="0" b="0"/>
                  <wp:docPr id="102754676" name="Picture 102754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0C5C6" w14:textId="69637FF4" w:rsidR="00976F50" w:rsidRDefault="00EC617B" w:rsidP="008B4E60">
            <w:pPr>
              <w:spacing w:before="120" w:after="120"/>
            </w:pPr>
            <w:r>
              <w:t>Cirencester College example of a social media advert</w:t>
            </w:r>
            <w:r w:rsidR="0048035A">
              <w:t>:</w:t>
            </w:r>
          </w:p>
          <w:p w14:paraId="58636ECE" w14:textId="3C1E61CD" w:rsidR="006C43E6" w:rsidRDefault="00976F50" w:rsidP="008B4E60">
            <w:pPr>
              <w:spacing w:before="120" w:after="120"/>
            </w:pPr>
            <w:r w:rsidRPr="00D70C23">
              <w:t>Cirencester Social media</w:t>
            </w:r>
          </w:p>
          <w:p w14:paraId="6A281693" w14:textId="0EB7A91C" w:rsidR="205482CD" w:rsidRDefault="205482CD" w:rsidP="08540F60">
            <w:pPr>
              <w:spacing w:before="120" w:after="120"/>
            </w:pPr>
            <w:r>
              <w:lastRenderedPageBreak/>
              <w:drawing>
                <wp:inline distT="0" distB="0" distL="0" distR="0" wp14:anchorId="027AF9B4" wp14:editId="0E9FC453">
                  <wp:extent cx="2257425" cy="3705225"/>
                  <wp:effectExtent l="0" t="0" r="0" b="0"/>
                  <wp:docPr id="945467624" name="Picture 945467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6A823" w14:textId="4A4B2FD7" w:rsidR="008236F6" w:rsidRDefault="0048035A" w:rsidP="008B4E60">
            <w:pPr>
              <w:spacing w:before="120" w:after="120"/>
            </w:pPr>
            <w:r>
              <w:t>S</w:t>
            </w:r>
            <w:r w:rsidR="008236F6">
              <w:t xml:space="preserve">hort social media post </w:t>
            </w:r>
            <w:r w:rsidR="00D40D2A">
              <w:t xml:space="preserve">created by Bishop Burton College </w:t>
            </w:r>
            <w:r w:rsidR="008236F6">
              <w:t>to raise the profile of the T Level offer</w:t>
            </w:r>
            <w:r>
              <w:t>:</w:t>
            </w:r>
          </w:p>
          <w:p w14:paraId="0D17FF8B" w14:textId="3502A2BF" w:rsidR="002169A3" w:rsidRDefault="008236F6" w:rsidP="008B4E60">
            <w:pPr>
              <w:spacing w:before="120" w:after="120"/>
              <w:rPr>
                <w:rStyle w:val="Hyperlink"/>
              </w:rPr>
            </w:pPr>
            <w:r w:rsidRPr="003167EB">
              <w:t xml:space="preserve">Bishop Burton </w:t>
            </w:r>
            <w:r w:rsidR="00532193" w:rsidRPr="003167EB">
              <w:t>L</w:t>
            </w:r>
            <w:r w:rsidRPr="003167EB">
              <w:t>inkedIn post</w:t>
            </w:r>
          </w:p>
          <w:p w14:paraId="417DE071" w14:textId="2F55E669" w:rsidR="00F66940" w:rsidRPr="00C72395" w:rsidRDefault="2FEC9710" w:rsidP="08540F60">
            <w:pPr>
              <w:spacing w:before="120" w:after="120"/>
            </w:pPr>
            <w:r>
              <w:lastRenderedPageBreak/>
              <w:drawing>
                <wp:inline distT="0" distB="0" distL="0" distR="0" wp14:anchorId="4E8349E0" wp14:editId="4D25FE8C">
                  <wp:extent cx="2609850" cy="3705225"/>
                  <wp:effectExtent l="0" t="0" r="0" b="0"/>
                  <wp:docPr id="2039626588" name="Picture 2039626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6" w:type="dxa"/>
            <w:vAlign w:val="center"/>
          </w:tcPr>
          <w:p w14:paraId="7A8B8A3C" w14:textId="77777777" w:rsidR="002D676F" w:rsidRDefault="002D676F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lastRenderedPageBreak/>
              <w:t>Provide information about T Levels and industry placements on commonly-used platforms</w:t>
            </w:r>
          </w:p>
          <w:p w14:paraId="662A01F0" w14:textId="77777777" w:rsidR="00710385" w:rsidRDefault="002D676F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Quick and easy to update</w:t>
            </w:r>
          </w:p>
          <w:p w14:paraId="15181A6E" w14:textId="7776C93E" w:rsidR="008236F6" w:rsidRDefault="00710385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Can show engaging multimedia content including video</w:t>
            </w:r>
            <w:r w:rsidR="00706856">
              <w:t>.</w:t>
            </w:r>
            <w:r w:rsidR="002D676F">
              <w:t xml:space="preserve"> </w:t>
            </w:r>
          </w:p>
        </w:tc>
      </w:tr>
      <w:tr w:rsidR="006E0B25" w14:paraId="00DDB0DC" w14:textId="77777777" w:rsidTr="08540F60">
        <w:trPr>
          <w:cantSplit/>
        </w:trPr>
        <w:tc>
          <w:tcPr>
            <w:tcW w:w="2405" w:type="dxa"/>
            <w:vAlign w:val="center"/>
          </w:tcPr>
          <w:p w14:paraId="002A69DB" w14:textId="77777777" w:rsidR="006E0B25" w:rsidRPr="00FF74A6" w:rsidRDefault="006E0B25" w:rsidP="00AE4AE0">
            <w:pPr>
              <w:spacing w:before="120" w:after="120"/>
            </w:pPr>
            <w:r>
              <w:rPr>
                <w:b/>
                <w:bCs/>
              </w:rPr>
              <w:lastRenderedPageBreak/>
              <w:t>Videos</w:t>
            </w:r>
          </w:p>
        </w:tc>
        <w:tc>
          <w:tcPr>
            <w:tcW w:w="1559" w:type="dxa"/>
            <w:vAlign w:val="center"/>
          </w:tcPr>
          <w:p w14:paraId="762BB2F3" w14:textId="77777777" w:rsidR="006E0B25" w:rsidRDefault="006E0B25" w:rsidP="00AE4AE0">
            <w:pPr>
              <w:spacing w:before="120" w:after="120"/>
            </w:pPr>
            <w:r>
              <w:t>Student</w:t>
            </w:r>
          </w:p>
        </w:tc>
        <w:tc>
          <w:tcPr>
            <w:tcW w:w="6067" w:type="dxa"/>
            <w:vAlign w:val="center"/>
          </w:tcPr>
          <w:p w14:paraId="057CFD8F" w14:textId="77777777" w:rsidR="006E0B25" w:rsidRDefault="006E0B25" w:rsidP="00AE4AE0">
            <w:pPr>
              <w:spacing w:before="120" w:after="120"/>
            </w:pPr>
            <w:r>
              <w:t xml:space="preserve">La Retraite school </w:t>
            </w:r>
            <w:hyperlink r:id="rId24" w:history="1">
              <w:r w:rsidRPr="00B05869">
                <w:rPr>
                  <w:rStyle w:val="Hyperlink"/>
                </w:rPr>
                <w:t>YouTube video including interviews with current students</w:t>
              </w:r>
            </w:hyperlink>
            <w:r>
              <w:t>:</w:t>
            </w:r>
          </w:p>
          <w:p w14:paraId="73924129" w14:textId="00DBF4F5" w:rsidR="006E0B25" w:rsidRDefault="006E0B25" w:rsidP="08540F60">
            <w:pPr>
              <w:spacing w:before="120" w:after="120"/>
              <w:rPr>
                <w:color w:val="0563C1"/>
                <w:u w:val="single"/>
              </w:rPr>
            </w:pPr>
            <w:r>
              <w:t xml:space="preserve">Derby College created a </w:t>
            </w:r>
            <w:hyperlink r:id="rId25">
              <w:r w:rsidRPr="08540F60">
                <w:rPr>
                  <w:rStyle w:val="Hyperlink"/>
                </w:rPr>
                <w:t>student case study</w:t>
              </w:r>
            </w:hyperlink>
          </w:p>
          <w:p w14:paraId="1F481EC5" w14:textId="0946729E" w:rsidR="006E0B25" w:rsidRDefault="00205945" w:rsidP="08540F60">
            <w:pPr>
              <w:spacing w:before="120" w:after="120"/>
              <w:rPr>
                <w:color w:val="0563C1"/>
                <w:u w:val="single"/>
              </w:rPr>
            </w:pPr>
            <w:hyperlink r:id="rId26">
              <w:r w:rsidR="48B81171" w:rsidRPr="08540F60">
                <w:rPr>
                  <w:rStyle w:val="Hyperlink"/>
                </w:rPr>
                <w:t>Blackpool and the Fylde College</w:t>
              </w:r>
            </w:hyperlink>
          </w:p>
          <w:p w14:paraId="2717FA64" w14:textId="50B37965" w:rsidR="006E0B25" w:rsidRDefault="006E0B25" w:rsidP="08540F60">
            <w:pPr>
              <w:spacing w:before="120" w:after="120"/>
            </w:pPr>
          </w:p>
        </w:tc>
        <w:tc>
          <w:tcPr>
            <w:tcW w:w="4286" w:type="dxa"/>
            <w:vAlign w:val="center"/>
          </w:tcPr>
          <w:p w14:paraId="5DEDA4F2" w14:textId="77777777" w:rsidR="006E0B25" w:rsidRDefault="006E0B25" w:rsidP="00AE4AE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Give students real-life examples of peers taking part in T Levels and industry placements.</w:t>
            </w:r>
          </w:p>
        </w:tc>
      </w:tr>
      <w:tr w:rsidR="00F406D2" w14:paraId="77CFE00C" w14:textId="77777777" w:rsidTr="08540F60">
        <w:trPr>
          <w:cantSplit/>
        </w:trPr>
        <w:tc>
          <w:tcPr>
            <w:tcW w:w="2405" w:type="dxa"/>
            <w:vAlign w:val="center"/>
          </w:tcPr>
          <w:p w14:paraId="1D53AE7E" w14:textId="77777777" w:rsidR="00F406D2" w:rsidRPr="00C11BE1" w:rsidRDefault="00F406D2" w:rsidP="008B4E60">
            <w:pPr>
              <w:spacing w:before="120" w:after="120"/>
              <w:rPr>
                <w:b/>
                <w:bCs/>
              </w:rPr>
            </w:pPr>
            <w:r w:rsidRPr="00C11BE1">
              <w:rPr>
                <w:b/>
                <w:bCs/>
              </w:rPr>
              <w:t>Newsletters</w:t>
            </w:r>
          </w:p>
        </w:tc>
        <w:tc>
          <w:tcPr>
            <w:tcW w:w="1559" w:type="dxa"/>
            <w:vAlign w:val="center"/>
          </w:tcPr>
          <w:p w14:paraId="2E59E999" w14:textId="77777777" w:rsidR="00F406D2" w:rsidRDefault="00F406D2" w:rsidP="008B4E60">
            <w:pPr>
              <w:spacing w:before="120" w:after="120"/>
            </w:pPr>
            <w:r>
              <w:t>Parents, guardians and carers</w:t>
            </w:r>
          </w:p>
        </w:tc>
        <w:tc>
          <w:tcPr>
            <w:tcW w:w="6067" w:type="dxa"/>
            <w:vAlign w:val="center"/>
          </w:tcPr>
          <w:p w14:paraId="4A63538B" w14:textId="77777777" w:rsidR="00F406D2" w:rsidRDefault="00F406D2" w:rsidP="008B4E60">
            <w:pPr>
              <w:spacing w:before="120" w:after="120"/>
            </w:pPr>
            <w:r>
              <w:t xml:space="preserve">Newsletters </w:t>
            </w:r>
          </w:p>
          <w:p w14:paraId="5F88E7D7" w14:textId="3684DC01" w:rsidR="00F406D2" w:rsidRDefault="00F406D2" w:rsidP="008B4E60">
            <w:pPr>
              <w:spacing w:before="120" w:after="120"/>
            </w:pPr>
            <w:r>
              <w:t xml:space="preserve">This is an example for parents, guardians and carers from </w:t>
            </w:r>
            <w:hyperlink r:id="rId27" w:history="1">
              <w:r w:rsidRPr="00E4314D">
                <w:rPr>
                  <w:rStyle w:val="Hyperlink"/>
                </w:rPr>
                <w:t>Bury College.</w:t>
              </w:r>
            </w:hyperlink>
          </w:p>
          <w:p w14:paraId="223315F9" w14:textId="21F8DCC5" w:rsidR="00F406D2" w:rsidRDefault="00F406D2" w:rsidP="008B4E60">
            <w:pPr>
              <w:spacing w:before="120" w:after="120"/>
            </w:pPr>
          </w:p>
        </w:tc>
        <w:tc>
          <w:tcPr>
            <w:tcW w:w="4286" w:type="dxa"/>
            <w:vAlign w:val="center"/>
          </w:tcPr>
          <w:p w14:paraId="1CDEB665" w14:textId="77777777" w:rsidR="00F406D2" w:rsidRDefault="00F406D2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Help to keep audiences up to date on a regular basis</w:t>
            </w:r>
          </w:p>
          <w:p w14:paraId="2707F85D" w14:textId="77777777" w:rsidR="00F406D2" w:rsidRDefault="00F406D2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Can be targeted at specific groups.</w:t>
            </w:r>
          </w:p>
        </w:tc>
      </w:tr>
      <w:tr w:rsidR="008236F6" w14:paraId="0280A394" w14:textId="77777777" w:rsidTr="08540F60">
        <w:trPr>
          <w:cantSplit/>
        </w:trPr>
        <w:tc>
          <w:tcPr>
            <w:tcW w:w="2405" w:type="dxa"/>
            <w:vAlign w:val="center"/>
          </w:tcPr>
          <w:p w14:paraId="1EFE3619" w14:textId="1B1E822A" w:rsidR="008236F6" w:rsidRPr="00C11BE1" w:rsidRDefault="008236F6" w:rsidP="008B4E60">
            <w:pPr>
              <w:spacing w:before="120" w:after="120"/>
              <w:rPr>
                <w:b/>
                <w:bCs/>
              </w:rPr>
            </w:pPr>
            <w:r w:rsidRPr="00C11BE1">
              <w:rPr>
                <w:b/>
                <w:bCs/>
              </w:rPr>
              <w:t>Direct sales</w:t>
            </w:r>
          </w:p>
        </w:tc>
        <w:tc>
          <w:tcPr>
            <w:tcW w:w="1559" w:type="dxa"/>
            <w:vAlign w:val="center"/>
          </w:tcPr>
          <w:p w14:paraId="196E156E" w14:textId="743CA70F" w:rsidR="008236F6" w:rsidRDefault="00A975B9" w:rsidP="008B4E60">
            <w:pPr>
              <w:spacing w:before="120" w:after="120"/>
            </w:pPr>
            <w:r>
              <w:t xml:space="preserve">Employers </w:t>
            </w:r>
          </w:p>
        </w:tc>
        <w:tc>
          <w:tcPr>
            <w:tcW w:w="6067" w:type="dxa"/>
            <w:vAlign w:val="center"/>
          </w:tcPr>
          <w:p w14:paraId="694A135B" w14:textId="5561D440" w:rsidR="008236F6" w:rsidRDefault="008236F6" w:rsidP="008B4E60">
            <w:pPr>
              <w:spacing w:before="120" w:after="120"/>
            </w:pPr>
          </w:p>
          <w:p w14:paraId="5560B16C" w14:textId="5AB9FAB9" w:rsidR="00983A49" w:rsidRDefault="00AB6BCB" w:rsidP="008B4E60">
            <w:pPr>
              <w:spacing w:before="120" w:after="120"/>
            </w:pPr>
            <w:r>
              <w:t>Weston College use direct sales through their own team</w:t>
            </w:r>
            <w:r w:rsidR="00AE1957">
              <w:t>.</w:t>
            </w:r>
          </w:p>
          <w:p w14:paraId="40C30EF8" w14:textId="5AE0EA50" w:rsidR="00AB6BCB" w:rsidRDefault="00205945" w:rsidP="008B4E60">
            <w:pPr>
              <w:spacing w:before="120" w:after="120"/>
            </w:pPr>
            <w:hyperlink r:id="rId28" w:history="1">
              <w:r w:rsidR="00AB6BCB">
                <w:rPr>
                  <w:rStyle w:val="Hyperlink"/>
                </w:rPr>
                <w:t>Weston College Employer marketing</w:t>
              </w:r>
            </w:hyperlink>
          </w:p>
          <w:p w14:paraId="2F38E737" w14:textId="2799E130" w:rsidR="00AB6BCB" w:rsidRDefault="00AB6BCB" w:rsidP="008B4E60">
            <w:pPr>
              <w:spacing w:before="120" w:after="120"/>
            </w:pPr>
          </w:p>
        </w:tc>
        <w:tc>
          <w:tcPr>
            <w:tcW w:w="4286" w:type="dxa"/>
            <w:vAlign w:val="center"/>
          </w:tcPr>
          <w:p w14:paraId="7D033DC2" w14:textId="77777777" w:rsidR="00634530" w:rsidRDefault="005F48EE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 xml:space="preserve">Help to reach new employers </w:t>
            </w:r>
          </w:p>
          <w:p w14:paraId="3EA6FF7C" w14:textId="73DAE730" w:rsidR="005F48EE" w:rsidRDefault="00634530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C</w:t>
            </w:r>
            <w:r w:rsidR="005F48EE">
              <w:t xml:space="preserve">reate </w:t>
            </w:r>
            <w:r>
              <w:t xml:space="preserve">good </w:t>
            </w:r>
            <w:r w:rsidR="005F48EE">
              <w:t>relationships th</w:t>
            </w:r>
            <w:r>
              <w:t>r</w:t>
            </w:r>
            <w:r w:rsidR="005F48EE">
              <w:t>ough personal contact</w:t>
            </w:r>
          </w:p>
          <w:p w14:paraId="7D04185B" w14:textId="7749E783" w:rsidR="005F48EE" w:rsidRDefault="00634530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 xml:space="preserve">Are an effective </w:t>
            </w:r>
            <w:r w:rsidR="005F48EE">
              <w:t>follow</w:t>
            </w:r>
            <w:r>
              <w:t>-</w:t>
            </w:r>
            <w:r w:rsidR="005F48EE">
              <w:t xml:space="preserve">up to other </w:t>
            </w:r>
            <w:r>
              <w:t xml:space="preserve">marketing </w:t>
            </w:r>
            <w:r w:rsidR="005F48EE">
              <w:t>activities</w:t>
            </w:r>
            <w:r w:rsidR="00706856">
              <w:t>.</w:t>
            </w:r>
          </w:p>
          <w:p w14:paraId="350B030C" w14:textId="77777777" w:rsidR="008236F6" w:rsidRDefault="008236F6" w:rsidP="008B4E60">
            <w:pPr>
              <w:spacing w:before="120" w:after="120"/>
              <w:ind w:left="236" w:hanging="142"/>
            </w:pPr>
          </w:p>
        </w:tc>
      </w:tr>
      <w:tr w:rsidR="008236F6" w14:paraId="34B291CB" w14:textId="77777777" w:rsidTr="08540F60">
        <w:trPr>
          <w:cantSplit/>
        </w:trPr>
        <w:tc>
          <w:tcPr>
            <w:tcW w:w="2405" w:type="dxa"/>
            <w:vAlign w:val="center"/>
          </w:tcPr>
          <w:p w14:paraId="23F297B1" w14:textId="74F6FE70" w:rsidR="008236F6" w:rsidRPr="00C11BE1" w:rsidRDefault="008236F6" w:rsidP="008B4E60">
            <w:pPr>
              <w:spacing w:before="120" w:after="120"/>
              <w:rPr>
                <w:b/>
                <w:bCs/>
              </w:rPr>
            </w:pPr>
            <w:r w:rsidRPr="00C11BE1">
              <w:rPr>
                <w:b/>
                <w:bCs/>
              </w:rPr>
              <w:lastRenderedPageBreak/>
              <w:t xml:space="preserve">Trade shows, exhibitions, conferences </w:t>
            </w:r>
          </w:p>
        </w:tc>
        <w:tc>
          <w:tcPr>
            <w:tcW w:w="1559" w:type="dxa"/>
            <w:vAlign w:val="center"/>
          </w:tcPr>
          <w:p w14:paraId="2CB21D05" w14:textId="093EF28E" w:rsidR="008236F6" w:rsidRDefault="00140DB0" w:rsidP="008B4E60">
            <w:pPr>
              <w:spacing w:before="120" w:after="120"/>
            </w:pPr>
            <w:r>
              <w:t>Employers</w:t>
            </w:r>
          </w:p>
        </w:tc>
        <w:tc>
          <w:tcPr>
            <w:tcW w:w="6067" w:type="dxa"/>
            <w:vAlign w:val="center"/>
          </w:tcPr>
          <w:p w14:paraId="481019BD" w14:textId="4401CC91" w:rsidR="008236F6" w:rsidRDefault="00CC65D7" w:rsidP="008B4E60">
            <w:pPr>
              <w:spacing w:before="120" w:after="120"/>
            </w:pPr>
            <w:r>
              <w:t xml:space="preserve">Taking part in trade shows, </w:t>
            </w:r>
            <w:r w:rsidR="004E27B5">
              <w:t xml:space="preserve">exhibitions and </w:t>
            </w:r>
            <w:r>
              <w:t xml:space="preserve">conferences </w:t>
            </w:r>
            <w:r w:rsidR="004E27B5">
              <w:t xml:space="preserve">in targeted locations or sectors </w:t>
            </w:r>
            <w:r>
              <w:t>sh</w:t>
            </w:r>
            <w:r w:rsidR="004E27B5">
              <w:t xml:space="preserve">ould </w:t>
            </w:r>
            <w:r w:rsidR="007049AC">
              <w:t>highlight T Levels to prospective employers</w:t>
            </w:r>
          </w:p>
        </w:tc>
        <w:tc>
          <w:tcPr>
            <w:tcW w:w="4286" w:type="dxa"/>
            <w:vAlign w:val="center"/>
          </w:tcPr>
          <w:p w14:paraId="06274B44" w14:textId="78AB9E2F" w:rsidR="000E2301" w:rsidRDefault="00AD223A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Raise awareness about T Levels and industry placements</w:t>
            </w:r>
          </w:p>
          <w:p w14:paraId="2CB84818" w14:textId="34DC0B55" w:rsidR="008236F6" w:rsidRDefault="000E2301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B</w:t>
            </w:r>
            <w:r w:rsidR="00AD223A">
              <w:t>oost your interactions with employers.</w:t>
            </w:r>
          </w:p>
        </w:tc>
      </w:tr>
      <w:tr w:rsidR="00FC6F4D" w14:paraId="0E731F90" w14:textId="77777777" w:rsidTr="08540F60">
        <w:trPr>
          <w:cantSplit/>
        </w:trPr>
        <w:tc>
          <w:tcPr>
            <w:tcW w:w="2405" w:type="dxa"/>
            <w:vAlign w:val="center"/>
          </w:tcPr>
          <w:p w14:paraId="5F5E5ACE" w14:textId="77777777" w:rsidR="00FC6F4D" w:rsidRPr="00C11BE1" w:rsidRDefault="00FC6F4D" w:rsidP="006D6D1A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Launch events</w:t>
            </w:r>
          </w:p>
        </w:tc>
        <w:tc>
          <w:tcPr>
            <w:tcW w:w="1559" w:type="dxa"/>
            <w:vAlign w:val="center"/>
          </w:tcPr>
          <w:p w14:paraId="41CE7876" w14:textId="77777777" w:rsidR="00FC6F4D" w:rsidRDefault="00FC6F4D" w:rsidP="006D6D1A">
            <w:pPr>
              <w:spacing w:before="120" w:after="120"/>
            </w:pPr>
            <w:r>
              <w:t>All audiences</w:t>
            </w:r>
          </w:p>
        </w:tc>
        <w:tc>
          <w:tcPr>
            <w:tcW w:w="6067" w:type="dxa"/>
            <w:vAlign w:val="center"/>
          </w:tcPr>
          <w:p w14:paraId="28F028BA" w14:textId="237DA6A8" w:rsidR="00FC6F4D" w:rsidRDefault="00FC6F4D" w:rsidP="006D6D1A">
            <w:pPr>
              <w:spacing w:before="120" w:after="120"/>
            </w:pPr>
            <w:r>
              <w:t xml:space="preserve">Bishop Burton College online launch of a </w:t>
            </w:r>
            <w:hyperlink r:id="rId29" w:anchor=":~:text=Bishop%20Burton%20College%20launches%20brand-new%20T-Level%20in%20Health,phase%20two%20of%20the%20new%20T%20Level%20qualifications." w:history="1">
              <w:r w:rsidRPr="008A4F93">
                <w:rPr>
                  <w:rStyle w:val="Hyperlink"/>
                </w:rPr>
                <w:t>new T Level</w:t>
              </w:r>
            </w:hyperlink>
          </w:p>
          <w:p w14:paraId="49FD1E4A" w14:textId="77777777" w:rsidR="00FC6F4D" w:rsidRDefault="00FC6F4D" w:rsidP="006D6D1A">
            <w:pPr>
              <w:spacing w:before="120" w:after="120"/>
            </w:pPr>
            <w:r w:rsidRPr="00791D8E">
              <w:t xml:space="preserve">Ursuline High School held a </w:t>
            </w:r>
            <w:hyperlink r:id="rId30" w:history="1">
              <w:r w:rsidRPr="00791D8E">
                <w:rPr>
                  <w:rStyle w:val="Hyperlink"/>
                </w:rPr>
                <w:t>virtual information evening</w:t>
              </w:r>
            </w:hyperlink>
          </w:p>
        </w:tc>
        <w:tc>
          <w:tcPr>
            <w:tcW w:w="4286" w:type="dxa"/>
            <w:vAlign w:val="center"/>
          </w:tcPr>
          <w:p w14:paraId="0E7FCCD6" w14:textId="77777777" w:rsidR="00FC6F4D" w:rsidRDefault="00FC6F4D" w:rsidP="006D6D1A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Provide valuable recommendations to students from their peers</w:t>
            </w:r>
          </w:p>
          <w:p w14:paraId="57E1D9F3" w14:textId="77777777" w:rsidR="00FC6F4D" w:rsidRDefault="00FC6F4D" w:rsidP="006D6D1A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Can include ‘bring a friend’ options and incentives.</w:t>
            </w:r>
          </w:p>
        </w:tc>
      </w:tr>
      <w:tr w:rsidR="00FC6F4D" w14:paraId="38C9E9AD" w14:textId="77777777" w:rsidTr="08540F60">
        <w:trPr>
          <w:cantSplit/>
        </w:trPr>
        <w:tc>
          <w:tcPr>
            <w:tcW w:w="2405" w:type="dxa"/>
            <w:vAlign w:val="center"/>
          </w:tcPr>
          <w:p w14:paraId="6CC0FD89" w14:textId="77777777" w:rsidR="00FC6F4D" w:rsidRPr="00C11BE1" w:rsidRDefault="00FC6F4D" w:rsidP="001738DD">
            <w:pPr>
              <w:spacing w:before="120" w:after="120"/>
              <w:rPr>
                <w:b/>
                <w:bCs/>
              </w:rPr>
            </w:pPr>
            <w:r w:rsidRPr="00C11BE1">
              <w:rPr>
                <w:b/>
                <w:bCs/>
              </w:rPr>
              <w:t xml:space="preserve">Careers </w:t>
            </w:r>
            <w:r>
              <w:rPr>
                <w:b/>
                <w:bCs/>
              </w:rPr>
              <w:t>e</w:t>
            </w:r>
            <w:r w:rsidRPr="00C11BE1">
              <w:rPr>
                <w:b/>
                <w:bCs/>
              </w:rPr>
              <w:t>vents</w:t>
            </w:r>
          </w:p>
        </w:tc>
        <w:tc>
          <w:tcPr>
            <w:tcW w:w="1559" w:type="dxa"/>
            <w:vAlign w:val="center"/>
          </w:tcPr>
          <w:p w14:paraId="42CB5386" w14:textId="77777777" w:rsidR="00FC6F4D" w:rsidRDefault="00FC6F4D" w:rsidP="001738DD">
            <w:pPr>
              <w:spacing w:before="120" w:after="120"/>
            </w:pPr>
            <w:r>
              <w:t>Students and parents</w:t>
            </w:r>
          </w:p>
        </w:tc>
        <w:tc>
          <w:tcPr>
            <w:tcW w:w="6067" w:type="dxa"/>
            <w:vAlign w:val="center"/>
          </w:tcPr>
          <w:p w14:paraId="0D50251B" w14:textId="77777777" w:rsidR="00FC6F4D" w:rsidRDefault="00FC6F4D" w:rsidP="001738DD">
            <w:pPr>
              <w:spacing w:before="120" w:after="120"/>
            </w:pPr>
            <w:r>
              <w:t xml:space="preserve">Weston College created a page answering </w:t>
            </w:r>
            <w:hyperlink r:id="rId31" w:history="1">
              <w:r w:rsidRPr="00230D21">
                <w:rPr>
                  <w:rStyle w:val="Hyperlink"/>
                </w:rPr>
                <w:t>questions students might ask</w:t>
              </w:r>
            </w:hyperlink>
          </w:p>
          <w:p w14:paraId="56AC4616" w14:textId="77777777" w:rsidR="00FC6F4D" w:rsidRDefault="00FC6F4D" w:rsidP="001738DD">
            <w:pPr>
              <w:spacing w:before="120" w:after="120"/>
            </w:pPr>
            <w:r>
              <w:t xml:space="preserve">Farnborough College created a </w:t>
            </w:r>
            <w:hyperlink r:id="rId32" w:history="1">
              <w:r w:rsidRPr="000535D4">
                <w:rPr>
                  <w:rStyle w:val="Hyperlink"/>
                </w:rPr>
                <w:t>T Levels week</w:t>
              </w:r>
            </w:hyperlink>
            <w:r>
              <w:t xml:space="preserve"> for students to sign up to </w:t>
            </w:r>
          </w:p>
          <w:p w14:paraId="2A09AC8F" w14:textId="77777777" w:rsidR="00FC6F4D" w:rsidRDefault="00FC6F4D" w:rsidP="001738DD">
            <w:pPr>
              <w:spacing w:before="120" w:after="120"/>
            </w:pPr>
            <w:r>
              <w:t xml:space="preserve">Exeter College created a page about all </w:t>
            </w:r>
            <w:hyperlink r:id="rId33" w:history="1">
              <w:r w:rsidRPr="00B11BC4">
                <w:rPr>
                  <w:rStyle w:val="Hyperlink"/>
                </w:rPr>
                <w:t>practical-based courses including T Levels</w:t>
              </w:r>
            </w:hyperlink>
          </w:p>
        </w:tc>
        <w:tc>
          <w:tcPr>
            <w:tcW w:w="4286" w:type="dxa"/>
            <w:vAlign w:val="center"/>
          </w:tcPr>
          <w:p w14:paraId="502DB95F" w14:textId="77777777" w:rsidR="00FC6F4D" w:rsidRDefault="00FC6F4D" w:rsidP="001738DD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Give a broad range of information about T Levels and industry placements</w:t>
            </w:r>
          </w:p>
          <w:p w14:paraId="5892CBA3" w14:textId="77777777" w:rsidR="00FC6F4D" w:rsidRDefault="00FC6F4D" w:rsidP="001738DD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Allow parents, guardians or carers to view the facilities and equipment available to T Level students.</w:t>
            </w:r>
          </w:p>
          <w:p w14:paraId="052D6009" w14:textId="05D63BDD" w:rsidR="000210B0" w:rsidRDefault="0041249E" w:rsidP="001738DD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 xml:space="preserve">Promote </w:t>
            </w:r>
            <w:r w:rsidR="000210B0" w:rsidRPr="000210B0">
              <w:t xml:space="preserve">additional professional qualifications included in your T Level offer. </w:t>
            </w:r>
            <w:r>
              <w:t>e.</w:t>
            </w:r>
            <w:r w:rsidR="000210B0" w:rsidRPr="000210B0">
              <w:t xml:space="preserve">g. </w:t>
            </w:r>
            <w:r w:rsidR="00EB726B">
              <w:t>c</w:t>
            </w:r>
            <w:r w:rsidR="000210B0" w:rsidRPr="000210B0">
              <w:t xml:space="preserve">hildcare licence to practise, </w:t>
            </w:r>
            <w:r w:rsidR="00401711">
              <w:t>f</w:t>
            </w:r>
            <w:r w:rsidR="000210B0" w:rsidRPr="000210B0">
              <w:t>irst aid training</w:t>
            </w:r>
            <w:r w:rsidR="00401711">
              <w:t>,</w:t>
            </w:r>
            <w:r w:rsidR="000210B0" w:rsidRPr="000210B0">
              <w:t xml:space="preserve"> accredited </w:t>
            </w:r>
            <w:r w:rsidR="00401711" w:rsidRPr="000210B0">
              <w:t xml:space="preserve">digital </w:t>
            </w:r>
            <w:r w:rsidR="000210B0" w:rsidRPr="000210B0">
              <w:t xml:space="preserve">training </w:t>
            </w:r>
          </w:p>
        </w:tc>
      </w:tr>
      <w:tr w:rsidR="00FC6F4D" w14:paraId="7A980B66" w14:textId="77777777" w:rsidTr="08540F60">
        <w:trPr>
          <w:cantSplit/>
        </w:trPr>
        <w:tc>
          <w:tcPr>
            <w:tcW w:w="2405" w:type="dxa"/>
            <w:vAlign w:val="center"/>
          </w:tcPr>
          <w:p w14:paraId="6E1B4136" w14:textId="77777777" w:rsidR="00FC6F4D" w:rsidRDefault="00FC6F4D" w:rsidP="00743BD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Presentations and Webinars</w:t>
            </w:r>
          </w:p>
        </w:tc>
        <w:tc>
          <w:tcPr>
            <w:tcW w:w="1559" w:type="dxa"/>
            <w:vAlign w:val="center"/>
          </w:tcPr>
          <w:p w14:paraId="26A1B559" w14:textId="77777777" w:rsidR="00FC6F4D" w:rsidRDefault="00FC6F4D" w:rsidP="00743BD0">
            <w:pPr>
              <w:spacing w:before="120" w:after="120"/>
            </w:pPr>
            <w:r>
              <w:t>All audiences</w:t>
            </w:r>
          </w:p>
        </w:tc>
        <w:tc>
          <w:tcPr>
            <w:tcW w:w="6067" w:type="dxa"/>
            <w:vAlign w:val="center"/>
          </w:tcPr>
          <w:p w14:paraId="4152D8E7" w14:textId="77777777" w:rsidR="00FC6F4D" w:rsidRDefault="00FC6F4D" w:rsidP="00743BD0">
            <w:pPr>
              <w:spacing w:before="120" w:after="120"/>
            </w:pPr>
            <w:r w:rsidRPr="009B7526">
              <w:t xml:space="preserve">Chichester College created a </w:t>
            </w:r>
            <w:hyperlink r:id="rId34" w:history="1">
              <w:r w:rsidRPr="009B7526">
                <w:rPr>
                  <w:rStyle w:val="Hyperlink"/>
                </w:rPr>
                <w:t>recorded presentation for employers</w:t>
              </w:r>
            </w:hyperlink>
          </w:p>
        </w:tc>
        <w:tc>
          <w:tcPr>
            <w:tcW w:w="4286" w:type="dxa"/>
            <w:vAlign w:val="center"/>
          </w:tcPr>
          <w:p w14:paraId="2257F022" w14:textId="77777777" w:rsidR="00FC6F4D" w:rsidRDefault="00FC6F4D" w:rsidP="00743BD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A cost-effective way of generating interest and raising awareness</w:t>
            </w:r>
          </w:p>
          <w:p w14:paraId="22A41681" w14:textId="77777777" w:rsidR="00FC6F4D" w:rsidRDefault="00FC6F4D" w:rsidP="00743BD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 xml:space="preserve">Can be targeted at specific audiences </w:t>
            </w:r>
          </w:p>
          <w:p w14:paraId="0C0017A7" w14:textId="77777777" w:rsidR="00FC6F4D" w:rsidRDefault="00FC6F4D" w:rsidP="00743BD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Can be recorded in advance and played multiple times.</w:t>
            </w:r>
          </w:p>
        </w:tc>
      </w:tr>
      <w:tr w:rsidR="008236F6" w14:paraId="07D05F08" w14:textId="77777777" w:rsidTr="08540F60">
        <w:trPr>
          <w:cantSplit/>
        </w:trPr>
        <w:tc>
          <w:tcPr>
            <w:tcW w:w="2405" w:type="dxa"/>
            <w:vAlign w:val="center"/>
          </w:tcPr>
          <w:p w14:paraId="2C89A9D6" w14:textId="56D0254C" w:rsidR="008236F6" w:rsidRPr="00C11BE1" w:rsidRDefault="008236F6" w:rsidP="008B4E60">
            <w:pPr>
              <w:spacing w:before="120" w:after="120"/>
              <w:rPr>
                <w:b/>
                <w:bCs/>
              </w:rPr>
            </w:pPr>
            <w:r w:rsidRPr="00C11BE1">
              <w:rPr>
                <w:b/>
                <w:bCs/>
              </w:rPr>
              <w:lastRenderedPageBreak/>
              <w:t>Public relations / press</w:t>
            </w:r>
          </w:p>
        </w:tc>
        <w:tc>
          <w:tcPr>
            <w:tcW w:w="1559" w:type="dxa"/>
            <w:vAlign w:val="center"/>
          </w:tcPr>
          <w:p w14:paraId="384553BB" w14:textId="1C9D4B1F" w:rsidR="008236F6" w:rsidRDefault="00CC65D7" w:rsidP="008B4E60">
            <w:pPr>
              <w:spacing w:before="120" w:after="120"/>
            </w:pPr>
            <w:r>
              <w:t>All audiences</w:t>
            </w:r>
          </w:p>
        </w:tc>
        <w:tc>
          <w:tcPr>
            <w:tcW w:w="6067" w:type="dxa"/>
            <w:vAlign w:val="center"/>
          </w:tcPr>
          <w:p w14:paraId="655BE86F" w14:textId="41BC0467" w:rsidR="00F17A1E" w:rsidRDefault="00F17A1E" w:rsidP="008B4E60">
            <w:pPr>
              <w:spacing w:before="120" w:after="120"/>
            </w:pPr>
            <w:r>
              <w:t>City College</w:t>
            </w:r>
            <w:r w:rsidR="004B590C">
              <w:t xml:space="preserve"> Norwich PR case study and celebration</w:t>
            </w:r>
            <w:r w:rsidR="000E2301">
              <w:t>:</w:t>
            </w:r>
          </w:p>
          <w:p w14:paraId="602048B5" w14:textId="71255593" w:rsidR="00F17A1E" w:rsidRDefault="4EF37B6B" w:rsidP="08540F60">
            <w:pPr>
              <w:spacing w:before="120" w:after="120"/>
            </w:pPr>
            <w:r>
              <w:drawing>
                <wp:inline distT="0" distB="0" distL="0" distR="0" wp14:anchorId="770A46B9" wp14:editId="5CE61E98">
                  <wp:extent cx="3705225" cy="3438525"/>
                  <wp:effectExtent l="0" t="0" r="0" b="0"/>
                  <wp:docPr id="1477594140" name="Picture 147759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004B4" w14:textId="6501AAE6" w:rsidR="008236F6" w:rsidRDefault="008236F6" w:rsidP="008B4E60">
            <w:pPr>
              <w:spacing w:before="120" w:after="120"/>
            </w:pPr>
            <w:r>
              <w:t>Exeter College PR following a visit from the Secretary of State</w:t>
            </w:r>
            <w:r w:rsidR="00A170F0">
              <w:t>:</w:t>
            </w:r>
          </w:p>
          <w:p w14:paraId="520A84CB" w14:textId="77777777" w:rsidR="008236F6" w:rsidRDefault="00205945" w:rsidP="008B4E60">
            <w:pPr>
              <w:spacing w:before="120" w:after="120"/>
              <w:rPr>
                <w:rStyle w:val="Hyperlink"/>
              </w:rPr>
            </w:pPr>
            <w:hyperlink r:id="rId36" w:history="1">
              <w:r w:rsidR="008236F6" w:rsidRPr="003F521C">
                <w:rPr>
                  <w:rStyle w:val="Hyperlink"/>
                </w:rPr>
                <w:t>https://exe-coll.ac.uk/secretary-of-state-visits-exeter-college-to-talk-t-levels/</w:t>
              </w:r>
            </w:hyperlink>
          </w:p>
          <w:p w14:paraId="56A9F05E" w14:textId="064F32D2" w:rsidR="0051525A" w:rsidRDefault="0051525A" w:rsidP="008B4E60">
            <w:pPr>
              <w:spacing w:before="120" w:after="120"/>
            </w:pPr>
            <w:r w:rsidRPr="002516FE">
              <w:t xml:space="preserve">Cirencester </w:t>
            </w:r>
            <w:r w:rsidR="002516FE" w:rsidRPr="002516FE">
              <w:t xml:space="preserve">produced a </w:t>
            </w:r>
            <w:hyperlink r:id="rId37" w:history="1">
              <w:r w:rsidR="002516FE" w:rsidRPr="002516FE">
                <w:rPr>
                  <w:rStyle w:val="Hyperlink"/>
                </w:rPr>
                <w:t>promotional video</w:t>
              </w:r>
            </w:hyperlink>
          </w:p>
        </w:tc>
        <w:tc>
          <w:tcPr>
            <w:tcW w:w="4286" w:type="dxa"/>
            <w:vAlign w:val="center"/>
          </w:tcPr>
          <w:p w14:paraId="7F021ED2" w14:textId="77777777" w:rsidR="009245C4" w:rsidRDefault="007C2743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 xml:space="preserve">Anyone searching for T Levels in their area can find these promotional videos and information.  </w:t>
            </w:r>
          </w:p>
          <w:p w14:paraId="55C3D6CB" w14:textId="551418A4" w:rsidR="009245C4" w:rsidRDefault="007C2743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 xml:space="preserve">They can be sent out by email to target groups and feeder schools. </w:t>
            </w:r>
          </w:p>
          <w:p w14:paraId="50773245" w14:textId="29D7C596" w:rsidR="008236F6" w:rsidRDefault="007C2743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Quick and easy</w:t>
            </w:r>
            <w:r w:rsidR="009245C4">
              <w:t xml:space="preserve"> audience</w:t>
            </w:r>
            <w:r>
              <w:t xml:space="preserve"> access and re</w:t>
            </w:r>
            <w:r w:rsidR="009245C4">
              <w:t>asonable cost to produce.</w:t>
            </w:r>
          </w:p>
        </w:tc>
      </w:tr>
      <w:tr w:rsidR="00EC617B" w14:paraId="0E078FC4" w14:textId="77777777" w:rsidTr="08540F60">
        <w:trPr>
          <w:cantSplit/>
        </w:trPr>
        <w:tc>
          <w:tcPr>
            <w:tcW w:w="2405" w:type="dxa"/>
            <w:vAlign w:val="center"/>
          </w:tcPr>
          <w:p w14:paraId="610730DC" w14:textId="34C9AA2D" w:rsidR="00EC617B" w:rsidRDefault="00EC617B" w:rsidP="008B4E60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Literature</w:t>
            </w:r>
          </w:p>
        </w:tc>
        <w:tc>
          <w:tcPr>
            <w:tcW w:w="1559" w:type="dxa"/>
            <w:vAlign w:val="center"/>
          </w:tcPr>
          <w:p w14:paraId="6BEA4EDF" w14:textId="0E43783E" w:rsidR="00EC617B" w:rsidRDefault="00EC617B" w:rsidP="008B4E60">
            <w:pPr>
              <w:spacing w:before="120" w:after="120"/>
            </w:pPr>
            <w:r>
              <w:t>Students</w:t>
            </w:r>
          </w:p>
        </w:tc>
        <w:tc>
          <w:tcPr>
            <w:tcW w:w="6067" w:type="dxa"/>
            <w:vAlign w:val="center"/>
          </w:tcPr>
          <w:p w14:paraId="4D6889B6" w14:textId="6B37422D" w:rsidR="00EC617B" w:rsidRDefault="00EC617B" w:rsidP="008B4E60">
            <w:pPr>
              <w:spacing w:before="120" w:after="120"/>
            </w:pPr>
            <w:r>
              <w:t>Bishop Burton College brochure to attract new students</w:t>
            </w:r>
            <w:r w:rsidR="00A170F0">
              <w:t>:</w:t>
            </w:r>
          </w:p>
          <w:p w14:paraId="40A39A50" w14:textId="1ECDB7F4" w:rsidR="00930183" w:rsidRDefault="39234A9D" w:rsidP="08540F60">
            <w:pPr>
              <w:spacing w:before="120" w:after="120"/>
            </w:pPr>
            <w:r>
              <w:drawing>
                <wp:inline distT="0" distB="0" distL="0" distR="0" wp14:anchorId="34500215" wp14:editId="43875DD4">
                  <wp:extent cx="3705225" cy="3686175"/>
                  <wp:effectExtent l="0" t="0" r="0" b="0"/>
                  <wp:docPr id="48100271" name="Picture 4810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36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0B0E2" w14:textId="04347BC1" w:rsidR="00930183" w:rsidRDefault="39234A9D" w:rsidP="08540F60">
            <w:pPr>
              <w:spacing w:before="120" w:after="120"/>
            </w:pPr>
            <w:r>
              <w:lastRenderedPageBreak/>
              <w:drawing>
                <wp:inline distT="0" distB="0" distL="0" distR="0" wp14:anchorId="3F2ED2B1" wp14:editId="05ED148F">
                  <wp:extent cx="3705225" cy="2800350"/>
                  <wp:effectExtent l="0" t="0" r="0" b="0"/>
                  <wp:docPr id="1685877307" name="Picture 1685877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34A9">
              <w:t xml:space="preserve">Dudley College produced a </w:t>
            </w:r>
            <w:hyperlink r:id="rId40">
              <w:r w:rsidR="002A34A9" w:rsidRPr="08540F60">
                <w:rPr>
                  <w:rStyle w:val="Hyperlink"/>
                </w:rPr>
                <w:t>parent</w:t>
              </w:r>
              <w:r w:rsidR="00640826" w:rsidRPr="08540F60">
                <w:rPr>
                  <w:rStyle w:val="Hyperlink"/>
                </w:rPr>
                <w:t>’</w:t>
              </w:r>
              <w:r w:rsidR="002A34A9" w:rsidRPr="08540F60">
                <w:rPr>
                  <w:rStyle w:val="Hyperlink"/>
                </w:rPr>
                <w:t>s guide</w:t>
              </w:r>
            </w:hyperlink>
            <w:r w:rsidR="002A34A9">
              <w:t xml:space="preserve"> and an </w:t>
            </w:r>
            <w:hyperlink r:id="rId41">
              <w:r w:rsidR="002A34A9" w:rsidRPr="08540F60">
                <w:rPr>
                  <w:rStyle w:val="Hyperlink"/>
                </w:rPr>
                <w:t>employer</w:t>
              </w:r>
              <w:r w:rsidR="00640826" w:rsidRPr="08540F60">
                <w:rPr>
                  <w:rStyle w:val="Hyperlink"/>
                </w:rPr>
                <w:t>’</w:t>
              </w:r>
              <w:r w:rsidR="002A34A9" w:rsidRPr="08540F60">
                <w:rPr>
                  <w:rStyle w:val="Hyperlink"/>
                </w:rPr>
                <w:t>s guide</w:t>
              </w:r>
            </w:hyperlink>
          </w:p>
        </w:tc>
        <w:tc>
          <w:tcPr>
            <w:tcW w:w="4286" w:type="dxa"/>
            <w:vAlign w:val="center"/>
          </w:tcPr>
          <w:p w14:paraId="4304833E" w14:textId="77777777" w:rsidR="00EC617B" w:rsidRDefault="00EC21D1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lastRenderedPageBreak/>
              <w:t>Good for feeder schools to have access to</w:t>
            </w:r>
          </w:p>
          <w:p w14:paraId="44EE88EC" w14:textId="0787E6A8" w:rsidR="00EC21D1" w:rsidRDefault="00EC21D1" w:rsidP="008B4E60">
            <w:pPr>
              <w:pStyle w:val="ListParagraph"/>
              <w:numPr>
                <w:ilvl w:val="0"/>
                <w:numId w:val="36"/>
              </w:numPr>
              <w:spacing w:before="120" w:after="120"/>
              <w:ind w:left="236" w:hanging="142"/>
            </w:pPr>
            <w:r>
              <w:t>Prospective students/parents/carers can read at their leisure</w:t>
            </w:r>
          </w:p>
        </w:tc>
      </w:tr>
      <w:bookmarkEnd w:id="0"/>
    </w:tbl>
    <w:p w14:paraId="634648B0" w14:textId="1BFE1C36" w:rsidR="00C27268" w:rsidRDefault="00C27268" w:rsidP="00E128AA">
      <w:pPr>
        <w:pStyle w:val="Heading1"/>
      </w:pPr>
    </w:p>
    <w:sectPr w:rsidR="00C27268" w:rsidSect="00FF74A6">
      <w:footerReference w:type="default" r:id="rId42"/>
      <w:pgSz w:w="16840" w:h="11900" w:orient="landscape" w:code="9"/>
      <w:pgMar w:top="1701" w:right="1276" w:bottom="851" w:left="1276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E2AB0" w14:textId="77777777" w:rsidR="002D366D" w:rsidRDefault="002D366D" w:rsidP="009E4DBF">
      <w:pPr>
        <w:spacing w:after="0"/>
      </w:pPr>
      <w:r>
        <w:separator/>
      </w:r>
    </w:p>
  </w:endnote>
  <w:endnote w:type="continuationSeparator" w:id="0">
    <w:p w14:paraId="1FBE47A9" w14:textId="77777777" w:rsidR="002D366D" w:rsidRDefault="002D366D" w:rsidP="009E4DBF">
      <w:pPr>
        <w:spacing w:after="0"/>
      </w:pPr>
      <w:r>
        <w:continuationSeparator/>
      </w:r>
    </w:p>
  </w:endnote>
  <w:endnote w:type="continuationNotice" w:id="1">
    <w:p w14:paraId="00D21A3A" w14:textId="77777777" w:rsidR="002D366D" w:rsidRDefault="002D366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2FE6D0ED-E9D4-4369-ADD3-934700123D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4B187E6-2287-4F0C-9F27-BE491066642E}"/>
    <w:embedBold r:id="rId3" w:fontKey="{934371CC-8FE4-4AD5-8685-84F28A4CE518}"/>
    <w:embedBoldItalic r:id="rId4" w:fontKey="{63C9F3FB-AE06-498B-9843-3BCBC0BF324F}"/>
  </w:font>
  <w:font w:name="Sora">
    <w:altName w:val="Khmer UI"/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5" w:fontKey="{5B53C2E4-E989-4B27-9318-14CEF4DA3903}"/>
    <w:embedBold r:id="rId6" w:fontKey="{D4ED8ECC-4E0F-4FA5-9D54-6AB243734890}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  <w:embedBold r:id="rId7" w:fontKey="{FD8674EA-6652-4754-95FA-65EA70C4014F}"/>
    <w:embedBoldItalic r:id="rId8" w:fontKey="{F8B657A0-64A3-4CC4-A8B1-7F8D62BE6879}"/>
  </w:font>
  <w:font w:name="Atlas Typewriter 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A281674-4C9A-45BC-B244-555A68562C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1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9"/>
      <w:gridCol w:w="7796"/>
    </w:tblGrid>
    <w:tr w:rsidR="00532193" w14:paraId="1F1198C0" w14:textId="77777777" w:rsidTr="2203397E">
      <w:tc>
        <w:tcPr>
          <w:tcW w:w="6379" w:type="dxa"/>
        </w:tcPr>
        <w:p w14:paraId="50713A0B" w14:textId="77777777" w:rsidR="00532193" w:rsidRDefault="00532193" w:rsidP="00532193">
          <w:pPr>
            <w:pStyle w:val="Footer"/>
          </w:pPr>
          <w:r>
            <w:drawing>
              <wp:anchor distT="0" distB="0" distL="114300" distR="114300" simplePos="0" relativeHeight="251658241" behindDoc="0" locked="0" layoutInCell="1" allowOverlap="1" wp14:anchorId="6D0A99E2" wp14:editId="4ABE6CF0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1095375" cy="368300"/>
                <wp:effectExtent l="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796" w:type="dxa"/>
        </w:tcPr>
        <w:p w14:paraId="22CC9F8D" w14:textId="77777777" w:rsidR="00532193" w:rsidRDefault="00532193" w:rsidP="00532193">
          <w:pPr>
            <w:pStyle w:val="Footer"/>
            <w:jc w:val="right"/>
          </w:pPr>
          <w:r>
            <w:rPr>
              <w:b/>
              <w:bCs/>
              <w:sz w:val="18"/>
              <w:szCs w:val="20"/>
            </w:rPr>
            <w:t>P</w:t>
          </w:r>
          <w:r>
            <w:rPr>
              <w:b/>
              <w:bCs/>
              <w:sz w:val="18"/>
            </w:rPr>
            <w:t xml:space="preserve">age </w:t>
          </w:r>
          <w:r>
            <w:rPr>
              <w:b/>
              <w:bCs/>
              <w:sz w:val="18"/>
            </w:rPr>
            <w:fldChar w:fldCharType="begin"/>
          </w:r>
          <w:r>
            <w:rPr>
              <w:b/>
              <w:bCs/>
              <w:sz w:val="18"/>
            </w:rPr>
            <w:instrText xml:space="preserve"> PAGE   \* MERGEFORMAT </w:instrText>
          </w:r>
          <w:r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>
            <w:rPr>
              <w:b/>
              <w:bCs/>
              <w:sz w:val="18"/>
            </w:rPr>
            <w:fldChar w:fldCharType="end"/>
          </w:r>
        </w:p>
      </w:tc>
    </w:tr>
  </w:tbl>
  <w:p w14:paraId="011DBDE5" w14:textId="77777777" w:rsidR="00532193" w:rsidRDefault="005321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209A0" w14:textId="77777777" w:rsidR="002D366D" w:rsidRDefault="002D366D" w:rsidP="009E4DBF">
      <w:pPr>
        <w:spacing w:after="0"/>
      </w:pPr>
      <w:r>
        <w:separator/>
      </w:r>
    </w:p>
  </w:footnote>
  <w:footnote w:type="continuationSeparator" w:id="0">
    <w:p w14:paraId="0AEF6D38" w14:textId="77777777" w:rsidR="002D366D" w:rsidRDefault="002D366D" w:rsidP="009E4DBF">
      <w:pPr>
        <w:spacing w:after="0"/>
      </w:pPr>
      <w:r>
        <w:continuationSeparator/>
      </w:r>
    </w:p>
  </w:footnote>
  <w:footnote w:type="continuationNotice" w:id="1">
    <w:p w14:paraId="42169E8B" w14:textId="77777777" w:rsidR="002D366D" w:rsidRDefault="002D366D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D27A9"/>
    <w:multiLevelType w:val="multilevel"/>
    <w:tmpl w:val="38DA8EA6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1706661"/>
    <w:multiLevelType w:val="hybridMultilevel"/>
    <w:tmpl w:val="E9DE79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872B1"/>
    <w:multiLevelType w:val="hybridMultilevel"/>
    <w:tmpl w:val="6CEE5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D5547"/>
    <w:multiLevelType w:val="hybridMultilevel"/>
    <w:tmpl w:val="7C9C03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653DC4"/>
    <w:multiLevelType w:val="hybridMultilevel"/>
    <w:tmpl w:val="6EDC5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E6D35"/>
    <w:multiLevelType w:val="multilevel"/>
    <w:tmpl w:val="CD40B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DA5B2C"/>
    <w:multiLevelType w:val="hybridMultilevel"/>
    <w:tmpl w:val="F1A26C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245ED3"/>
    <w:multiLevelType w:val="hybridMultilevel"/>
    <w:tmpl w:val="11CAC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B7F12"/>
    <w:multiLevelType w:val="hybridMultilevel"/>
    <w:tmpl w:val="39D057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1A611F83"/>
    <w:multiLevelType w:val="hybridMultilevel"/>
    <w:tmpl w:val="81C6F488"/>
    <w:lvl w:ilvl="0" w:tplc="AFCA8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50BE6"/>
    <w:multiLevelType w:val="hybridMultilevel"/>
    <w:tmpl w:val="63B8E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3548E5"/>
    <w:multiLevelType w:val="hybridMultilevel"/>
    <w:tmpl w:val="9424B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963A9"/>
    <w:multiLevelType w:val="hybridMultilevel"/>
    <w:tmpl w:val="5A68999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2516CB"/>
    <w:multiLevelType w:val="hybridMultilevel"/>
    <w:tmpl w:val="5AB2D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72AF8"/>
    <w:multiLevelType w:val="hybridMultilevel"/>
    <w:tmpl w:val="5A68999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222153"/>
    <w:multiLevelType w:val="hybridMultilevel"/>
    <w:tmpl w:val="43C8C4C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9C784C"/>
    <w:multiLevelType w:val="hybridMultilevel"/>
    <w:tmpl w:val="81867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D6B96"/>
    <w:multiLevelType w:val="hybridMultilevel"/>
    <w:tmpl w:val="6D9A2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5808E5"/>
    <w:multiLevelType w:val="hybridMultilevel"/>
    <w:tmpl w:val="E3F81E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1" w15:restartNumberingAfterBreak="0">
    <w:nsid w:val="49871035"/>
    <w:multiLevelType w:val="hybridMultilevel"/>
    <w:tmpl w:val="EA44E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237586"/>
    <w:multiLevelType w:val="hybridMultilevel"/>
    <w:tmpl w:val="DE7250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0341FD"/>
    <w:multiLevelType w:val="hybridMultilevel"/>
    <w:tmpl w:val="8F065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E23D7A"/>
    <w:multiLevelType w:val="hybridMultilevel"/>
    <w:tmpl w:val="62E6A8B6"/>
    <w:lvl w:ilvl="0" w:tplc="ED569466">
      <w:start w:val="1"/>
      <w:numFmt w:val="bullet"/>
      <w:lvlRestart w:val="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F004731"/>
    <w:multiLevelType w:val="hybridMultilevel"/>
    <w:tmpl w:val="F12477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5615FB"/>
    <w:multiLevelType w:val="hybridMultilevel"/>
    <w:tmpl w:val="01C0A3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7FC761B"/>
    <w:multiLevelType w:val="hybridMultilevel"/>
    <w:tmpl w:val="9A2E7F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DF3B72"/>
    <w:multiLevelType w:val="hybridMultilevel"/>
    <w:tmpl w:val="3B6AC9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C012226"/>
    <w:multiLevelType w:val="hybridMultilevel"/>
    <w:tmpl w:val="0BFC13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2C1A35"/>
    <w:multiLevelType w:val="hybridMultilevel"/>
    <w:tmpl w:val="2592DD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AB3103"/>
    <w:multiLevelType w:val="hybridMultilevel"/>
    <w:tmpl w:val="15466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A1544D"/>
    <w:multiLevelType w:val="hybridMultilevel"/>
    <w:tmpl w:val="8EA01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DF67A8"/>
    <w:multiLevelType w:val="hybridMultilevel"/>
    <w:tmpl w:val="B4CEF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5D2693"/>
    <w:multiLevelType w:val="hybridMultilevel"/>
    <w:tmpl w:val="33E68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27"/>
  </w:num>
  <w:num w:numId="4">
    <w:abstractNumId w:val="30"/>
  </w:num>
  <w:num w:numId="5">
    <w:abstractNumId w:val="18"/>
  </w:num>
  <w:num w:numId="6">
    <w:abstractNumId w:val="26"/>
  </w:num>
  <w:num w:numId="7">
    <w:abstractNumId w:val="15"/>
  </w:num>
  <w:num w:numId="8">
    <w:abstractNumId w:val="10"/>
  </w:num>
  <w:num w:numId="9">
    <w:abstractNumId w:val="13"/>
  </w:num>
  <w:num w:numId="10">
    <w:abstractNumId w:val="21"/>
  </w:num>
  <w:num w:numId="11">
    <w:abstractNumId w:val="16"/>
  </w:num>
  <w:num w:numId="12">
    <w:abstractNumId w:val="12"/>
  </w:num>
  <w:num w:numId="13">
    <w:abstractNumId w:val="5"/>
  </w:num>
  <w:num w:numId="14">
    <w:abstractNumId w:val="34"/>
  </w:num>
  <w:num w:numId="15">
    <w:abstractNumId w:val="10"/>
  </w:num>
  <w:num w:numId="16">
    <w:abstractNumId w:val="10"/>
  </w:num>
  <w:num w:numId="17">
    <w:abstractNumId w:val="14"/>
  </w:num>
  <w:num w:numId="18">
    <w:abstractNumId w:val="10"/>
  </w:num>
  <w:num w:numId="19">
    <w:abstractNumId w:val="10"/>
  </w:num>
  <w:num w:numId="20">
    <w:abstractNumId w:val="17"/>
  </w:num>
  <w:num w:numId="21">
    <w:abstractNumId w:val="31"/>
  </w:num>
  <w:num w:numId="22">
    <w:abstractNumId w:val="23"/>
  </w:num>
  <w:num w:numId="23">
    <w:abstractNumId w:val="11"/>
  </w:num>
  <w:num w:numId="24">
    <w:abstractNumId w:val="3"/>
  </w:num>
  <w:num w:numId="25">
    <w:abstractNumId w:val="29"/>
  </w:num>
  <w:num w:numId="26">
    <w:abstractNumId w:val="1"/>
  </w:num>
  <w:num w:numId="27">
    <w:abstractNumId w:val="22"/>
  </w:num>
  <w:num w:numId="28">
    <w:abstractNumId w:val="6"/>
  </w:num>
  <w:num w:numId="29">
    <w:abstractNumId w:val="19"/>
  </w:num>
  <w:num w:numId="30">
    <w:abstractNumId w:val="8"/>
  </w:num>
  <w:num w:numId="31">
    <w:abstractNumId w:val="25"/>
  </w:num>
  <w:num w:numId="32">
    <w:abstractNumId w:val="28"/>
  </w:num>
  <w:num w:numId="33">
    <w:abstractNumId w:val="4"/>
  </w:num>
  <w:num w:numId="34">
    <w:abstractNumId w:val="2"/>
  </w:num>
  <w:num w:numId="35">
    <w:abstractNumId w:val="32"/>
  </w:num>
  <w:num w:numId="36">
    <w:abstractNumId w:val="7"/>
  </w:num>
  <w:num w:numId="37">
    <w:abstractNumId w:val="0"/>
  </w:num>
  <w:num w:numId="38">
    <w:abstractNumId w:val="9"/>
  </w:num>
  <w:num w:numId="39">
    <w:abstractNumId w:val="24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3F6"/>
    <w:rsid w:val="00011BBD"/>
    <w:rsid w:val="00015ABE"/>
    <w:rsid w:val="000210B0"/>
    <w:rsid w:val="00021720"/>
    <w:rsid w:val="00030349"/>
    <w:rsid w:val="000310C6"/>
    <w:rsid w:val="00033793"/>
    <w:rsid w:val="00037F74"/>
    <w:rsid w:val="00040CFB"/>
    <w:rsid w:val="00046CD3"/>
    <w:rsid w:val="00047370"/>
    <w:rsid w:val="00047810"/>
    <w:rsid w:val="00050F49"/>
    <w:rsid w:val="000535D4"/>
    <w:rsid w:val="000547F9"/>
    <w:rsid w:val="00055F20"/>
    <w:rsid w:val="000615A5"/>
    <w:rsid w:val="00063F30"/>
    <w:rsid w:val="000644D5"/>
    <w:rsid w:val="000656B7"/>
    <w:rsid w:val="000706E8"/>
    <w:rsid w:val="000817B0"/>
    <w:rsid w:val="00091EB4"/>
    <w:rsid w:val="00096181"/>
    <w:rsid w:val="00096727"/>
    <w:rsid w:val="00096ED5"/>
    <w:rsid w:val="000B406B"/>
    <w:rsid w:val="000B7B17"/>
    <w:rsid w:val="000C1721"/>
    <w:rsid w:val="000C1D18"/>
    <w:rsid w:val="000D6448"/>
    <w:rsid w:val="000E2301"/>
    <w:rsid w:val="000E35F0"/>
    <w:rsid w:val="000F79EB"/>
    <w:rsid w:val="00102E10"/>
    <w:rsid w:val="0012060B"/>
    <w:rsid w:val="001222B2"/>
    <w:rsid w:val="00122C25"/>
    <w:rsid w:val="00123021"/>
    <w:rsid w:val="001354A4"/>
    <w:rsid w:val="00136966"/>
    <w:rsid w:val="00140DB0"/>
    <w:rsid w:val="0014253D"/>
    <w:rsid w:val="0014330E"/>
    <w:rsid w:val="00156677"/>
    <w:rsid w:val="00157339"/>
    <w:rsid w:val="0016001C"/>
    <w:rsid w:val="00173FCA"/>
    <w:rsid w:val="0017500A"/>
    <w:rsid w:val="00184072"/>
    <w:rsid w:val="00194CCC"/>
    <w:rsid w:val="001977AF"/>
    <w:rsid w:val="001A1B13"/>
    <w:rsid w:val="001A477D"/>
    <w:rsid w:val="001A55C7"/>
    <w:rsid w:val="001B212C"/>
    <w:rsid w:val="001B28D7"/>
    <w:rsid w:val="001D2729"/>
    <w:rsid w:val="001D5BB8"/>
    <w:rsid w:val="001D6617"/>
    <w:rsid w:val="001E260A"/>
    <w:rsid w:val="001E543F"/>
    <w:rsid w:val="001E54A5"/>
    <w:rsid w:val="001F0826"/>
    <w:rsid w:val="001F3C44"/>
    <w:rsid w:val="001F5D2F"/>
    <w:rsid w:val="00205945"/>
    <w:rsid w:val="00206725"/>
    <w:rsid w:val="002119D7"/>
    <w:rsid w:val="00213EB5"/>
    <w:rsid w:val="002169A3"/>
    <w:rsid w:val="00217414"/>
    <w:rsid w:val="00222FB5"/>
    <w:rsid w:val="0022580B"/>
    <w:rsid w:val="00230D21"/>
    <w:rsid w:val="0024383D"/>
    <w:rsid w:val="0025115B"/>
    <w:rsid w:val="002516FE"/>
    <w:rsid w:val="00257D3C"/>
    <w:rsid w:val="00264676"/>
    <w:rsid w:val="00265AC1"/>
    <w:rsid w:val="002823F2"/>
    <w:rsid w:val="002838DF"/>
    <w:rsid w:val="002873F7"/>
    <w:rsid w:val="002A2BF5"/>
    <w:rsid w:val="002A34A9"/>
    <w:rsid w:val="002A4C92"/>
    <w:rsid w:val="002A6828"/>
    <w:rsid w:val="002C1EF7"/>
    <w:rsid w:val="002C3C49"/>
    <w:rsid w:val="002C7EA7"/>
    <w:rsid w:val="002D366D"/>
    <w:rsid w:val="002D399C"/>
    <w:rsid w:val="002D6666"/>
    <w:rsid w:val="002D676F"/>
    <w:rsid w:val="002E0713"/>
    <w:rsid w:val="002E2F3C"/>
    <w:rsid w:val="002E63DC"/>
    <w:rsid w:val="002E7774"/>
    <w:rsid w:val="002F1A64"/>
    <w:rsid w:val="002F2FCC"/>
    <w:rsid w:val="002F544A"/>
    <w:rsid w:val="002F58E7"/>
    <w:rsid w:val="00302E19"/>
    <w:rsid w:val="00307823"/>
    <w:rsid w:val="00307E41"/>
    <w:rsid w:val="00311B60"/>
    <w:rsid w:val="003148BB"/>
    <w:rsid w:val="00314BB1"/>
    <w:rsid w:val="003167EB"/>
    <w:rsid w:val="00323EBB"/>
    <w:rsid w:val="00330131"/>
    <w:rsid w:val="003354B7"/>
    <w:rsid w:val="0034513A"/>
    <w:rsid w:val="00347ADE"/>
    <w:rsid w:val="00353F9A"/>
    <w:rsid w:val="0036193B"/>
    <w:rsid w:val="0037734F"/>
    <w:rsid w:val="003841DB"/>
    <w:rsid w:val="003A1316"/>
    <w:rsid w:val="003A21BB"/>
    <w:rsid w:val="003C166D"/>
    <w:rsid w:val="003C5847"/>
    <w:rsid w:val="003C6DC0"/>
    <w:rsid w:val="003D1631"/>
    <w:rsid w:val="003E2193"/>
    <w:rsid w:val="003E334C"/>
    <w:rsid w:val="003E55FA"/>
    <w:rsid w:val="003F521C"/>
    <w:rsid w:val="00401711"/>
    <w:rsid w:val="00405227"/>
    <w:rsid w:val="0041249E"/>
    <w:rsid w:val="00412F5A"/>
    <w:rsid w:val="00416E3B"/>
    <w:rsid w:val="004251A8"/>
    <w:rsid w:val="004306F6"/>
    <w:rsid w:val="00432DF4"/>
    <w:rsid w:val="00442228"/>
    <w:rsid w:val="00450262"/>
    <w:rsid w:val="004512D0"/>
    <w:rsid w:val="00451FE1"/>
    <w:rsid w:val="00457DB6"/>
    <w:rsid w:val="0046003D"/>
    <w:rsid w:val="004645BF"/>
    <w:rsid w:val="00475E6B"/>
    <w:rsid w:val="0048035A"/>
    <w:rsid w:val="004824E8"/>
    <w:rsid w:val="004A2CA9"/>
    <w:rsid w:val="004B590C"/>
    <w:rsid w:val="004C25C0"/>
    <w:rsid w:val="004D1F0C"/>
    <w:rsid w:val="004D6C55"/>
    <w:rsid w:val="004E27B5"/>
    <w:rsid w:val="004E6D97"/>
    <w:rsid w:val="00505BEF"/>
    <w:rsid w:val="0051525A"/>
    <w:rsid w:val="00530117"/>
    <w:rsid w:val="00532193"/>
    <w:rsid w:val="00537C57"/>
    <w:rsid w:val="00540A40"/>
    <w:rsid w:val="005439C4"/>
    <w:rsid w:val="0054705A"/>
    <w:rsid w:val="00550805"/>
    <w:rsid w:val="00552141"/>
    <w:rsid w:val="00555C49"/>
    <w:rsid w:val="0057406C"/>
    <w:rsid w:val="005743FB"/>
    <w:rsid w:val="005746C8"/>
    <w:rsid w:val="005A437A"/>
    <w:rsid w:val="005A5111"/>
    <w:rsid w:val="005A5791"/>
    <w:rsid w:val="005B3E3D"/>
    <w:rsid w:val="005B4C54"/>
    <w:rsid w:val="005C202A"/>
    <w:rsid w:val="005C3474"/>
    <w:rsid w:val="005C4077"/>
    <w:rsid w:val="005D4D52"/>
    <w:rsid w:val="005E0A74"/>
    <w:rsid w:val="005E213A"/>
    <w:rsid w:val="005E4D95"/>
    <w:rsid w:val="005F026E"/>
    <w:rsid w:val="005F29BA"/>
    <w:rsid w:val="005F3D79"/>
    <w:rsid w:val="005F48EE"/>
    <w:rsid w:val="005F4F83"/>
    <w:rsid w:val="00616791"/>
    <w:rsid w:val="00621508"/>
    <w:rsid w:val="006230D8"/>
    <w:rsid w:val="00625B65"/>
    <w:rsid w:val="00627932"/>
    <w:rsid w:val="006305F0"/>
    <w:rsid w:val="00631005"/>
    <w:rsid w:val="0063381B"/>
    <w:rsid w:val="00633AA1"/>
    <w:rsid w:val="00634530"/>
    <w:rsid w:val="0063575A"/>
    <w:rsid w:val="00640826"/>
    <w:rsid w:val="00641280"/>
    <w:rsid w:val="00650FE9"/>
    <w:rsid w:val="00653DAF"/>
    <w:rsid w:val="00662395"/>
    <w:rsid w:val="006666E0"/>
    <w:rsid w:val="00666DDE"/>
    <w:rsid w:val="006742E9"/>
    <w:rsid w:val="00682E2D"/>
    <w:rsid w:val="006845A3"/>
    <w:rsid w:val="00685479"/>
    <w:rsid w:val="006868C3"/>
    <w:rsid w:val="0069320B"/>
    <w:rsid w:val="006A0F97"/>
    <w:rsid w:val="006A69DC"/>
    <w:rsid w:val="006B0A88"/>
    <w:rsid w:val="006C43E6"/>
    <w:rsid w:val="006C6BDE"/>
    <w:rsid w:val="006E0B25"/>
    <w:rsid w:val="006F0204"/>
    <w:rsid w:val="006F160B"/>
    <w:rsid w:val="00702B58"/>
    <w:rsid w:val="007049AC"/>
    <w:rsid w:val="00704B7E"/>
    <w:rsid w:val="00706856"/>
    <w:rsid w:val="00707E90"/>
    <w:rsid w:val="00710385"/>
    <w:rsid w:val="00710D0F"/>
    <w:rsid w:val="00714077"/>
    <w:rsid w:val="007153DE"/>
    <w:rsid w:val="00725C7A"/>
    <w:rsid w:val="00734632"/>
    <w:rsid w:val="00734FD8"/>
    <w:rsid w:val="007356F4"/>
    <w:rsid w:val="00742494"/>
    <w:rsid w:val="00746827"/>
    <w:rsid w:val="007508C6"/>
    <w:rsid w:val="00751242"/>
    <w:rsid w:val="007529B4"/>
    <w:rsid w:val="007573F6"/>
    <w:rsid w:val="00763F47"/>
    <w:rsid w:val="007705B4"/>
    <w:rsid w:val="00776073"/>
    <w:rsid w:val="00780107"/>
    <w:rsid w:val="00781E56"/>
    <w:rsid w:val="00783BB4"/>
    <w:rsid w:val="00791D8E"/>
    <w:rsid w:val="007951F9"/>
    <w:rsid w:val="00796140"/>
    <w:rsid w:val="007A0304"/>
    <w:rsid w:val="007A7E2B"/>
    <w:rsid w:val="007B185E"/>
    <w:rsid w:val="007C2743"/>
    <w:rsid w:val="007C40E9"/>
    <w:rsid w:val="007D2753"/>
    <w:rsid w:val="007E1184"/>
    <w:rsid w:val="007F4D96"/>
    <w:rsid w:val="007F5013"/>
    <w:rsid w:val="00807933"/>
    <w:rsid w:val="008102DC"/>
    <w:rsid w:val="00816E69"/>
    <w:rsid w:val="008236F6"/>
    <w:rsid w:val="00830995"/>
    <w:rsid w:val="00832F54"/>
    <w:rsid w:val="00842558"/>
    <w:rsid w:val="008435C3"/>
    <w:rsid w:val="00852EA4"/>
    <w:rsid w:val="0085326D"/>
    <w:rsid w:val="00853A5F"/>
    <w:rsid w:val="00871FD4"/>
    <w:rsid w:val="008737F1"/>
    <w:rsid w:val="0087626A"/>
    <w:rsid w:val="00886215"/>
    <w:rsid w:val="00897CA8"/>
    <w:rsid w:val="008A0CF6"/>
    <w:rsid w:val="008A4F93"/>
    <w:rsid w:val="008B069E"/>
    <w:rsid w:val="008B4E60"/>
    <w:rsid w:val="008C3B84"/>
    <w:rsid w:val="008C6E7D"/>
    <w:rsid w:val="008D05F4"/>
    <w:rsid w:val="008F552D"/>
    <w:rsid w:val="008F6A8C"/>
    <w:rsid w:val="008F704E"/>
    <w:rsid w:val="009010B6"/>
    <w:rsid w:val="00905F47"/>
    <w:rsid w:val="009112C7"/>
    <w:rsid w:val="009244A8"/>
    <w:rsid w:val="009245C4"/>
    <w:rsid w:val="00924900"/>
    <w:rsid w:val="00930183"/>
    <w:rsid w:val="00937F08"/>
    <w:rsid w:val="00942836"/>
    <w:rsid w:val="00943A15"/>
    <w:rsid w:val="0096063C"/>
    <w:rsid w:val="009647FE"/>
    <w:rsid w:val="00967966"/>
    <w:rsid w:val="00976F50"/>
    <w:rsid w:val="00983251"/>
    <w:rsid w:val="00983A49"/>
    <w:rsid w:val="0099224F"/>
    <w:rsid w:val="009923FF"/>
    <w:rsid w:val="00992D45"/>
    <w:rsid w:val="009A1E44"/>
    <w:rsid w:val="009B03F4"/>
    <w:rsid w:val="009B32FF"/>
    <w:rsid w:val="009B45E3"/>
    <w:rsid w:val="009B72E4"/>
    <w:rsid w:val="009B7526"/>
    <w:rsid w:val="009B7ECC"/>
    <w:rsid w:val="009C1644"/>
    <w:rsid w:val="009C6A9F"/>
    <w:rsid w:val="009C799E"/>
    <w:rsid w:val="009D1082"/>
    <w:rsid w:val="009D2F89"/>
    <w:rsid w:val="009D73EA"/>
    <w:rsid w:val="009E4DBF"/>
    <w:rsid w:val="009F06C7"/>
    <w:rsid w:val="009F43BB"/>
    <w:rsid w:val="00A03326"/>
    <w:rsid w:val="00A03CD7"/>
    <w:rsid w:val="00A03FED"/>
    <w:rsid w:val="00A058E0"/>
    <w:rsid w:val="00A170F0"/>
    <w:rsid w:val="00A227F2"/>
    <w:rsid w:val="00A40E54"/>
    <w:rsid w:val="00A44C89"/>
    <w:rsid w:val="00A47578"/>
    <w:rsid w:val="00A51079"/>
    <w:rsid w:val="00A62178"/>
    <w:rsid w:val="00A631FF"/>
    <w:rsid w:val="00A83E07"/>
    <w:rsid w:val="00A975B9"/>
    <w:rsid w:val="00AA2B05"/>
    <w:rsid w:val="00AB047C"/>
    <w:rsid w:val="00AB12A1"/>
    <w:rsid w:val="00AB25AB"/>
    <w:rsid w:val="00AB54DD"/>
    <w:rsid w:val="00AB6BCB"/>
    <w:rsid w:val="00AB7147"/>
    <w:rsid w:val="00AC4D1F"/>
    <w:rsid w:val="00AD223A"/>
    <w:rsid w:val="00AD2243"/>
    <w:rsid w:val="00AD280B"/>
    <w:rsid w:val="00AD3A56"/>
    <w:rsid w:val="00AE0417"/>
    <w:rsid w:val="00AE1957"/>
    <w:rsid w:val="00AF573E"/>
    <w:rsid w:val="00B00E80"/>
    <w:rsid w:val="00B02EC4"/>
    <w:rsid w:val="00B04C0B"/>
    <w:rsid w:val="00B05869"/>
    <w:rsid w:val="00B07832"/>
    <w:rsid w:val="00B11BC4"/>
    <w:rsid w:val="00B21AF3"/>
    <w:rsid w:val="00B30265"/>
    <w:rsid w:val="00B34B09"/>
    <w:rsid w:val="00B378DB"/>
    <w:rsid w:val="00B42886"/>
    <w:rsid w:val="00B453A0"/>
    <w:rsid w:val="00B61586"/>
    <w:rsid w:val="00B72812"/>
    <w:rsid w:val="00B7507C"/>
    <w:rsid w:val="00B75DB4"/>
    <w:rsid w:val="00B86F9D"/>
    <w:rsid w:val="00B90244"/>
    <w:rsid w:val="00B97BFD"/>
    <w:rsid w:val="00BA7D9B"/>
    <w:rsid w:val="00BB0638"/>
    <w:rsid w:val="00BB186D"/>
    <w:rsid w:val="00BC3CF9"/>
    <w:rsid w:val="00BC562E"/>
    <w:rsid w:val="00BD7A5E"/>
    <w:rsid w:val="00BE0DDF"/>
    <w:rsid w:val="00BE134E"/>
    <w:rsid w:val="00BE49E6"/>
    <w:rsid w:val="00BE76FB"/>
    <w:rsid w:val="00BF0AC8"/>
    <w:rsid w:val="00BF3C3B"/>
    <w:rsid w:val="00BF4A4F"/>
    <w:rsid w:val="00C046C1"/>
    <w:rsid w:val="00C050B9"/>
    <w:rsid w:val="00C11BE1"/>
    <w:rsid w:val="00C15901"/>
    <w:rsid w:val="00C20048"/>
    <w:rsid w:val="00C210F7"/>
    <w:rsid w:val="00C22642"/>
    <w:rsid w:val="00C231EB"/>
    <w:rsid w:val="00C27268"/>
    <w:rsid w:val="00C328CE"/>
    <w:rsid w:val="00C332C3"/>
    <w:rsid w:val="00C334B2"/>
    <w:rsid w:val="00C3634F"/>
    <w:rsid w:val="00C37A57"/>
    <w:rsid w:val="00C424ED"/>
    <w:rsid w:val="00C54142"/>
    <w:rsid w:val="00C56EAA"/>
    <w:rsid w:val="00C5792D"/>
    <w:rsid w:val="00C72395"/>
    <w:rsid w:val="00C73236"/>
    <w:rsid w:val="00C802CE"/>
    <w:rsid w:val="00C92905"/>
    <w:rsid w:val="00C95EA9"/>
    <w:rsid w:val="00CA0EF4"/>
    <w:rsid w:val="00CA12A5"/>
    <w:rsid w:val="00CA233F"/>
    <w:rsid w:val="00CA3FF8"/>
    <w:rsid w:val="00CA5F8F"/>
    <w:rsid w:val="00CB108C"/>
    <w:rsid w:val="00CC3E78"/>
    <w:rsid w:val="00CC4D68"/>
    <w:rsid w:val="00CC65D7"/>
    <w:rsid w:val="00CD0BBD"/>
    <w:rsid w:val="00CD4CC8"/>
    <w:rsid w:val="00CD6C9E"/>
    <w:rsid w:val="00D23A04"/>
    <w:rsid w:val="00D40AD6"/>
    <w:rsid w:val="00D40D2A"/>
    <w:rsid w:val="00D4206A"/>
    <w:rsid w:val="00D504D3"/>
    <w:rsid w:val="00D55F2F"/>
    <w:rsid w:val="00D6366A"/>
    <w:rsid w:val="00D652CC"/>
    <w:rsid w:val="00D66E5E"/>
    <w:rsid w:val="00D70C23"/>
    <w:rsid w:val="00D744FE"/>
    <w:rsid w:val="00D75B8B"/>
    <w:rsid w:val="00D80F1F"/>
    <w:rsid w:val="00D83E1F"/>
    <w:rsid w:val="00D8405C"/>
    <w:rsid w:val="00D84B7A"/>
    <w:rsid w:val="00D85065"/>
    <w:rsid w:val="00D85732"/>
    <w:rsid w:val="00D94137"/>
    <w:rsid w:val="00D97623"/>
    <w:rsid w:val="00DB05F8"/>
    <w:rsid w:val="00DB19CE"/>
    <w:rsid w:val="00DB77ED"/>
    <w:rsid w:val="00DB7FAF"/>
    <w:rsid w:val="00DC1361"/>
    <w:rsid w:val="00DD1003"/>
    <w:rsid w:val="00DD3544"/>
    <w:rsid w:val="00DD3C9C"/>
    <w:rsid w:val="00DD51EF"/>
    <w:rsid w:val="00DE28C5"/>
    <w:rsid w:val="00DE78A0"/>
    <w:rsid w:val="00DF2CF6"/>
    <w:rsid w:val="00DF3535"/>
    <w:rsid w:val="00E02747"/>
    <w:rsid w:val="00E027CD"/>
    <w:rsid w:val="00E11305"/>
    <w:rsid w:val="00E128AA"/>
    <w:rsid w:val="00E20377"/>
    <w:rsid w:val="00E275EB"/>
    <w:rsid w:val="00E323AA"/>
    <w:rsid w:val="00E3596C"/>
    <w:rsid w:val="00E37F06"/>
    <w:rsid w:val="00E4314D"/>
    <w:rsid w:val="00E54E9B"/>
    <w:rsid w:val="00E57925"/>
    <w:rsid w:val="00E6459F"/>
    <w:rsid w:val="00E6552E"/>
    <w:rsid w:val="00E6586D"/>
    <w:rsid w:val="00E66F6F"/>
    <w:rsid w:val="00E77C37"/>
    <w:rsid w:val="00E811A3"/>
    <w:rsid w:val="00E91CD1"/>
    <w:rsid w:val="00E9526E"/>
    <w:rsid w:val="00EA08CC"/>
    <w:rsid w:val="00EB45C4"/>
    <w:rsid w:val="00EB4B00"/>
    <w:rsid w:val="00EB726B"/>
    <w:rsid w:val="00EC21D1"/>
    <w:rsid w:val="00EC617B"/>
    <w:rsid w:val="00EC64E8"/>
    <w:rsid w:val="00ED74E5"/>
    <w:rsid w:val="00EF43F7"/>
    <w:rsid w:val="00F002F5"/>
    <w:rsid w:val="00F0157F"/>
    <w:rsid w:val="00F06A5C"/>
    <w:rsid w:val="00F13AB8"/>
    <w:rsid w:val="00F15D9E"/>
    <w:rsid w:val="00F17A1E"/>
    <w:rsid w:val="00F25E7F"/>
    <w:rsid w:val="00F33582"/>
    <w:rsid w:val="00F3534B"/>
    <w:rsid w:val="00F406D2"/>
    <w:rsid w:val="00F42DCB"/>
    <w:rsid w:val="00F447D5"/>
    <w:rsid w:val="00F453F3"/>
    <w:rsid w:val="00F4742F"/>
    <w:rsid w:val="00F523E9"/>
    <w:rsid w:val="00F6194E"/>
    <w:rsid w:val="00F63034"/>
    <w:rsid w:val="00F66940"/>
    <w:rsid w:val="00F67C02"/>
    <w:rsid w:val="00F72847"/>
    <w:rsid w:val="00F84BD6"/>
    <w:rsid w:val="00F90720"/>
    <w:rsid w:val="00FA6504"/>
    <w:rsid w:val="00FA6BA2"/>
    <w:rsid w:val="00FA73AF"/>
    <w:rsid w:val="00FB1003"/>
    <w:rsid w:val="00FB19E3"/>
    <w:rsid w:val="00FC6F4D"/>
    <w:rsid w:val="00FD0A55"/>
    <w:rsid w:val="00FD18CF"/>
    <w:rsid w:val="00FD4436"/>
    <w:rsid w:val="00FD6F41"/>
    <w:rsid w:val="00FE4742"/>
    <w:rsid w:val="00FE6AC5"/>
    <w:rsid w:val="00FF0F47"/>
    <w:rsid w:val="00FF272D"/>
    <w:rsid w:val="00FF74A6"/>
    <w:rsid w:val="07601A97"/>
    <w:rsid w:val="08540F60"/>
    <w:rsid w:val="132A5D3C"/>
    <w:rsid w:val="205482CD"/>
    <w:rsid w:val="2203397E"/>
    <w:rsid w:val="2FEC9710"/>
    <w:rsid w:val="39234A9D"/>
    <w:rsid w:val="48B81171"/>
    <w:rsid w:val="48C36825"/>
    <w:rsid w:val="4EF37B6B"/>
    <w:rsid w:val="599E649A"/>
    <w:rsid w:val="5F11B2FC"/>
    <w:rsid w:val="5FC4F089"/>
    <w:rsid w:val="6451727F"/>
    <w:rsid w:val="79398EFC"/>
    <w:rsid w:val="7B06F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4A7D87"/>
  <w15:chartTrackingRefBased/>
  <w15:docId w15:val="{70B83A9C-B240-45A4-91BE-A2C5FD926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F3C"/>
    <w:pPr>
      <w:spacing w:after="240"/>
    </w:pPr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Heading1">
    <w:name w:val="heading 1"/>
    <w:basedOn w:val="Subtitle"/>
    <w:next w:val="Normal"/>
    <w:link w:val="Heading1Char"/>
    <w:autoRedefine/>
    <w:uiPriority w:val="9"/>
    <w:qFormat/>
    <w:rsid w:val="007F5013"/>
    <w:pPr>
      <w:spacing w:before="120" w:after="120" w:line="264" w:lineRule="auto"/>
    </w:pPr>
    <w:rPr>
      <w:sz w:val="48"/>
      <w:szCs w:val="48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7F5013"/>
    <w:pPr>
      <w:spacing w:before="120" w:after="120" w:line="264" w:lineRule="auto"/>
      <w:outlineLvl w:val="1"/>
    </w:pPr>
    <w:rPr>
      <w:i w:val="0"/>
      <w:iCs w:val="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013"/>
    <w:pPr>
      <w:outlineLvl w:val="2"/>
    </w:pPr>
    <w:rPr>
      <w:rFonts w:ascii="Poppins" w:hAnsi="Poppins" w:cs="Poppins"/>
      <w:b/>
      <w:bCs/>
      <w:iCs/>
      <w:cap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3D79"/>
    <w:pPr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3D79"/>
    <w:pPr>
      <w:spacing w:line="192" w:lineRule="auto"/>
      <w:outlineLvl w:val="0"/>
    </w:pPr>
    <w:rPr>
      <w:rFonts w:ascii="Poppins" w:hAnsi="Poppins" w:cs="Poppins"/>
      <w:b/>
      <w:bCs/>
      <w:i/>
      <w:iCs/>
      <w:caps/>
      <w:color w:val="000000" w:themeColor="text1"/>
      <w:sz w:val="30"/>
    </w:rPr>
  </w:style>
  <w:style w:type="character" w:customStyle="1" w:styleId="TitleChar">
    <w:name w:val="Title Char"/>
    <w:basedOn w:val="DefaultParagraphFont"/>
    <w:link w:val="Title"/>
    <w:uiPriority w:val="10"/>
    <w:rsid w:val="005F3D79"/>
    <w:rPr>
      <w:rFonts w:ascii="Poppins" w:hAnsi="Poppins" w:cs="Poppins"/>
      <w:b/>
      <w:bCs/>
      <w:i/>
      <w:iCs/>
      <w:caps/>
      <w:noProof/>
      <w:color w:val="000000" w:themeColor="text1"/>
      <w:sz w:val="30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8C3B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B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F5013"/>
    <w:rPr>
      <w:rFonts w:ascii="Poppins" w:hAnsi="Poppins" w:cs="Poppins"/>
      <w:b/>
      <w:bCs/>
      <w:i/>
      <w:iCs/>
      <w:caps/>
      <w:noProof/>
      <w:color w:val="000000" w:themeColor="text1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F5013"/>
    <w:rPr>
      <w:rFonts w:ascii="Poppins" w:hAnsi="Poppins" w:cs="Poppins"/>
      <w:b/>
      <w:bCs/>
      <w:caps/>
      <w:noProof/>
      <w:color w:val="000000" w:themeColor="text1"/>
      <w:sz w:val="28"/>
      <w:szCs w:val="32"/>
      <w:lang w:eastAsia="en-GB"/>
    </w:rPr>
  </w:style>
  <w:style w:type="paragraph" w:styleId="NoSpacing">
    <w:name w:val="No Spacing"/>
    <w:uiPriority w:val="1"/>
    <w:rsid w:val="00937F08"/>
    <w:rPr>
      <w:rFonts w:ascii="Atlas Typewriter Regular" w:hAnsi="Atlas Typewriter Regular"/>
      <w:sz w:val="20"/>
      <w:szCs w:val="20"/>
    </w:rPr>
  </w:style>
  <w:style w:type="paragraph" w:styleId="ListParagraph">
    <w:name w:val="List Paragraph"/>
    <w:basedOn w:val="Normal"/>
    <w:uiPriority w:val="34"/>
    <w:qFormat/>
    <w:rsid w:val="00457DB6"/>
  </w:style>
  <w:style w:type="paragraph" w:styleId="BalloonText">
    <w:name w:val="Balloon Text"/>
    <w:basedOn w:val="Normal"/>
    <w:link w:val="BalloonTextChar"/>
    <w:uiPriority w:val="99"/>
    <w:semiHidden/>
    <w:unhideWhenUsed/>
    <w:rsid w:val="001E26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60A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F5013"/>
    <w:rPr>
      <w:rFonts w:ascii="Poppins" w:hAnsi="Poppins" w:cs="Poppins"/>
      <w:b/>
      <w:bCs/>
      <w:iCs/>
      <w:caps/>
      <w:noProof/>
      <w:color w:val="262626" w:themeColor="text1" w:themeTint="D9"/>
      <w:sz w:val="22"/>
      <w:szCs w:val="2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5F3D79"/>
    <w:rPr>
      <w:rFonts w:ascii="Sora" w:hAnsi="Sora" w:cs="Sora"/>
      <w:b/>
      <w:bCs/>
      <w:noProof/>
      <w:color w:val="262626" w:themeColor="text1" w:themeTint="D9"/>
      <w:sz w:val="22"/>
      <w:szCs w:val="22"/>
      <w:lang w:eastAsia="en-GB"/>
    </w:rPr>
  </w:style>
  <w:style w:type="character" w:styleId="IntenseReference">
    <w:name w:val="Intense Reference"/>
    <w:basedOn w:val="DefaultParagraphFont"/>
    <w:uiPriority w:val="32"/>
    <w:rsid w:val="005F3D79"/>
    <w:rPr>
      <w:b/>
      <w:bCs/>
      <w:smallCaps/>
      <w:color w:val="4472C4" w:themeColor="accent1"/>
      <w:spacing w:val="5"/>
    </w:rPr>
  </w:style>
  <w:style w:type="table" w:styleId="TableGrid">
    <w:name w:val="Table Grid"/>
    <w:basedOn w:val="TableNormal"/>
    <w:uiPriority w:val="39"/>
    <w:rsid w:val="00C27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aliases w:val="Table header row"/>
    <w:basedOn w:val="Normal"/>
    <w:next w:val="Normal"/>
    <w:link w:val="QuoteChar"/>
    <w:uiPriority w:val="29"/>
    <w:qFormat/>
    <w:rsid w:val="009D1082"/>
    <w:pPr>
      <w:spacing w:before="80" w:after="80"/>
    </w:pPr>
    <w:rPr>
      <w:b/>
      <w:bCs/>
    </w:rPr>
  </w:style>
  <w:style w:type="character" w:customStyle="1" w:styleId="QuoteChar">
    <w:name w:val="Quote Char"/>
    <w:aliases w:val="Table header row Char"/>
    <w:basedOn w:val="DefaultParagraphFont"/>
    <w:link w:val="Quote"/>
    <w:uiPriority w:val="29"/>
    <w:rsid w:val="009D1082"/>
    <w:rPr>
      <w:rFonts w:ascii="Sora" w:hAnsi="Sora" w:cs="Sora"/>
      <w:b/>
      <w:bCs/>
      <w:noProof/>
      <w:color w:val="262626" w:themeColor="text1" w:themeTint="D9"/>
      <w:sz w:val="22"/>
      <w:szCs w:val="22"/>
      <w:lang w:eastAsia="en-GB"/>
    </w:rPr>
  </w:style>
  <w:style w:type="paragraph" w:customStyle="1" w:styleId="Tablecell">
    <w:name w:val="Table cell"/>
    <w:basedOn w:val="Quote"/>
    <w:qFormat/>
    <w:rsid w:val="009D1082"/>
    <w:pPr>
      <w:spacing w:after="0"/>
    </w:pPr>
    <w:rPr>
      <w:b w:val="0"/>
      <w:bCs w:val="0"/>
    </w:rPr>
  </w:style>
  <w:style w:type="paragraph" w:styleId="Header">
    <w:name w:val="header"/>
    <w:basedOn w:val="Normal"/>
    <w:link w:val="Head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Subtitle">
    <w:name w:val="Subtitle"/>
    <w:basedOn w:val="Title"/>
    <w:next w:val="Normal"/>
    <w:link w:val="SubtitleChar"/>
    <w:uiPriority w:val="11"/>
    <w:qFormat/>
    <w:rsid w:val="002E2F3C"/>
    <w:rPr>
      <w:sz w:val="26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2E2F3C"/>
    <w:rPr>
      <w:rFonts w:ascii="Poppins" w:hAnsi="Poppins" w:cs="Poppins"/>
      <w:b/>
      <w:bCs/>
      <w:i/>
      <w:iCs/>
      <w:caps/>
      <w:noProof/>
      <w:color w:val="000000" w:themeColor="text1"/>
      <w:sz w:val="26"/>
      <w:szCs w:val="26"/>
      <w:lang w:eastAsia="en-GB"/>
    </w:rPr>
  </w:style>
  <w:style w:type="paragraph" w:customStyle="1" w:styleId="tl-lead">
    <w:name w:val="tl-lead"/>
    <w:basedOn w:val="Normal"/>
    <w:rsid w:val="00B75DB4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color w:val="auto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91CD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25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25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25C0"/>
    <w:rPr>
      <w:rFonts w:ascii="Sora" w:hAnsi="Sora" w:cs="Sora"/>
      <w:noProof/>
      <w:color w:val="262626" w:themeColor="text1" w:themeTint="D9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5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5C0"/>
    <w:rPr>
      <w:rFonts w:ascii="Sora" w:hAnsi="Sora" w:cs="Sora"/>
      <w:b/>
      <w:bCs/>
      <w:noProof/>
      <w:color w:val="262626" w:themeColor="text1" w:themeTint="D9"/>
      <w:sz w:val="20"/>
      <w:szCs w:val="20"/>
      <w:lang w:eastAsia="en-GB"/>
    </w:rPr>
  </w:style>
  <w:style w:type="paragraph" w:customStyle="1" w:styleId="DfESOutNumbered">
    <w:name w:val="DfESOutNumbered"/>
    <w:basedOn w:val="Normal"/>
    <w:link w:val="DfESOutNumberedChar"/>
    <w:rsid w:val="00475E6B"/>
    <w:pPr>
      <w:widowControl w:val="0"/>
      <w:numPr>
        <w:numId w:val="38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Arial"/>
      <w:noProof w:val="0"/>
      <w:color w:val="auto"/>
      <w:szCs w:val="20"/>
      <w:lang w:eastAsia="en-US"/>
    </w:rPr>
  </w:style>
  <w:style w:type="character" w:customStyle="1" w:styleId="DfESOutNumberedChar">
    <w:name w:val="DfESOutNumbered Char"/>
    <w:basedOn w:val="Heading2Char"/>
    <w:link w:val="DfESOutNumbered"/>
    <w:rsid w:val="00475E6B"/>
    <w:rPr>
      <w:rFonts w:ascii="Arial" w:eastAsia="Times New Roman" w:hAnsi="Arial" w:cs="Arial"/>
      <w:b w:val="0"/>
      <w:bCs w:val="0"/>
      <w:caps w:val="0"/>
      <w:noProof/>
      <w:color w:val="000000" w:themeColor="text1"/>
      <w:sz w:val="22"/>
      <w:szCs w:val="20"/>
      <w:lang w:eastAsia="en-GB"/>
    </w:rPr>
  </w:style>
  <w:style w:type="paragraph" w:customStyle="1" w:styleId="DeptBullets">
    <w:name w:val="DeptBullets"/>
    <w:basedOn w:val="Normal"/>
    <w:link w:val="DeptBulletsChar"/>
    <w:rsid w:val="00475E6B"/>
    <w:pPr>
      <w:widowControl w:val="0"/>
      <w:numPr>
        <w:numId w:val="40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noProof w:val="0"/>
      <w:color w:val="auto"/>
      <w:sz w:val="24"/>
      <w:szCs w:val="20"/>
      <w:lang w:eastAsia="en-US"/>
    </w:rPr>
  </w:style>
  <w:style w:type="character" w:customStyle="1" w:styleId="DeptBulletsChar">
    <w:name w:val="DeptBullets Char"/>
    <w:basedOn w:val="Heading2Char"/>
    <w:link w:val="DeptBullets"/>
    <w:rsid w:val="00475E6B"/>
    <w:rPr>
      <w:rFonts w:ascii="Arial" w:eastAsia="Times New Roman" w:hAnsi="Arial" w:cs="Times New Roman"/>
      <w:b w:val="0"/>
      <w:bCs w:val="0"/>
      <w:caps w:val="0"/>
      <w:noProof/>
      <w:color w:val="000000" w:themeColor="text1"/>
      <w:sz w:val="28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5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21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9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-u3569YkpqA" TargetMode="External"/><Relationship Id="rId18" Type="http://schemas.openxmlformats.org/officeDocument/2006/relationships/hyperlink" Target="https://twitter.com/LaRetraite6" TargetMode="External"/><Relationship Id="rId26" Type="http://schemas.openxmlformats.org/officeDocument/2006/relationships/hyperlink" Target="https://www.youtube.com/watch?v=cgJe-C4c-_Y" TargetMode="External"/><Relationship Id="rId39" Type="http://schemas.openxmlformats.org/officeDocument/2006/relationships/image" Target="media/image7.png"/><Relationship Id="rId21" Type="http://schemas.openxmlformats.org/officeDocument/2006/relationships/image" Target="media/image2.png"/><Relationship Id="rId34" Type="http://schemas.openxmlformats.org/officeDocument/2006/relationships/hyperlink" Target="https://www.youtube.com/watch?v=4xmyNKHQWBc&amp;t=8s" TargetMode="External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sdc.ac.uk/study-with-us/t-levels/" TargetMode="External"/><Relationship Id="rId20" Type="http://schemas.openxmlformats.org/officeDocument/2006/relationships/image" Target="media/image1.png"/><Relationship Id="rId29" Type="http://schemas.openxmlformats.org/officeDocument/2006/relationships/hyperlink" Target="https://www.bishopburton.ac.uk/about-us/news/bishop-burton-college-launches-brand-new-t-level-in-health-qualification-12-02-2021" TargetMode="External"/><Relationship Id="rId41" Type="http://schemas.openxmlformats.org/officeDocument/2006/relationships/hyperlink" Target="https://www.dudleycol.ac.uk/portals/0/downloads/t-levels-employers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://teams.microsoft.com/_%23/png/viewer/teams/https:~2F~2Fstrategicdevelopmentnetwork.sharepoint.com~2Fsites~2FPSPTLevelscasestudies~2FShared%20Documents~2FGeneral~2FT%20Levels%20(delivery%20team)~2FArtefacts~2FMaterials%20Weston%20-%20social%20media%20presence~2FWebsite~2FStudent%20testimonial%202.png?threadId=19:c0e428e84678400f82ea0f9d61f3723d@thread.tacv2&amp;baseUrl=https:~2F~2Fstrategicdevelopmentnetwork.sharepoint.com~2Fsites~2FPSPTLevelscasestudies&amp;fileId=e13fab6d-f787-4969-abb6-e986f63f5c0c&amp;ctx=files&amp;rootContext=items_view&amp;viewerAction=view" TargetMode="External"/><Relationship Id="rId24" Type="http://schemas.openxmlformats.org/officeDocument/2006/relationships/hyperlink" Target="https://www.youtube.com/watch?v=q-2sBT9gjWo" TargetMode="External"/><Relationship Id="rId32" Type="http://schemas.openxmlformats.org/officeDocument/2006/relationships/hyperlink" Target="https://www.farn-ct.ac.uk/t-levels-week-webinar-sign-up/" TargetMode="External"/><Relationship Id="rId37" Type="http://schemas.openxmlformats.org/officeDocument/2006/relationships/hyperlink" Target="https://vimeo.com/396902317" TargetMode="External"/><Relationship Id="rId40" Type="http://schemas.openxmlformats.org/officeDocument/2006/relationships/hyperlink" Target="https://www.dudleycol.ac.uk/portals/0/downloads/t-levels-parents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sixthform.laretraite.co.uk/The_Offer/T-Levels/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teams.microsoft.com/_%23/png/viewer/teams/https:~2F~2Fstrategicdevelopmentnetwork.sharepoint.com~2Fsites~2FPSPTLevelscasestudies~2FShared%20Documents~2FGeneral~2FT%20Levels%20(delivery%20team)~2FArtefacts~2FMaterials%20Weston%20-%20social%20media%20presence~2FWebsite~2FEmployers.png?threadId=19:c0e428e84678400f82ea0f9d61f3723d@thread.tacv2&amp;baseUrl=https:~2F~2Fstrategicdevelopmentnetwork.sharepoint.com~2Fsites~2FPSPTLevelscasestudies&amp;fileId=1c6da7b8-4ade-4bf0-8896-a73e74755f97&amp;ctx=files&amp;rootContext=items_view&amp;viewerAction=view" TargetMode="External"/><Relationship Id="rId36" Type="http://schemas.openxmlformats.org/officeDocument/2006/relationships/hyperlink" Target="https://exe-coll.ac.uk/secretary-of-state-visits-exeter-college-to-talk-t-level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linkedin.com/school/la-retraite-roman-catholic-girls-school/posts/?feedView=all" TargetMode="External"/><Relationship Id="rId31" Type="http://schemas.openxmlformats.org/officeDocument/2006/relationships/hyperlink" Target="https://www.weston.ac.uk/what-can-i-study/courses-16-18-year-olds/t-levels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ardinalnewman.ac.uk/t-level-students/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urycollege.ac.uk/media/3523/t-level-parent-newsletter-nov2020.pdf" TargetMode="External"/><Relationship Id="rId30" Type="http://schemas.openxmlformats.org/officeDocument/2006/relationships/hyperlink" Target="https://www.youtube.com/watch?v=rPUVWbOWTDA" TargetMode="External"/><Relationship Id="rId35" Type="http://schemas.openxmlformats.org/officeDocument/2006/relationships/image" Target="media/image5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player.vimeo.com/video/386518990" TargetMode="External"/><Relationship Id="rId17" Type="http://schemas.openxmlformats.org/officeDocument/2006/relationships/hyperlink" Target="https://www.blackpool.ac.uk/t-levels" TargetMode="External"/><Relationship Id="rId25" Type="http://schemas.openxmlformats.org/officeDocument/2006/relationships/hyperlink" Target="https://www.youtube.com/watch?v=Yua48Uc0ChI" TargetMode="External"/><Relationship Id="rId33" Type="http://schemas.openxmlformats.org/officeDocument/2006/relationships/hyperlink" Target="https://exe-coll.ac.uk/oevents/vocational-and-t-levels/" TargetMode="External"/><Relationship Id="rId38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INB~1\AppData\Local\Temp\SWDTL%20-%20accessible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CB4F08FA881947821E0B63C3105CD1" ma:contentTypeVersion="12" ma:contentTypeDescription="Create a new document." ma:contentTypeScope="" ma:versionID="282943016383c7a2d2c2d5998103dcfa">
  <xsd:schema xmlns:xsd="http://www.w3.org/2001/XMLSchema" xmlns:xs="http://www.w3.org/2001/XMLSchema" xmlns:p="http://schemas.microsoft.com/office/2006/metadata/properties" xmlns:ns2="55f93f57-7119-4e7e-9f56-a2e1f260daf2" xmlns:ns3="932de857-946c-40cd-8960-f5e74d414cfb" targetNamespace="http://schemas.microsoft.com/office/2006/metadata/properties" ma:root="true" ma:fieldsID="c9a707f05c0aa9224b0a659f9925061c" ns2:_="" ns3:_="">
    <xsd:import namespace="55f93f57-7119-4e7e-9f56-a2e1f260daf2"/>
    <xsd:import namespace="932de857-946c-40cd-8960-f5e74d414c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93f57-7119-4e7e-9f56-a2e1f260da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de857-946c-40cd-8960-f5e74d414cf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C70D29-83EB-4DAF-A92B-BD13A49BF8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3B74B0-33C0-48D4-8307-A98E2FE7FD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f93f57-7119-4e7e-9f56-a2e1f260daf2"/>
    <ds:schemaRef ds:uri="932de857-946c-40cd-8960-f5e74d414c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682CC0-46E5-4C6B-B51C-49B40FF2F7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3ED2C3-1556-264A-8E5B-E8BC96881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SWDTL - accessible template - final</Template>
  <TotalTime>2</TotalTime>
  <Pages>12</Pages>
  <Words>1157</Words>
  <Characters>6601</Characters>
  <Application>Microsoft Office Word</Application>
  <DocSecurity>0</DocSecurity>
  <Lines>55</Lines>
  <Paragraphs>15</Paragraphs>
  <ScaleCrop>false</ScaleCrop>
  <Manager/>
  <Company/>
  <LinksUpToDate>false</LinksUpToDate>
  <CharactersWithSpaces>7743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Level newsletter</dc:title>
  <dc:subject/>
  <dc:creator>Colin Bentwood</dc:creator>
  <cp:keywords/>
  <dc:description/>
  <cp:lastModifiedBy>LAVERY, Vicci</cp:lastModifiedBy>
  <cp:revision>2</cp:revision>
  <cp:lastPrinted>2020-11-14T18:27:00Z</cp:lastPrinted>
  <dcterms:created xsi:type="dcterms:W3CDTF">2021-09-30T11:57:00Z</dcterms:created>
  <dcterms:modified xsi:type="dcterms:W3CDTF">2021-09-30T11:57:00Z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0x01010070CB4F08FA881947821E0B63C3105CD1</vt:lpwstr>
  </property>
</Properties>
</file>