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F8F4E" w14:textId="51D92818" w:rsidR="008126D0" w:rsidRPr="00FD3E21" w:rsidRDefault="00C548FF" w:rsidP="00FD3E21">
      <w:bookmarkStart w:id="0" w:name="_Hlk73368296"/>
      <w:r w:rsidRPr="00FD3E21">
        <w:rPr>
          <w:b/>
          <w:bCs/>
        </w:rPr>
        <w:t>E</w:t>
      </w:r>
      <w:r w:rsidR="008126D0" w:rsidRPr="00FD3E21">
        <w:rPr>
          <w:b/>
          <w:bCs/>
        </w:rPr>
        <w:t xml:space="preserve">mployer checklist </w:t>
      </w:r>
    </w:p>
    <w:p w14:paraId="35D765DF" w14:textId="3F4E9001" w:rsidR="00B44F90" w:rsidRDefault="00767857" w:rsidP="007B667F">
      <w:pPr>
        <w:spacing w:before="120" w:after="120" w:line="264" w:lineRule="auto"/>
      </w:pPr>
      <w:r>
        <w:t>Use</w:t>
      </w:r>
      <w:r w:rsidR="008126D0">
        <w:t xml:space="preserve"> </w:t>
      </w:r>
      <w:r w:rsidR="00F87410">
        <w:t>th</w:t>
      </w:r>
      <w:r w:rsidR="00DE1C45">
        <w:t>is</w:t>
      </w:r>
      <w:r w:rsidR="00F87410">
        <w:t xml:space="preserve"> ch</w:t>
      </w:r>
      <w:r w:rsidR="00F7577C">
        <w:t xml:space="preserve">ecklist </w:t>
      </w:r>
      <w:r w:rsidR="004401A6">
        <w:t xml:space="preserve">in your discussions </w:t>
      </w:r>
      <w:r w:rsidR="008126D0">
        <w:t xml:space="preserve">with employers to </w:t>
      </w:r>
      <w:r w:rsidR="00F7577C">
        <w:t>identify the behaviours they expect</w:t>
      </w:r>
      <w:r w:rsidR="00570795">
        <w:t xml:space="preserve"> from students on industry placements</w:t>
      </w:r>
      <w:r w:rsidR="005C0E20">
        <w:t xml:space="preserve"> in their organisation</w:t>
      </w:r>
      <w:r w:rsidR="008126D0">
        <w:t>.</w:t>
      </w:r>
      <w:r w:rsidR="00570795">
        <w:t xml:space="preserve"> </w:t>
      </w:r>
      <w:r w:rsidR="002F355F">
        <w:t xml:space="preserve"> </w:t>
      </w:r>
    </w:p>
    <w:p w14:paraId="3109AB55" w14:textId="77777777" w:rsidR="00F14026" w:rsidRDefault="00DC0956" w:rsidP="00F14026">
      <w:pPr>
        <w:spacing w:before="120" w:after="120" w:line="264" w:lineRule="auto"/>
      </w:pPr>
      <w:r>
        <w:t>Firstly consider whether this list of items and questions works for the employer. Amend as appr</w:t>
      </w:r>
      <w:r w:rsidR="00FC0D18">
        <w:t>o</w:t>
      </w:r>
      <w:r>
        <w:t xml:space="preserve">priate. </w:t>
      </w:r>
      <w:r w:rsidR="00FC0D18">
        <w:t xml:space="preserve">You may have specific items for particular T Levels or occupational specialisms. </w:t>
      </w:r>
      <w:r w:rsidR="00DA52BE">
        <w:t>For each item</w:t>
      </w:r>
      <w:r>
        <w:t>, r</w:t>
      </w:r>
      <w:r w:rsidR="00DB5CD3">
        <w:t>ecord the behaviours which the employer expects</w:t>
      </w:r>
      <w:r w:rsidR="00BF3FD5">
        <w:t xml:space="preserve"> to see</w:t>
      </w:r>
      <w:r w:rsidR="00F14026">
        <w:t xml:space="preserve"> and e</w:t>
      </w:r>
      <w:r w:rsidR="00146D6D">
        <w:t>xplore</w:t>
      </w:r>
      <w:r w:rsidR="00270852">
        <w:t xml:space="preserve"> how stud</w:t>
      </w:r>
      <w:r w:rsidR="00146D6D">
        <w:t>ents</w:t>
      </w:r>
      <w:r w:rsidR="00270852">
        <w:t xml:space="preserve"> will </w:t>
      </w:r>
      <w:r w:rsidR="00146D6D">
        <w:t xml:space="preserve">be able to </w:t>
      </w:r>
      <w:r w:rsidR="00270852">
        <w:t>develop the</w:t>
      </w:r>
      <w:r w:rsidR="00F14026">
        <w:t>ir</w:t>
      </w:r>
      <w:r w:rsidR="00270852">
        <w:t xml:space="preserve"> behaviour</w:t>
      </w:r>
      <w:r w:rsidR="00F14026">
        <w:t>s</w:t>
      </w:r>
      <w:r w:rsidR="00146D6D">
        <w:t xml:space="preserve"> during the placement</w:t>
      </w:r>
      <w:r w:rsidR="00F14026">
        <w:t xml:space="preserve">. </w:t>
      </w:r>
    </w:p>
    <w:tbl>
      <w:tblPr>
        <w:tblStyle w:val="TableGrid"/>
        <w:tblW w:w="14224" w:type="dxa"/>
        <w:tblLook w:val="04A0" w:firstRow="1" w:lastRow="0" w:firstColumn="1" w:lastColumn="0" w:noHBand="0" w:noVBand="1"/>
      </w:tblPr>
      <w:tblGrid>
        <w:gridCol w:w="2547"/>
        <w:gridCol w:w="4111"/>
        <w:gridCol w:w="3331"/>
        <w:gridCol w:w="4235"/>
      </w:tblGrid>
      <w:tr w:rsidR="008126D0" w:rsidRPr="00DD531D" w14:paraId="7861C6FC" w14:textId="77777777" w:rsidTr="00AB2F75">
        <w:trPr>
          <w:cantSplit/>
          <w:trHeight w:val="737"/>
          <w:tblHeader/>
        </w:trPr>
        <w:tc>
          <w:tcPr>
            <w:tcW w:w="2547" w:type="dxa"/>
            <w:shd w:val="clear" w:color="auto" w:fill="000000" w:themeFill="text1"/>
            <w:vAlign w:val="center"/>
          </w:tcPr>
          <w:p w14:paraId="79D37CD9" w14:textId="77777777" w:rsidR="008126D0" w:rsidRPr="00AA774A" w:rsidRDefault="008126D0" w:rsidP="007331FB">
            <w:pPr>
              <w:spacing w:after="0"/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</w:pPr>
            <w:r w:rsidRPr="00AA774A"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>Item</w:t>
            </w:r>
          </w:p>
        </w:tc>
        <w:tc>
          <w:tcPr>
            <w:tcW w:w="4111" w:type="dxa"/>
            <w:shd w:val="clear" w:color="auto" w:fill="000000" w:themeFill="text1"/>
            <w:vAlign w:val="center"/>
          </w:tcPr>
          <w:p w14:paraId="41699C33" w14:textId="4E0896D0" w:rsidR="008126D0" w:rsidRPr="00AA774A" w:rsidRDefault="00624F4C" w:rsidP="007331FB">
            <w:pPr>
              <w:spacing w:after="0"/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</w:pPr>
            <w:r w:rsidRPr="00AA774A"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>Questions</w:t>
            </w:r>
          </w:p>
        </w:tc>
        <w:tc>
          <w:tcPr>
            <w:tcW w:w="3331" w:type="dxa"/>
            <w:shd w:val="clear" w:color="auto" w:fill="000000" w:themeFill="text1"/>
            <w:vAlign w:val="center"/>
          </w:tcPr>
          <w:p w14:paraId="0B9A24AD" w14:textId="3A8E825A" w:rsidR="008126D0" w:rsidRPr="00AA774A" w:rsidRDefault="00F05F8B" w:rsidP="007331FB">
            <w:pPr>
              <w:spacing w:after="0"/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</w:pPr>
            <w:r w:rsidRPr="00AA774A"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>Behaviours expected</w:t>
            </w:r>
          </w:p>
        </w:tc>
        <w:tc>
          <w:tcPr>
            <w:tcW w:w="4235" w:type="dxa"/>
            <w:shd w:val="clear" w:color="auto" w:fill="000000" w:themeFill="text1"/>
            <w:vAlign w:val="center"/>
          </w:tcPr>
          <w:p w14:paraId="337DB3A6" w14:textId="082B99E7" w:rsidR="008126D0" w:rsidRPr="00AA774A" w:rsidRDefault="007D2213" w:rsidP="007331FB">
            <w:pPr>
              <w:spacing w:after="0"/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</w:pPr>
            <w:r w:rsidRPr="00AA774A"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>How to develop the behaviours</w:t>
            </w:r>
          </w:p>
        </w:tc>
      </w:tr>
      <w:tr w:rsidR="008126D0" w:rsidRPr="000F1F59" w14:paraId="550712C7" w14:textId="77777777" w:rsidTr="00AB2F75">
        <w:trPr>
          <w:cantSplit/>
          <w:trHeight w:val="1814"/>
        </w:trPr>
        <w:tc>
          <w:tcPr>
            <w:tcW w:w="2547" w:type="dxa"/>
          </w:tcPr>
          <w:p w14:paraId="5A1BB006" w14:textId="6B865191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 xml:space="preserve">Core </w:t>
            </w:r>
            <w:r w:rsidR="008B6A29" w:rsidRPr="00420AFB">
              <w:rPr>
                <w:b/>
                <w:bCs/>
                <w:lang w:val="en-US"/>
              </w:rPr>
              <w:t>w</w:t>
            </w:r>
            <w:r w:rsidRPr="00420AFB">
              <w:rPr>
                <w:b/>
                <w:bCs/>
                <w:lang w:val="en-US"/>
              </w:rPr>
              <w:t xml:space="preserve">orkplace </w:t>
            </w:r>
            <w:r w:rsidR="008B6A29" w:rsidRPr="00420AFB">
              <w:rPr>
                <w:b/>
                <w:bCs/>
                <w:lang w:val="en-US"/>
              </w:rPr>
              <w:t>b</w:t>
            </w:r>
            <w:r w:rsidRPr="00420AFB">
              <w:rPr>
                <w:b/>
                <w:bCs/>
                <w:lang w:val="en-US"/>
              </w:rPr>
              <w:t>ehaviours</w:t>
            </w:r>
          </w:p>
        </w:tc>
        <w:tc>
          <w:tcPr>
            <w:tcW w:w="4111" w:type="dxa"/>
          </w:tcPr>
          <w:p w14:paraId="733CC765" w14:textId="4137390F" w:rsidR="008126D0" w:rsidRPr="00BD18EA" w:rsidRDefault="00A432C0" w:rsidP="00BA73E5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>What are the</w:t>
            </w:r>
            <w:r w:rsidR="008126D0" w:rsidRPr="00BD18E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core </w:t>
            </w:r>
            <w:r w:rsidR="008126D0" w:rsidRPr="00BD18EA">
              <w:rPr>
                <w:lang w:val="en-US"/>
              </w:rPr>
              <w:t xml:space="preserve">behaviours that you </w:t>
            </w:r>
            <w:r>
              <w:rPr>
                <w:lang w:val="en-US"/>
              </w:rPr>
              <w:t xml:space="preserve">expect </w:t>
            </w:r>
            <w:r w:rsidR="00C30658">
              <w:rPr>
                <w:lang w:val="en-US"/>
              </w:rPr>
              <w:t xml:space="preserve">everyone to demonstrate in your </w:t>
            </w:r>
            <w:r w:rsidR="008126D0" w:rsidRPr="00BD18EA">
              <w:rPr>
                <w:lang w:val="en-US"/>
              </w:rPr>
              <w:t>workplace</w:t>
            </w:r>
            <w:r w:rsidR="00C30658">
              <w:rPr>
                <w:lang w:val="en-US"/>
              </w:rPr>
              <w:t>, inclu</w:t>
            </w:r>
            <w:r w:rsidR="00AE150F">
              <w:rPr>
                <w:lang w:val="en-US"/>
              </w:rPr>
              <w:t>d</w:t>
            </w:r>
            <w:r w:rsidR="00C30658">
              <w:rPr>
                <w:lang w:val="en-US"/>
              </w:rPr>
              <w:t>ing students on an indu</w:t>
            </w:r>
            <w:r w:rsidR="00AE150F">
              <w:rPr>
                <w:lang w:val="en-US"/>
              </w:rPr>
              <w:t>s</w:t>
            </w:r>
            <w:r w:rsidR="00C30658">
              <w:rPr>
                <w:lang w:val="en-US"/>
              </w:rPr>
              <w:t>try placement</w:t>
            </w:r>
            <w:r w:rsidR="008126D0" w:rsidRPr="00BD18EA">
              <w:rPr>
                <w:lang w:val="en-US"/>
              </w:rPr>
              <w:t>?</w:t>
            </w:r>
          </w:p>
        </w:tc>
        <w:tc>
          <w:tcPr>
            <w:tcW w:w="3331" w:type="dxa"/>
          </w:tcPr>
          <w:p w14:paraId="7DBA5923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70FA7FD5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AB510B" w:rsidRPr="000F1F59" w14:paraId="0BBBBD6D" w14:textId="77777777" w:rsidTr="00AB2F75">
        <w:trPr>
          <w:cantSplit/>
          <w:trHeight w:val="1814"/>
        </w:trPr>
        <w:tc>
          <w:tcPr>
            <w:tcW w:w="2547" w:type="dxa"/>
          </w:tcPr>
          <w:p w14:paraId="10939EB8" w14:textId="281226C1" w:rsidR="00AB510B" w:rsidRPr="00420AFB" w:rsidRDefault="00AB510B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>Specific behaviours</w:t>
            </w:r>
          </w:p>
        </w:tc>
        <w:tc>
          <w:tcPr>
            <w:tcW w:w="4111" w:type="dxa"/>
          </w:tcPr>
          <w:p w14:paraId="0A3CA20F" w14:textId="23679859" w:rsidR="00AB510B" w:rsidRDefault="00F24844" w:rsidP="00BA73E5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>Are there any behaviours specific to your industry or workplace environment?</w:t>
            </w:r>
          </w:p>
        </w:tc>
        <w:tc>
          <w:tcPr>
            <w:tcW w:w="3331" w:type="dxa"/>
          </w:tcPr>
          <w:p w14:paraId="5321C92D" w14:textId="77777777" w:rsidR="00AB510B" w:rsidRPr="000961D3" w:rsidRDefault="00AB510B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522FB83C" w14:textId="77777777" w:rsidR="00AB510B" w:rsidRPr="000961D3" w:rsidRDefault="00AB510B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5EDF5B13" w14:textId="77777777" w:rsidTr="00AB2F75">
        <w:trPr>
          <w:cantSplit/>
          <w:trHeight w:val="1814"/>
        </w:trPr>
        <w:tc>
          <w:tcPr>
            <w:tcW w:w="2547" w:type="dxa"/>
          </w:tcPr>
          <w:p w14:paraId="15D231BD" w14:textId="22E45D7C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 xml:space="preserve">Regulatory </w:t>
            </w:r>
            <w:r w:rsidR="008B6A29" w:rsidRPr="00420AFB">
              <w:rPr>
                <w:b/>
                <w:bCs/>
                <w:lang w:val="en-US"/>
              </w:rPr>
              <w:t>r</w:t>
            </w:r>
            <w:r w:rsidRPr="00420AFB">
              <w:rPr>
                <w:b/>
                <w:bCs/>
                <w:lang w:val="en-US"/>
              </w:rPr>
              <w:t>equirement</w:t>
            </w:r>
          </w:p>
          <w:p w14:paraId="72CD0C73" w14:textId="77777777" w:rsidR="00DF3A97" w:rsidRPr="00420AFB" w:rsidRDefault="00DF3A97" w:rsidP="00BA73E5">
            <w:pPr>
              <w:spacing w:before="120" w:after="120" w:line="264" w:lineRule="auto"/>
              <w:rPr>
                <w:b/>
                <w:bCs/>
                <w:lang w:val="en-US"/>
              </w:rPr>
            </w:pPr>
          </w:p>
          <w:p w14:paraId="0B6834A3" w14:textId="3BCAEC03" w:rsidR="00DF3A97" w:rsidRPr="00420AFB" w:rsidRDefault="00DF3A97" w:rsidP="00BA73E5">
            <w:pPr>
              <w:spacing w:before="120" w:after="120" w:line="264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4111" w:type="dxa"/>
          </w:tcPr>
          <w:p w14:paraId="53EAC73C" w14:textId="4BE20B24" w:rsidR="00C35371" w:rsidRDefault="008126D0" w:rsidP="00BA73E5">
            <w:pPr>
              <w:spacing w:before="120" w:after="120" w:line="264" w:lineRule="auto"/>
              <w:rPr>
                <w:lang w:val="en-US"/>
              </w:rPr>
            </w:pPr>
            <w:r w:rsidRPr="00BD18EA">
              <w:rPr>
                <w:lang w:val="en-US"/>
              </w:rPr>
              <w:t xml:space="preserve">What </w:t>
            </w:r>
            <w:r w:rsidR="00C30658">
              <w:rPr>
                <w:lang w:val="en-US"/>
              </w:rPr>
              <w:t xml:space="preserve">behaviours </w:t>
            </w:r>
            <w:r w:rsidRPr="00BD18EA">
              <w:rPr>
                <w:lang w:val="en-US"/>
              </w:rPr>
              <w:t xml:space="preserve">are </w:t>
            </w:r>
            <w:r w:rsidR="00C35371">
              <w:rPr>
                <w:lang w:val="en-US"/>
              </w:rPr>
              <w:t xml:space="preserve">required to meet </w:t>
            </w:r>
            <w:r w:rsidRPr="00BD18EA">
              <w:rPr>
                <w:lang w:val="en-US"/>
              </w:rPr>
              <w:t xml:space="preserve">the regulatory requirements </w:t>
            </w:r>
            <w:r w:rsidR="008738BC">
              <w:rPr>
                <w:lang w:val="en-US"/>
              </w:rPr>
              <w:t xml:space="preserve">of </w:t>
            </w:r>
            <w:r w:rsidRPr="00BD18EA">
              <w:rPr>
                <w:lang w:val="en-US"/>
              </w:rPr>
              <w:t xml:space="preserve">the </w:t>
            </w:r>
            <w:r w:rsidR="00C35371">
              <w:rPr>
                <w:lang w:val="en-US"/>
              </w:rPr>
              <w:t>student’s role</w:t>
            </w:r>
            <w:r w:rsidRPr="00BD18EA">
              <w:rPr>
                <w:lang w:val="en-US"/>
              </w:rPr>
              <w:t xml:space="preserve">? </w:t>
            </w:r>
          </w:p>
          <w:p w14:paraId="37B80A9C" w14:textId="39D248EF" w:rsidR="008126D0" w:rsidRPr="00BD18EA" w:rsidRDefault="008126D0" w:rsidP="00BA73E5">
            <w:pPr>
              <w:spacing w:before="120" w:after="120" w:line="264" w:lineRule="auto"/>
              <w:rPr>
                <w:lang w:val="en-US"/>
              </w:rPr>
            </w:pPr>
          </w:p>
        </w:tc>
        <w:tc>
          <w:tcPr>
            <w:tcW w:w="3331" w:type="dxa"/>
          </w:tcPr>
          <w:p w14:paraId="2A7BE1C2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6D909635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588FD123" w14:textId="77777777" w:rsidTr="00AB2F75">
        <w:trPr>
          <w:cantSplit/>
          <w:trHeight w:val="1814"/>
        </w:trPr>
        <w:tc>
          <w:tcPr>
            <w:tcW w:w="2547" w:type="dxa"/>
          </w:tcPr>
          <w:p w14:paraId="39B5D06E" w14:textId="7F8800C8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lastRenderedPageBreak/>
              <w:t xml:space="preserve">Health and </w:t>
            </w:r>
            <w:r w:rsidR="008B6A29" w:rsidRPr="00420AFB">
              <w:rPr>
                <w:b/>
                <w:bCs/>
                <w:lang w:val="en-US"/>
              </w:rPr>
              <w:t>s</w:t>
            </w:r>
            <w:r w:rsidRPr="00420AFB">
              <w:rPr>
                <w:b/>
                <w:bCs/>
                <w:lang w:val="en-US"/>
              </w:rPr>
              <w:t>afety</w:t>
            </w:r>
          </w:p>
        </w:tc>
        <w:tc>
          <w:tcPr>
            <w:tcW w:w="4111" w:type="dxa"/>
          </w:tcPr>
          <w:p w14:paraId="0F09CE5A" w14:textId="2B14688B" w:rsidR="008126D0" w:rsidRPr="00BD18EA" w:rsidRDefault="008126D0" w:rsidP="00BA73E5">
            <w:pPr>
              <w:spacing w:before="120" w:after="120" w:line="264" w:lineRule="auto"/>
              <w:rPr>
                <w:lang w:val="en-US"/>
              </w:rPr>
            </w:pPr>
            <w:r w:rsidRPr="00BD18EA">
              <w:rPr>
                <w:lang w:val="en-US"/>
              </w:rPr>
              <w:t xml:space="preserve">Are there any specific </w:t>
            </w:r>
            <w:r w:rsidR="00F53EDA">
              <w:rPr>
                <w:lang w:val="en-US"/>
              </w:rPr>
              <w:t>behaviours required to comp</w:t>
            </w:r>
            <w:r w:rsidR="00AE150F">
              <w:rPr>
                <w:lang w:val="en-US"/>
              </w:rPr>
              <w:t>l</w:t>
            </w:r>
            <w:r w:rsidR="00F53EDA">
              <w:rPr>
                <w:lang w:val="en-US"/>
              </w:rPr>
              <w:t xml:space="preserve">y fully with </w:t>
            </w:r>
            <w:r w:rsidRPr="00BD18EA">
              <w:rPr>
                <w:lang w:val="en-US"/>
              </w:rPr>
              <w:t>health and safety requirements</w:t>
            </w:r>
            <w:r w:rsidR="00F53EDA">
              <w:rPr>
                <w:lang w:val="en-US"/>
              </w:rPr>
              <w:t>, including</w:t>
            </w:r>
            <w:r w:rsidRPr="00BD18EA">
              <w:rPr>
                <w:lang w:val="en-US"/>
              </w:rPr>
              <w:t xml:space="preserve"> for </w:t>
            </w:r>
            <w:r w:rsidR="008738BC">
              <w:rPr>
                <w:lang w:val="en-US"/>
              </w:rPr>
              <w:t>students</w:t>
            </w:r>
            <w:r w:rsidRPr="00BD18EA">
              <w:rPr>
                <w:lang w:val="en-US"/>
              </w:rPr>
              <w:t xml:space="preserve"> who are under 18?</w:t>
            </w:r>
          </w:p>
        </w:tc>
        <w:tc>
          <w:tcPr>
            <w:tcW w:w="3331" w:type="dxa"/>
          </w:tcPr>
          <w:p w14:paraId="063E03A1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141DDC0E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2AD94BB5" w14:textId="77777777" w:rsidTr="00AB2F75">
        <w:trPr>
          <w:cantSplit/>
          <w:trHeight w:val="1814"/>
        </w:trPr>
        <w:tc>
          <w:tcPr>
            <w:tcW w:w="2547" w:type="dxa"/>
          </w:tcPr>
          <w:p w14:paraId="20571391" w14:textId="77777777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>Safeguarding</w:t>
            </w:r>
          </w:p>
        </w:tc>
        <w:tc>
          <w:tcPr>
            <w:tcW w:w="4111" w:type="dxa"/>
          </w:tcPr>
          <w:p w14:paraId="47967213" w14:textId="6CFB4C55" w:rsidR="008126D0" w:rsidRPr="00BD18EA" w:rsidRDefault="008126D0" w:rsidP="00BA73E5">
            <w:pPr>
              <w:spacing w:before="120" w:after="120" w:line="264" w:lineRule="auto"/>
              <w:rPr>
                <w:lang w:val="en-US"/>
              </w:rPr>
            </w:pPr>
            <w:r w:rsidRPr="00BD18EA">
              <w:rPr>
                <w:lang w:val="en-US"/>
              </w:rPr>
              <w:t>Are there any</w:t>
            </w:r>
            <w:r w:rsidR="00E0016A">
              <w:rPr>
                <w:lang w:val="en-US"/>
              </w:rPr>
              <w:t xml:space="preserve"> specific</w:t>
            </w:r>
            <w:r w:rsidR="00AE150F">
              <w:rPr>
                <w:lang w:val="en-US"/>
              </w:rPr>
              <w:t xml:space="preserve"> </w:t>
            </w:r>
            <w:r w:rsidR="008B143A">
              <w:rPr>
                <w:lang w:val="en-US"/>
              </w:rPr>
              <w:t xml:space="preserve">behaviours required to comply with </w:t>
            </w:r>
            <w:r w:rsidRPr="00BD18EA">
              <w:rPr>
                <w:lang w:val="en-US"/>
              </w:rPr>
              <w:t>safeguarding requirements</w:t>
            </w:r>
            <w:r w:rsidR="008B143A">
              <w:rPr>
                <w:lang w:val="en-US"/>
              </w:rPr>
              <w:t>, e.g. for students</w:t>
            </w:r>
            <w:r w:rsidR="00AE150F">
              <w:rPr>
                <w:lang w:val="en-US"/>
              </w:rPr>
              <w:t xml:space="preserve"> </w:t>
            </w:r>
            <w:r w:rsidRPr="00BD18EA">
              <w:rPr>
                <w:lang w:val="en-US"/>
              </w:rPr>
              <w:t>working with young children</w:t>
            </w:r>
            <w:r w:rsidR="008B143A">
              <w:rPr>
                <w:lang w:val="en-US"/>
              </w:rPr>
              <w:t xml:space="preserve"> </w:t>
            </w:r>
            <w:r w:rsidR="00D66728">
              <w:rPr>
                <w:lang w:val="en-US"/>
              </w:rPr>
              <w:t xml:space="preserve">or </w:t>
            </w:r>
            <w:r w:rsidRPr="00BD18EA">
              <w:rPr>
                <w:lang w:val="en-US"/>
              </w:rPr>
              <w:t>vulnerable adults</w:t>
            </w:r>
            <w:r w:rsidR="00D66728">
              <w:rPr>
                <w:lang w:val="en-US"/>
              </w:rPr>
              <w:t>,</w:t>
            </w:r>
            <w:r w:rsidRPr="00BD18EA">
              <w:rPr>
                <w:lang w:val="en-US"/>
              </w:rPr>
              <w:t xml:space="preserve"> or </w:t>
            </w:r>
            <w:r w:rsidR="00D66728">
              <w:rPr>
                <w:lang w:val="en-US"/>
              </w:rPr>
              <w:t xml:space="preserve">if </w:t>
            </w:r>
            <w:r w:rsidRPr="00BD18EA">
              <w:rPr>
                <w:lang w:val="en-US"/>
              </w:rPr>
              <w:t xml:space="preserve">the </w:t>
            </w:r>
            <w:r w:rsidR="00D66728">
              <w:rPr>
                <w:lang w:val="en-US"/>
              </w:rPr>
              <w:t>role</w:t>
            </w:r>
            <w:r w:rsidRPr="00BD18EA">
              <w:rPr>
                <w:lang w:val="en-US"/>
              </w:rPr>
              <w:t xml:space="preserve"> requires out of hours, lone or remote working?</w:t>
            </w:r>
          </w:p>
        </w:tc>
        <w:tc>
          <w:tcPr>
            <w:tcW w:w="3331" w:type="dxa"/>
          </w:tcPr>
          <w:p w14:paraId="71A318EB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18FFDD4B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11BD64B7" w14:textId="77777777" w:rsidTr="00AB2F75">
        <w:trPr>
          <w:cantSplit/>
          <w:trHeight w:val="1814"/>
        </w:trPr>
        <w:tc>
          <w:tcPr>
            <w:tcW w:w="2547" w:type="dxa"/>
          </w:tcPr>
          <w:p w14:paraId="6D3A20D7" w14:textId="77777777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>Confidentiality</w:t>
            </w:r>
          </w:p>
        </w:tc>
        <w:tc>
          <w:tcPr>
            <w:tcW w:w="4111" w:type="dxa"/>
          </w:tcPr>
          <w:p w14:paraId="6A0AB9E2" w14:textId="779FA913" w:rsidR="008126D0" w:rsidRPr="00BD18EA" w:rsidRDefault="008126D0" w:rsidP="00BA73E5">
            <w:pPr>
              <w:spacing w:before="120" w:after="120" w:line="264" w:lineRule="auto"/>
              <w:rPr>
                <w:lang w:val="en-US"/>
              </w:rPr>
            </w:pPr>
            <w:r w:rsidRPr="00BD18EA">
              <w:rPr>
                <w:lang w:val="en-US"/>
              </w:rPr>
              <w:t xml:space="preserve">Will </w:t>
            </w:r>
            <w:r w:rsidR="00334D1F">
              <w:rPr>
                <w:lang w:val="en-US"/>
              </w:rPr>
              <w:t>students</w:t>
            </w:r>
            <w:r w:rsidRPr="00BD18EA">
              <w:rPr>
                <w:lang w:val="en-US"/>
              </w:rPr>
              <w:t xml:space="preserve"> have access to </w:t>
            </w:r>
            <w:r w:rsidR="00AE150F">
              <w:rPr>
                <w:lang w:val="en-US"/>
              </w:rPr>
              <w:t>intellec</w:t>
            </w:r>
            <w:r w:rsidR="008B6A29">
              <w:rPr>
                <w:lang w:val="en-US"/>
              </w:rPr>
              <w:t>t</w:t>
            </w:r>
            <w:r w:rsidR="00AE150F">
              <w:rPr>
                <w:lang w:val="en-US"/>
              </w:rPr>
              <w:t>ual property (IP)</w:t>
            </w:r>
            <w:r w:rsidRPr="00BD18EA">
              <w:rPr>
                <w:lang w:val="en-US"/>
              </w:rPr>
              <w:t>, confidential materials or data that requires specific training or support</w:t>
            </w:r>
            <w:r w:rsidR="00334D1F">
              <w:rPr>
                <w:lang w:val="en-US"/>
              </w:rPr>
              <w:t xml:space="preserve"> for the</w:t>
            </w:r>
            <w:r w:rsidR="00554F74">
              <w:rPr>
                <w:lang w:val="en-US"/>
              </w:rPr>
              <w:t>m</w:t>
            </w:r>
            <w:r w:rsidR="00334D1F">
              <w:rPr>
                <w:lang w:val="en-US"/>
              </w:rPr>
              <w:t xml:space="preserve"> to behave in </w:t>
            </w:r>
            <w:r w:rsidR="00EC5E84">
              <w:rPr>
                <w:lang w:val="en-US"/>
              </w:rPr>
              <w:t>appropriate ways</w:t>
            </w:r>
            <w:r w:rsidRPr="00BD18EA">
              <w:rPr>
                <w:lang w:val="en-US"/>
              </w:rPr>
              <w:t>?</w:t>
            </w:r>
          </w:p>
        </w:tc>
        <w:tc>
          <w:tcPr>
            <w:tcW w:w="3331" w:type="dxa"/>
          </w:tcPr>
          <w:p w14:paraId="388A14F4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2452A62A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3191B11D" w14:textId="77777777" w:rsidTr="00AB2F75">
        <w:trPr>
          <w:cantSplit/>
          <w:trHeight w:val="1814"/>
        </w:trPr>
        <w:tc>
          <w:tcPr>
            <w:tcW w:w="2547" w:type="dxa"/>
          </w:tcPr>
          <w:p w14:paraId="29CD7096" w14:textId="77777777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>Security</w:t>
            </w:r>
          </w:p>
        </w:tc>
        <w:tc>
          <w:tcPr>
            <w:tcW w:w="4111" w:type="dxa"/>
          </w:tcPr>
          <w:p w14:paraId="75C84C96" w14:textId="77777777" w:rsidR="008126D0" w:rsidRDefault="008126D0" w:rsidP="00BA73E5">
            <w:pPr>
              <w:spacing w:before="120" w:after="120" w:line="264" w:lineRule="auto"/>
              <w:rPr>
                <w:lang w:val="en-US"/>
              </w:rPr>
            </w:pPr>
            <w:r w:rsidRPr="00BD18EA">
              <w:rPr>
                <w:lang w:val="en-US"/>
              </w:rPr>
              <w:t xml:space="preserve">Will </w:t>
            </w:r>
            <w:r w:rsidR="00EC5E84">
              <w:rPr>
                <w:lang w:val="en-US"/>
              </w:rPr>
              <w:t>students</w:t>
            </w:r>
            <w:r w:rsidRPr="00BD18EA">
              <w:rPr>
                <w:lang w:val="en-US"/>
              </w:rPr>
              <w:t xml:space="preserve"> have access to premises, materials or resources that require specific behaviours?</w:t>
            </w:r>
          </w:p>
          <w:p w14:paraId="4964F57F" w14:textId="5600BFBB" w:rsidR="00295436" w:rsidRPr="00BD18EA" w:rsidRDefault="00295436" w:rsidP="00BA73E5">
            <w:pPr>
              <w:spacing w:before="120" w:after="120" w:line="264" w:lineRule="auto"/>
              <w:rPr>
                <w:lang w:val="en-US"/>
              </w:rPr>
            </w:pPr>
          </w:p>
        </w:tc>
        <w:tc>
          <w:tcPr>
            <w:tcW w:w="3331" w:type="dxa"/>
          </w:tcPr>
          <w:p w14:paraId="412ADC28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244CCE43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46ED79E9" w14:textId="77777777" w:rsidTr="00AB2F75">
        <w:trPr>
          <w:cantSplit/>
          <w:trHeight w:val="1814"/>
        </w:trPr>
        <w:tc>
          <w:tcPr>
            <w:tcW w:w="2547" w:type="dxa"/>
          </w:tcPr>
          <w:p w14:paraId="3D447808" w14:textId="77777777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lastRenderedPageBreak/>
              <w:t>Attendance</w:t>
            </w:r>
          </w:p>
        </w:tc>
        <w:tc>
          <w:tcPr>
            <w:tcW w:w="4111" w:type="dxa"/>
          </w:tcPr>
          <w:p w14:paraId="06BDA439" w14:textId="1C10BDED" w:rsidR="008126D0" w:rsidRPr="00BD18EA" w:rsidRDefault="008126D0" w:rsidP="00BA73E5">
            <w:pPr>
              <w:spacing w:before="120" w:after="120" w:line="264" w:lineRule="auto"/>
              <w:rPr>
                <w:lang w:val="en-US"/>
              </w:rPr>
            </w:pPr>
            <w:r w:rsidRPr="00BD18EA">
              <w:rPr>
                <w:lang w:val="en-US"/>
              </w:rPr>
              <w:t>Apart from normal attendance requirements, are there any additional attendance</w:t>
            </w:r>
            <w:r w:rsidR="008B6A29">
              <w:rPr>
                <w:lang w:val="en-US"/>
              </w:rPr>
              <w:t xml:space="preserve"> </w:t>
            </w:r>
            <w:r w:rsidRPr="00BD18EA">
              <w:rPr>
                <w:lang w:val="en-US"/>
              </w:rPr>
              <w:t xml:space="preserve">related requirements </w:t>
            </w:r>
            <w:r w:rsidR="00260D7D">
              <w:rPr>
                <w:lang w:val="en-US"/>
              </w:rPr>
              <w:t xml:space="preserve">which require specific behaviours, e.g. </w:t>
            </w:r>
            <w:r w:rsidRPr="00BD18EA">
              <w:rPr>
                <w:lang w:val="en-US"/>
              </w:rPr>
              <w:t>transport between sites, regular team briefings, deadlines for work projects?</w:t>
            </w:r>
          </w:p>
        </w:tc>
        <w:tc>
          <w:tcPr>
            <w:tcW w:w="3331" w:type="dxa"/>
          </w:tcPr>
          <w:p w14:paraId="3451E5F7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44F0049B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6B2D3FF5" w14:textId="77777777" w:rsidTr="00AB2F75">
        <w:trPr>
          <w:cantSplit/>
          <w:trHeight w:val="1814"/>
        </w:trPr>
        <w:tc>
          <w:tcPr>
            <w:tcW w:w="2547" w:type="dxa"/>
          </w:tcPr>
          <w:p w14:paraId="1F6AC40D" w14:textId="644DC27F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 xml:space="preserve">Personal </w:t>
            </w:r>
            <w:r w:rsidR="008B6A29" w:rsidRPr="00420AFB">
              <w:rPr>
                <w:b/>
                <w:bCs/>
                <w:lang w:val="en-US"/>
              </w:rPr>
              <w:t>a</w:t>
            </w:r>
            <w:r w:rsidRPr="00420AFB">
              <w:rPr>
                <w:b/>
                <w:bCs/>
                <w:lang w:val="en-US"/>
              </w:rPr>
              <w:t>ttributes</w:t>
            </w:r>
          </w:p>
        </w:tc>
        <w:tc>
          <w:tcPr>
            <w:tcW w:w="4111" w:type="dxa"/>
          </w:tcPr>
          <w:p w14:paraId="5DEFE97B" w14:textId="71BAD096" w:rsidR="008126D0" w:rsidRPr="00BD18EA" w:rsidRDefault="008126D0" w:rsidP="00BA73E5">
            <w:pPr>
              <w:spacing w:before="120" w:after="120" w:line="264" w:lineRule="auto"/>
              <w:rPr>
                <w:lang w:val="en-US"/>
              </w:rPr>
            </w:pPr>
            <w:r w:rsidRPr="00BD18EA">
              <w:rPr>
                <w:lang w:val="en-US"/>
              </w:rPr>
              <w:t xml:space="preserve">Are there any specific personal </w:t>
            </w:r>
            <w:r w:rsidR="00AF1527">
              <w:rPr>
                <w:lang w:val="en-US"/>
              </w:rPr>
              <w:t xml:space="preserve">behaviours you </w:t>
            </w:r>
            <w:r w:rsidR="001766C0">
              <w:rPr>
                <w:lang w:val="en-US"/>
              </w:rPr>
              <w:t>expect</w:t>
            </w:r>
            <w:r w:rsidR="004A785E">
              <w:rPr>
                <w:lang w:val="en-US"/>
              </w:rPr>
              <w:t xml:space="preserve"> from students</w:t>
            </w:r>
            <w:r w:rsidRPr="00BD18EA">
              <w:rPr>
                <w:lang w:val="en-US"/>
              </w:rPr>
              <w:t>, such as uniform</w:t>
            </w:r>
            <w:r w:rsidR="000D59E5">
              <w:rPr>
                <w:lang w:val="en-US"/>
              </w:rPr>
              <w:t>,</w:t>
            </w:r>
            <w:r w:rsidRPr="00BD18EA">
              <w:rPr>
                <w:lang w:val="en-US"/>
              </w:rPr>
              <w:t xml:space="preserve"> client-facing dress code</w:t>
            </w:r>
            <w:r w:rsidR="00AF1527">
              <w:rPr>
                <w:lang w:val="en-US"/>
              </w:rPr>
              <w:t xml:space="preserve"> </w:t>
            </w:r>
            <w:r w:rsidR="004A785E">
              <w:rPr>
                <w:lang w:val="en-US"/>
              </w:rPr>
              <w:t>or</w:t>
            </w:r>
            <w:r w:rsidR="00AF1527">
              <w:rPr>
                <w:lang w:val="en-US"/>
              </w:rPr>
              <w:t xml:space="preserve"> present</w:t>
            </w:r>
            <w:r w:rsidR="004A785E">
              <w:rPr>
                <w:lang w:val="en-US"/>
              </w:rPr>
              <w:t>ing themselves in certain ways</w:t>
            </w:r>
            <w:r w:rsidRPr="00BD18EA">
              <w:rPr>
                <w:lang w:val="en-US"/>
              </w:rPr>
              <w:t>?</w:t>
            </w:r>
          </w:p>
        </w:tc>
        <w:tc>
          <w:tcPr>
            <w:tcW w:w="3331" w:type="dxa"/>
          </w:tcPr>
          <w:p w14:paraId="57DD0DD1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5667E79C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58123533" w14:textId="77777777" w:rsidTr="00AB2F75">
        <w:trPr>
          <w:cantSplit/>
          <w:trHeight w:val="1814"/>
        </w:trPr>
        <w:tc>
          <w:tcPr>
            <w:tcW w:w="2547" w:type="dxa"/>
          </w:tcPr>
          <w:p w14:paraId="41FB969C" w14:textId="3415E0C5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 xml:space="preserve">Additional </w:t>
            </w:r>
            <w:r w:rsidR="008B6A29" w:rsidRPr="00420AFB">
              <w:rPr>
                <w:b/>
                <w:bCs/>
                <w:lang w:val="en-US"/>
              </w:rPr>
              <w:t>t</w:t>
            </w:r>
            <w:r w:rsidRPr="00420AFB">
              <w:rPr>
                <w:b/>
                <w:bCs/>
                <w:lang w:val="en-US"/>
              </w:rPr>
              <w:t xml:space="preserve">eam or </w:t>
            </w:r>
            <w:r w:rsidR="008B6A29" w:rsidRPr="00420AFB">
              <w:rPr>
                <w:b/>
                <w:bCs/>
                <w:lang w:val="en-US"/>
              </w:rPr>
              <w:t>i</w:t>
            </w:r>
            <w:r w:rsidRPr="00420AFB">
              <w:rPr>
                <w:b/>
                <w:bCs/>
                <w:lang w:val="en-US"/>
              </w:rPr>
              <w:t xml:space="preserve">ndividual </w:t>
            </w:r>
            <w:r w:rsidR="008B6A29" w:rsidRPr="00420AFB">
              <w:rPr>
                <w:b/>
                <w:bCs/>
                <w:lang w:val="en-US"/>
              </w:rPr>
              <w:t>n</w:t>
            </w:r>
            <w:r w:rsidRPr="00420AFB">
              <w:rPr>
                <w:b/>
                <w:bCs/>
                <w:lang w:val="en-US"/>
              </w:rPr>
              <w:t>eeds</w:t>
            </w:r>
          </w:p>
        </w:tc>
        <w:tc>
          <w:tcPr>
            <w:tcW w:w="4111" w:type="dxa"/>
          </w:tcPr>
          <w:p w14:paraId="6BCDBB35" w14:textId="4952DC14" w:rsidR="008126D0" w:rsidRPr="00BD18EA" w:rsidRDefault="008126D0" w:rsidP="00BA73E5">
            <w:pPr>
              <w:spacing w:before="120" w:after="120" w:line="264" w:lineRule="auto"/>
              <w:rPr>
                <w:lang w:val="en-US"/>
              </w:rPr>
            </w:pPr>
            <w:r w:rsidRPr="00BD18EA">
              <w:rPr>
                <w:lang w:val="en-US"/>
              </w:rPr>
              <w:t xml:space="preserve">Are there any specific team behaviours that </w:t>
            </w:r>
            <w:r w:rsidR="002971A0">
              <w:rPr>
                <w:lang w:val="en-US"/>
              </w:rPr>
              <w:t xml:space="preserve">you expect </w:t>
            </w:r>
            <w:r w:rsidR="004A785E">
              <w:rPr>
                <w:lang w:val="en-US"/>
              </w:rPr>
              <w:t xml:space="preserve">students </w:t>
            </w:r>
            <w:r w:rsidR="002971A0">
              <w:rPr>
                <w:lang w:val="en-US"/>
              </w:rPr>
              <w:t>to demonstrate</w:t>
            </w:r>
            <w:r w:rsidRPr="00BD18EA">
              <w:rPr>
                <w:lang w:val="en-US"/>
              </w:rPr>
              <w:t>?</w:t>
            </w:r>
          </w:p>
        </w:tc>
        <w:tc>
          <w:tcPr>
            <w:tcW w:w="3331" w:type="dxa"/>
          </w:tcPr>
          <w:p w14:paraId="4E93C69B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163706F2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33DF27FE" w14:textId="77777777" w:rsidTr="00AB2F75">
        <w:trPr>
          <w:cantSplit/>
          <w:trHeight w:val="1814"/>
        </w:trPr>
        <w:tc>
          <w:tcPr>
            <w:tcW w:w="2547" w:type="dxa"/>
          </w:tcPr>
          <w:p w14:paraId="4D8FC3B6" w14:textId="77777777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>Integrity</w:t>
            </w:r>
          </w:p>
        </w:tc>
        <w:tc>
          <w:tcPr>
            <w:tcW w:w="4111" w:type="dxa"/>
          </w:tcPr>
          <w:p w14:paraId="1F540352" w14:textId="6817A61A" w:rsidR="008126D0" w:rsidRPr="00BD18EA" w:rsidRDefault="002971A0" w:rsidP="00BA73E5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>How wou</w:t>
            </w:r>
            <w:r w:rsidR="007874CF">
              <w:rPr>
                <w:lang w:val="en-US"/>
              </w:rPr>
              <w:t>l</w:t>
            </w:r>
            <w:r>
              <w:rPr>
                <w:lang w:val="en-US"/>
              </w:rPr>
              <w:t>d you expect stud</w:t>
            </w:r>
            <w:r w:rsidR="008B6A29">
              <w:rPr>
                <w:lang w:val="en-US"/>
              </w:rPr>
              <w:t>e</w:t>
            </w:r>
            <w:r>
              <w:rPr>
                <w:lang w:val="en-US"/>
              </w:rPr>
              <w:t>nts to</w:t>
            </w:r>
            <w:r w:rsidR="00A52142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behave </w:t>
            </w:r>
            <w:r w:rsidR="007874CF">
              <w:rPr>
                <w:lang w:val="en-US"/>
              </w:rPr>
              <w:t xml:space="preserve">when </w:t>
            </w:r>
            <w:r w:rsidR="008126D0" w:rsidRPr="00BD18EA">
              <w:rPr>
                <w:lang w:val="en-US"/>
              </w:rPr>
              <w:t>reporting mistakes, deviations from agreed times, plans or materials requirements?</w:t>
            </w:r>
          </w:p>
        </w:tc>
        <w:tc>
          <w:tcPr>
            <w:tcW w:w="3331" w:type="dxa"/>
          </w:tcPr>
          <w:p w14:paraId="75103156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09419433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45116EF6" w14:textId="77777777" w:rsidTr="00AB2F75">
        <w:trPr>
          <w:cantSplit/>
          <w:trHeight w:val="1814"/>
        </w:trPr>
        <w:tc>
          <w:tcPr>
            <w:tcW w:w="2547" w:type="dxa"/>
          </w:tcPr>
          <w:p w14:paraId="130E0F59" w14:textId="41AD2FBA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lastRenderedPageBreak/>
              <w:t xml:space="preserve">Dealing with </w:t>
            </w:r>
            <w:r w:rsidR="008B6A29" w:rsidRPr="00420AFB">
              <w:rPr>
                <w:b/>
                <w:bCs/>
                <w:lang w:val="en-US"/>
              </w:rPr>
              <w:t>s</w:t>
            </w:r>
            <w:r w:rsidRPr="00420AFB">
              <w:rPr>
                <w:b/>
                <w:bCs/>
                <w:lang w:val="en-US"/>
              </w:rPr>
              <w:t xml:space="preserve">ensitive </w:t>
            </w:r>
            <w:r w:rsidR="008B6A29" w:rsidRPr="00420AFB">
              <w:rPr>
                <w:b/>
                <w:bCs/>
                <w:lang w:val="en-US"/>
              </w:rPr>
              <w:t>i</w:t>
            </w:r>
            <w:r w:rsidRPr="00420AFB">
              <w:rPr>
                <w:b/>
                <w:bCs/>
                <w:lang w:val="en-US"/>
              </w:rPr>
              <w:t>nformation</w:t>
            </w:r>
          </w:p>
        </w:tc>
        <w:tc>
          <w:tcPr>
            <w:tcW w:w="4111" w:type="dxa"/>
          </w:tcPr>
          <w:p w14:paraId="1D6F752B" w14:textId="6E4C3452" w:rsidR="008126D0" w:rsidRPr="00BD18EA" w:rsidRDefault="00396480" w:rsidP="00BA73E5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>How would you expect students to behave if they have</w:t>
            </w:r>
            <w:r w:rsidR="008126D0" w:rsidRPr="00BD18EA">
              <w:rPr>
                <w:lang w:val="en-US"/>
              </w:rPr>
              <w:t xml:space="preserve"> access to sensitive data?</w:t>
            </w:r>
          </w:p>
        </w:tc>
        <w:tc>
          <w:tcPr>
            <w:tcW w:w="3331" w:type="dxa"/>
          </w:tcPr>
          <w:p w14:paraId="57EEB010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7AE52D8D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4FAC09F7" w14:textId="77777777" w:rsidTr="00AB2F75">
        <w:trPr>
          <w:cantSplit/>
          <w:trHeight w:val="1814"/>
        </w:trPr>
        <w:tc>
          <w:tcPr>
            <w:tcW w:w="2547" w:type="dxa"/>
          </w:tcPr>
          <w:p w14:paraId="48DAAD35" w14:textId="77777777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>Initiative</w:t>
            </w:r>
          </w:p>
        </w:tc>
        <w:tc>
          <w:tcPr>
            <w:tcW w:w="4111" w:type="dxa"/>
          </w:tcPr>
          <w:p w14:paraId="08339BEE" w14:textId="7C8017CF" w:rsidR="008126D0" w:rsidRPr="00BD18EA" w:rsidRDefault="008126D0" w:rsidP="00BA73E5">
            <w:pPr>
              <w:spacing w:before="120" w:after="120" w:line="264" w:lineRule="auto"/>
              <w:rPr>
                <w:lang w:val="en-US"/>
              </w:rPr>
            </w:pPr>
            <w:r w:rsidRPr="00BD18EA">
              <w:rPr>
                <w:lang w:val="en-US"/>
              </w:rPr>
              <w:t xml:space="preserve">Will the </w:t>
            </w:r>
            <w:r w:rsidR="002E7E52">
              <w:rPr>
                <w:lang w:val="en-US"/>
              </w:rPr>
              <w:t xml:space="preserve">role </w:t>
            </w:r>
            <w:r w:rsidRPr="00BD18EA">
              <w:rPr>
                <w:lang w:val="en-US"/>
              </w:rPr>
              <w:t xml:space="preserve">require </w:t>
            </w:r>
            <w:r w:rsidR="002E7E52">
              <w:rPr>
                <w:lang w:val="en-US"/>
              </w:rPr>
              <w:t xml:space="preserve">students </w:t>
            </w:r>
            <w:r w:rsidRPr="00BD18EA">
              <w:rPr>
                <w:lang w:val="en-US"/>
              </w:rPr>
              <w:t xml:space="preserve">to demonstrate </w:t>
            </w:r>
            <w:r w:rsidR="00581A6E">
              <w:rPr>
                <w:lang w:val="en-US"/>
              </w:rPr>
              <w:t>beha</w:t>
            </w:r>
            <w:r w:rsidR="00A52142">
              <w:rPr>
                <w:lang w:val="en-US"/>
              </w:rPr>
              <w:t>v</w:t>
            </w:r>
            <w:r w:rsidR="00581A6E">
              <w:rPr>
                <w:lang w:val="en-US"/>
              </w:rPr>
              <w:t xml:space="preserve">iours such as showing </w:t>
            </w:r>
            <w:r w:rsidRPr="00BD18EA">
              <w:rPr>
                <w:lang w:val="en-US"/>
              </w:rPr>
              <w:t xml:space="preserve">initiative </w:t>
            </w:r>
            <w:r w:rsidR="00581A6E">
              <w:rPr>
                <w:lang w:val="en-US"/>
              </w:rPr>
              <w:t>or being enterprising</w:t>
            </w:r>
            <w:r w:rsidRPr="00BD18EA">
              <w:rPr>
                <w:lang w:val="en-US"/>
              </w:rPr>
              <w:t>?</w:t>
            </w:r>
          </w:p>
        </w:tc>
        <w:tc>
          <w:tcPr>
            <w:tcW w:w="3331" w:type="dxa"/>
          </w:tcPr>
          <w:p w14:paraId="3EF1AC7D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587305A2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3DC35F8E" w14:textId="77777777" w:rsidTr="00AB2F75">
        <w:trPr>
          <w:cantSplit/>
          <w:trHeight w:val="1814"/>
        </w:trPr>
        <w:tc>
          <w:tcPr>
            <w:tcW w:w="2547" w:type="dxa"/>
          </w:tcPr>
          <w:p w14:paraId="16073B13" w14:textId="77777777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>Self-reliance</w:t>
            </w:r>
          </w:p>
        </w:tc>
        <w:tc>
          <w:tcPr>
            <w:tcW w:w="4111" w:type="dxa"/>
          </w:tcPr>
          <w:p w14:paraId="2E72026C" w14:textId="451943B6" w:rsidR="008126D0" w:rsidRPr="00BD18EA" w:rsidRDefault="00581A6E" w:rsidP="00BA73E5">
            <w:pPr>
              <w:spacing w:before="120" w:after="120" w:line="264" w:lineRule="auto"/>
              <w:rPr>
                <w:lang w:val="en-US"/>
              </w:rPr>
            </w:pPr>
            <w:r>
              <w:rPr>
                <w:lang w:val="en-US"/>
              </w:rPr>
              <w:t>How much would you expect stu</w:t>
            </w:r>
            <w:r w:rsidR="00A714A8">
              <w:rPr>
                <w:lang w:val="en-US"/>
              </w:rPr>
              <w:t xml:space="preserve">dents to </w:t>
            </w:r>
            <w:r w:rsidR="009530DC">
              <w:rPr>
                <w:lang w:val="en-US"/>
              </w:rPr>
              <w:t>be self-reliant during the placement?</w:t>
            </w:r>
            <w:r w:rsidR="008126D0" w:rsidRPr="00BD18EA">
              <w:rPr>
                <w:lang w:val="en-US"/>
              </w:rPr>
              <w:t xml:space="preserve"> This might include working for extended periods without direct supervision or out of sight of a manager</w:t>
            </w:r>
            <w:r w:rsidR="00A714A8">
              <w:rPr>
                <w:lang w:val="en-US"/>
              </w:rPr>
              <w:t>.</w:t>
            </w:r>
          </w:p>
        </w:tc>
        <w:tc>
          <w:tcPr>
            <w:tcW w:w="3331" w:type="dxa"/>
          </w:tcPr>
          <w:p w14:paraId="66D3BDC0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64236AC1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8126D0" w:rsidRPr="000F1F59" w14:paraId="65A9156C" w14:textId="77777777" w:rsidTr="00AB2F75">
        <w:trPr>
          <w:cantSplit/>
          <w:trHeight w:val="1814"/>
        </w:trPr>
        <w:tc>
          <w:tcPr>
            <w:tcW w:w="2547" w:type="dxa"/>
          </w:tcPr>
          <w:p w14:paraId="0B35A494" w14:textId="6F962CE4" w:rsidR="008126D0" w:rsidRPr="00420AFB" w:rsidRDefault="008126D0" w:rsidP="00BC4684">
            <w:pPr>
              <w:pStyle w:val="ListParagraph"/>
              <w:numPr>
                <w:ilvl w:val="0"/>
                <w:numId w:val="13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420AFB">
              <w:rPr>
                <w:b/>
                <w:bCs/>
                <w:lang w:val="en-US"/>
              </w:rPr>
              <w:t>Others</w:t>
            </w:r>
            <w:r w:rsidR="00F03D07" w:rsidRPr="00420AFB">
              <w:rPr>
                <w:b/>
                <w:bCs/>
                <w:lang w:val="en-US"/>
              </w:rPr>
              <w:t xml:space="preserve"> / Employer-specific behaviours</w:t>
            </w:r>
          </w:p>
        </w:tc>
        <w:tc>
          <w:tcPr>
            <w:tcW w:w="4111" w:type="dxa"/>
          </w:tcPr>
          <w:p w14:paraId="5C0EFFE6" w14:textId="77777777" w:rsidR="008126D0" w:rsidRDefault="008126D0" w:rsidP="00BA73E5">
            <w:pPr>
              <w:spacing w:before="120" w:after="120" w:line="264" w:lineRule="auto"/>
              <w:rPr>
                <w:lang w:val="en-US"/>
              </w:rPr>
            </w:pPr>
          </w:p>
          <w:p w14:paraId="1EEDDAC0" w14:textId="77777777" w:rsidR="00BA73E5" w:rsidRDefault="00BA73E5" w:rsidP="00BA73E5">
            <w:pPr>
              <w:spacing w:before="120" w:after="120" w:line="264" w:lineRule="auto"/>
              <w:rPr>
                <w:lang w:val="en-US"/>
              </w:rPr>
            </w:pPr>
          </w:p>
          <w:p w14:paraId="2C0AA802" w14:textId="77777777" w:rsidR="00BA73E5" w:rsidRDefault="00BA73E5" w:rsidP="00BA73E5">
            <w:pPr>
              <w:spacing w:before="120" w:after="120" w:line="264" w:lineRule="auto"/>
              <w:rPr>
                <w:lang w:val="en-US"/>
              </w:rPr>
            </w:pPr>
          </w:p>
          <w:p w14:paraId="23F77B03" w14:textId="25EDBA23" w:rsidR="00BA73E5" w:rsidRPr="00BD18EA" w:rsidRDefault="00BA73E5" w:rsidP="00BA73E5">
            <w:pPr>
              <w:spacing w:before="120" w:after="120" w:line="264" w:lineRule="auto"/>
              <w:rPr>
                <w:lang w:val="en-US"/>
              </w:rPr>
            </w:pPr>
          </w:p>
        </w:tc>
        <w:tc>
          <w:tcPr>
            <w:tcW w:w="3331" w:type="dxa"/>
          </w:tcPr>
          <w:p w14:paraId="6836F33C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  <w:tc>
          <w:tcPr>
            <w:tcW w:w="4235" w:type="dxa"/>
          </w:tcPr>
          <w:p w14:paraId="1F1E3A23" w14:textId="77777777" w:rsidR="008126D0" w:rsidRPr="000961D3" w:rsidRDefault="008126D0" w:rsidP="00BA73E5">
            <w:pPr>
              <w:spacing w:before="120" w:after="120" w:line="264" w:lineRule="auto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</w:tbl>
    <w:p w14:paraId="7A41A8B8" w14:textId="43F289E3" w:rsidR="00A52142" w:rsidRDefault="00A52142" w:rsidP="00931D78">
      <w:pPr>
        <w:tabs>
          <w:tab w:val="left" w:pos="8115"/>
        </w:tabs>
        <w:spacing w:before="120" w:after="120" w:line="264" w:lineRule="auto"/>
        <w:rPr>
          <w:rFonts w:eastAsia="Times New Roman"/>
          <w:noProof w:val="0"/>
          <w:color w:val="auto"/>
          <w:lang w:eastAsia="en-US"/>
        </w:rPr>
      </w:pPr>
    </w:p>
    <w:p w14:paraId="3125A6C7" w14:textId="77777777" w:rsidR="0001107F" w:rsidRDefault="0001107F" w:rsidP="00BC4684">
      <w:pPr>
        <w:pStyle w:val="Heading2"/>
        <w:numPr>
          <w:ilvl w:val="0"/>
          <w:numId w:val="13"/>
        </w:numPr>
        <w:spacing w:before="0" w:line="240" w:lineRule="auto"/>
        <w:sectPr w:rsidR="0001107F" w:rsidSect="000E2E47">
          <w:footerReference w:type="default" r:id="rId11"/>
          <w:pgSz w:w="16838" w:h="11906" w:orient="landscape"/>
          <w:pgMar w:top="1701" w:right="1276" w:bottom="851" w:left="1276" w:header="567" w:footer="284" w:gutter="0"/>
          <w:cols w:space="708"/>
          <w:docGrid w:linePitch="360"/>
        </w:sectPr>
      </w:pPr>
    </w:p>
    <w:p w14:paraId="62BD9EEE" w14:textId="46B808CC" w:rsidR="00421B58" w:rsidRPr="00444019" w:rsidRDefault="00421B58" w:rsidP="00421B58">
      <w:pPr>
        <w:pStyle w:val="Heading2"/>
        <w:numPr>
          <w:ilvl w:val="0"/>
          <w:numId w:val="15"/>
        </w:numPr>
      </w:pPr>
      <w:r w:rsidRPr="00421B58">
        <w:lastRenderedPageBreak/>
        <w:t>IDENTIFYING BehaviourS FOR DEVELOPMENT</w:t>
      </w:r>
      <w:r w:rsidRPr="00444019">
        <w:t xml:space="preserve"> </w:t>
      </w:r>
    </w:p>
    <w:p w14:paraId="67633582" w14:textId="16685583" w:rsidR="00454690" w:rsidRDefault="00B42696" w:rsidP="0001107F">
      <w:pPr>
        <w:spacing w:before="240" w:after="120" w:line="264" w:lineRule="auto"/>
      </w:pPr>
      <w:r>
        <w:t>Th</w:t>
      </w:r>
      <w:r w:rsidR="00DE1C45">
        <w:t>is</w:t>
      </w:r>
      <w:r>
        <w:t xml:space="preserve"> </w:t>
      </w:r>
      <w:r w:rsidR="00721089">
        <w:t xml:space="preserve">template </w:t>
      </w:r>
      <w:r>
        <w:t xml:space="preserve">can be used </w:t>
      </w:r>
      <w:r w:rsidR="00721089">
        <w:t>to</w:t>
      </w:r>
      <w:r w:rsidR="00454690">
        <w:t>:</w:t>
      </w:r>
    </w:p>
    <w:p w14:paraId="60742922" w14:textId="26E76F98" w:rsidR="00BA656D" w:rsidRDefault="005E67A3" w:rsidP="00F03D07">
      <w:pPr>
        <w:pStyle w:val="ListParagraph"/>
        <w:numPr>
          <w:ilvl w:val="0"/>
          <w:numId w:val="9"/>
        </w:numPr>
        <w:spacing w:before="120" w:after="120" w:line="264" w:lineRule="auto"/>
        <w:contextualSpacing w:val="0"/>
      </w:pPr>
      <w:r>
        <w:t>Review</w:t>
      </w:r>
      <w:r w:rsidR="00721089">
        <w:t xml:space="preserve"> </w:t>
      </w:r>
      <w:r w:rsidR="009E41E2">
        <w:t xml:space="preserve">a </w:t>
      </w:r>
      <w:r w:rsidR="001533EA">
        <w:t>student</w:t>
      </w:r>
      <w:r w:rsidR="009E41E2">
        <w:t>’</w:t>
      </w:r>
      <w:r w:rsidR="001533EA">
        <w:t xml:space="preserve">s </w:t>
      </w:r>
      <w:r w:rsidR="00454690">
        <w:t xml:space="preserve">behavioural </w:t>
      </w:r>
      <w:r w:rsidR="001533EA">
        <w:t>readiness before they start the</w:t>
      </w:r>
      <w:r w:rsidR="009E41E2">
        <w:t>ir</w:t>
      </w:r>
      <w:r w:rsidR="001533EA">
        <w:t xml:space="preserve"> industry placement</w:t>
      </w:r>
      <w:r w:rsidR="009E41E2">
        <w:t>, to i</w:t>
      </w:r>
      <w:r w:rsidR="006B589B">
        <w:t xml:space="preserve">dentify which behaviours they should aim to develop </w:t>
      </w:r>
      <w:r w:rsidR="00B42696">
        <w:t xml:space="preserve">before </w:t>
      </w:r>
      <w:r w:rsidR="000225BD">
        <w:t xml:space="preserve">and during </w:t>
      </w:r>
      <w:r w:rsidR="006B589B">
        <w:t>the</w:t>
      </w:r>
      <w:r w:rsidR="000225BD">
        <w:t>ir</w:t>
      </w:r>
      <w:r w:rsidR="006B589B">
        <w:t xml:space="preserve"> placement</w:t>
      </w:r>
      <w:r w:rsidR="00BA656D">
        <w:t>, using this ranking:</w:t>
      </w:r>
      <w:r w:rsidR="00B42696">
        <w:t xml:space="preserve"> </w:t>
      </w:r>
      <w:r w:rsidR="00F03D07">
        <w:t xml:space="preserve"> </w:t>
      </w:r>
    </w:p>
    <w:p w14:paraId="1FBC7337" w14:textId="77777777" w:rsidR="00BA656D" w:rsidRDefault="00BA656D" w:rsidP="00BA656D">
      <w:pPr>
        <w:spacing w:before="120" w:after="120" w:line="264" w:lineRule="auto"/>
        <w:ind w:left="1440"/>
      </w:pPr>
      <w:r>
        <w:t xml:space="preserve">High </w:t>
      </w:r>
      <w:r>
        <w:tab/>
      </w:r>
      <w:r>
        <w:tab/>
        <w:t xml:space="preserve">confident </w:t>
      </w:r>
    </w:p>
    <w:p w14:paraId="1B9CD89A" w14:textId="77777777" w:rsidR="00BA656D" w:rsidRDefault="00BA656D" w:rsidP="00BA656D">
      <w:pPr>
        <w:spacing w:before="120" w:after="120" w:line="264" w:lineRule="auto"/>
        <w:ind w:left="1440"/>
      </w:pPr>
      <w:r>
        <w:t>Medium</w:t>
      </w:r>
      <w:r>
        <w:tab/>
        <w:t xml:space="preserve">needs some development </w:t>
      </w:r>
    </w:p>
    <w:p w14:paraId="2FB91C11" w14:textId="6B2E5AB1" w:rsidR="00BA656D" w:rsidRDefault="00BA656D" w:rsidP="00BA656D">
      <w:pPr>
        <w:spacing w:before="120" w:after="120" w:line="264" w:lineRule="auto"/>
        <w:ind w:left="1440"/>
      </w:pPr>
      <w:r>
        <w:t>Low</w:t>
      </w:r>
      <w:r>
        <w:tab/>
      </w:r>
      <w:r>
        <w:tab/>
        <w:t>needs significant development</w:t>
      </w:r>
    </w:p>
    <w:p w14:paraId="3BD6F785" w14:textId="51CE8136" w:rsidR="00123648" w:rsidRDefault="00F03D07" w:rsidP="00EB2AAD">
      <w:pPr>
        <w:pStyle w:val="ListParagraph"/>
        <w:numPr>
          <w:ilvl w:val="0"/>
          <w:numId w:val="0"/>
        </w:numPr>
        <w:spacing w:before="120" w:after="120" w:line="264" w:lineRule="auto"/>
        <w:ind w:left="360"/>
        <w:contextualSpacing w:val="0"/>
      </w:pPr>
      <w:r>
        <w:t>A</w:t>
      </w:r>
      <w:r w:rsidR="001170D6">
        <w:t xml:space="preserve">dd any </w:t>
      </w:r>
      <w:r>
        <w:t xml:space="preserve">other </w:t>
      </w:r>
      <w:r w:rsidR="001170D6">
        <w:t>behavio</w:t>
      </w:r>
      <w:r w:rsidR="009052C3">
        <w:t>u</w:t>
      </w:r>
      <w:r w:rsidR="001170D6">
        <w:t xml:space="preserve">rs identified by employers </w:t>
      </w:r>
      <w:r w:rsidR="005F3974">
        <w:t>at the bottom of the template.</w:t>
      </w:r>
    </w:p>
    <w:p w14:paraId="5C6DB476" w14:textId="77777777" w:rsidR="00614C7E" w:rsidRDefault="00614C7E" w:rsidP="0001107F">
      <w:pPr>
        <w:spacing w:before="120" w:after="120" w:line="264" w:lineRule="auto"/>
        <w:rPr>
          <w:lang w:eastAsia="en-US"/>
        </w:rPr>
      </w:pPr>
    </w:p>
    <w:p w14:paraId="4CE1D2E8" w14:textId="77777777" w:rsidR="00614C7E" w:rsidRDefault="002D7B83" w:rsidP="00614C7E">
      <w:pPr>
        <w:pStyle w:val="ListParagraph"/>
        <w:numPr>
          <w:ilvl w:val="0"/>
          <w:numId w:val="9"/>
        </w:numPr>
        <w:spacing w:before="120" w:after="120" w:line="264" w:lineRule="auto"/>
        <w:contextualSpacing w:val="0"/>
        <w:rPr>
          <w:lang w:eastAsia="en-US"/>
        </w:rPr>
      </w:pPr>
      <w:r>
        <w:rPr>
          <w:lang w:eastAsia="en-US"/>
        </w:rPr>
        <w:t xml:space="preserve">Select </w:t>
      </w:r>
      <w:r>
        <w:t>areas</w:t>
      </w:r>
      <w:r>
        <w:rPr>
          <w:lang w:eastAsia="en-US"/>
        </w:rPr>
        <w:t xml:space="preserve"> to </w:t>
      </w:r>
      <w:r w:rsidR="00EB2AAD">
        <w:rPr>
          <w:lang w:eastAsia="en-US"/>
        </w:rPr>
        <w:t xml:space="preserve">develop </w:t>
      </w:r>
      <w:r>
        <w:rPr>
          <w:lang w:eastAsia="en-US"/>
        </w:rPr>
        <w:t xml:space="preserve">from those </w:t>
      </w:r>
      <w:r w:rsidR="00EB2AAD">
        <w:rPr>
          <w:lang w:eastAsia="en-US"/>
        </w:rPr>
        <w:t xml:space="preserve">behaviours </w:t>
      </w:r>
      <w:r w:rsidR="006E5E2D">
        <w:rPr>
          <w:lang w:eastAsia="en-US"/>
        </w:rPr>
        <w:t>rate</w:t>
      </w:r>
      <w:r>
        <w:rPr>
          <w:lang w:eastAsia="en-US"/>
        </w:rPr>
        <w:t>d</w:t>
      </w:r>
      <w:r w:rsidR="006E5E2D">
        <w:rPr>
          <w:lang w:eastAsia="en-US"/>
        </w:rPr>
        <w:t xml:space="preserve"> Medium or Low</w:t>
      </w:r>
      <w:r w:rsidR="00614C7E">
        <w:rPr>
          <w:lang w:eastAsia="en-US"/>
        </w:rPr>
        <w:t xml:space="preserve">. </w:t>
      </w:r>
    </w:p>
    <w:p w14:paraId="521B088F" w14:textId="77777777" w:rsidR="00614C7E" w:rsidRDefault="002D7B83" w:rsidP="0038344B">
      <w:pPr>
        <w:pStyle w:val="ListParagraph"/>
        <w:numPr>
          <w:ilvl w:val="0"/>
          <w:numId w:val="0"/>
        </w:numPr>
        <w:spacing w:before="120" w:after="120" w:line="264" w:lineRule="auto"/>
        <w:ind w:left="360"/>
        <w:contextualSpacing w:val="0"/>
        <w:rPr>
          <w:lang w:eastAsia="en-US"/>
        </w:rPr>
      </w:pPr>
      <w:r>
        <w:rPr>
          <w:lang w:eastAsia="en-US"/>
        </w:rPr>
        <w:t xml:space="preserve">Record actions students could take </w:t>
      </w:r>
      <w:r w:rsidR="00EB2AAD">
        <w:rPr>
          <w:lang w:eastAsia="en-US"/>
        </w:rPr>
        <w:t xml:space="preserve">during the industry </w:t>
      </w:r>
      <w:r w:rsidR="00EB2AAD">
        <w:t>placement</w:t>
      </w:r>
      <w:r w:rsidR="00EB2AAD">
        <w:rPr>
          <w:lang w:eastAsia="en-US"/>
        </w:rPr>
        <w:t>.</w:t>
      </w:r>
      <w:r w:rsidR="009D5797">
        <w:rPr>
          <w:lang w:eastAsia="en-US"/>
        </w:rPr>
        <w:t xml:space="preserve"> </w:t>
      </w:r>
    </w:p>
    <w:p w14:paraId="01BDD540" w14:textId="5C548C11" w:rsidR="0001107F" w:rsidRDefault="009D5797" w:rsidP="0038344B">
      <w:pPr>
        <w:pStyle w:val="ListParagraph"/>
        <w:numPr>
          <w:ilvl w:val="0"/>
          <w:numId w:val="0"/>
        </w:numPr>
        <w:spacing w:before="120" w:after="120" w:line="264" w:lineRule="auto"/>
        <w:ind w:left="360"/>
        <w:contextualSpacing w:val="0"/>
      </w:pPr>
      <w:r>
        <w:rPr>
          <w:lang w:eastAsia="en-US"/>
        </w:rPr>
        <w:t>Align these to the learning objectives and goals, the industry placement agreement and the student logbook</w:t>
      </w:r>
      <w:r w:rsidR="00614C7E">
        <w:rPr>
          <w:lang w:eastAsia="en-US"/>
        </w:rPr>
        <w:t xml:space="preserve">, and </w:t>
      </w:r>
      <w:r w:rsidR="00D51F1D">
        <w:rPr>
          <w:lang w:eastAsia="en-US"/>
        </w:rPr>
        <w:t xml:space="preserve">use them to </w:t>
      </w:r>
      <w:r w:rsidR="00614C7E">
        <w:rPr>
          <w:lang w:eastAsia="en-US"/>
        </w:rPr>
        <w:t>track prog</w:t>
      </w:r>
      <w:r w:rsidR="00D51F1D">
        <w:rPr>
          <w:lang w:eastAsia="en-US"/>
        </w:rPr>
        <w:t xml:space="preserve">ress. </w:t>
      </w:r>
    </w:p>
    <w:p w14:paraId="0C23F09B" w14:textId="77777777" w:rsidR="000E064A" w:rsidRDefault="000E064A" w:rsidP="0001107F">
      <w:pPr>
        <w:spacing w:before="120" w:after="120" w:line="264" w:lineRule="auto"/>
      </w:pPr>
    </w:p>
    <w:tbl>
      <w:tblPr>
        <w:tblStyle w:val="TableGrid"/>
        <w:tblW w:w="9166" w:type="dxa"/>
        <w:tblLook w:val="04A0" w:firstRow="1" w:lastRow="0" w:firstColumn="1" w:lastColumn="0" w:noHBand="0" w:noVBand="1"/>
      </w:tblPr>
      <w:tblGrid>
        <w:gridCol w:w="2830"/>
        <w:gridCol w:w="1432"/>
        <w:gridCol w:w="4904"/>
      </w:tblGrid>
      <w:tr w:rsidR="00153349" w:rsidRPr="00AA774A" w14:paraId="442D69AD" w14:textId="77777777" w:rsidTr="00BA656D">
        <w:trPr>
          <w:cantSplit/>
          <w:tblHeader/>
        </w:trPr>
        <w:tc>
          <w:tcPr>
            <w:tcW w:w="2830" w:type="dxa"/>
            <w:shd w:val="clear" w:color="auto" w:fill="000000" w:themeFill="text1"/>
            <w:vAlign w:val="center"/>
          </w:tcPr>
          <w:p w14:paraId="4C6F4AD8" w14:textId="77777777" w:rsidR="00153349" w:rsidRPr="00AA774A" w:rsidRDefault="00153349" w:rsidP="00867EB8">
            <w:pPr>
              <w:spacing w:after="0"/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</w:pPr>
            <w:r w:rsidRPr="00AA774A"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>Item</w:t>
            </w:r>
          </w:p>
        </w:tc>
        <w:tc>
          <w:tcPr>
            <w:tcW w:w="1432" w:type="dxa"/>
            <w:shd w:val="clear" w:color="auto" w:fill="000000" w:themeFill="text1"/>
            <w:vAlign w:val="center"/>
          </w:tcPr>
          <w:p w14:paraId="21D49B2B" w14:textId="77777777" w:rsidR="000E064A" w:rsidRDefault="000A4A98" w:rsidP="000A4A98">
            <w:pPr>
              <w:spacing w:after="0"/>
              <w:jc w:val="center"/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</w:pPr>
            <w:r w:rsidRPr="000A4A98"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 xml:space="preserve">Current </w:t>
            </w:r>
            <w:r w:rsidR="000E064A"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 xml:space="preserve">student </w:t>
            </w:r>
          </w:p>
          <w:p w14:paraId="19EFC076" w14:textId="11E71453" w:rsidR="000A4A98" w:rsidRPr="000A4A98" w:rsidRDefault="000E064A" w:rsidP="000A4A98">
            <w:pPr>
              <w:spacing w:after="0"/>
              <w:jc w:val="center"/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 xml:space="preserve">readiness </w:t>
            </w:r>
          </w:p>
          <w:p w14:paraId="649710DD" w14:textId="5839DC88" w:rsidR="00153349" w:rsidRPr="000A4A98" w:rsidRDefault="00BB6DE6" w:rsidP="000A4A98">
            <w:pPr>
              <w:spacing w:after="0"/>
              <w:jc w:val="center"/>
              <w:rPr>
                <w:rFonts w:eastAsia="Times New Roman"/>
                <w:bCs/>
                <w:noProof w:val="0"/>
                <w:color w:val="FFFFFF" w:themeColor="background1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Cs/>
                <w:noProof w:val="0"/>
                <w:color w:val="FFFFFF" w:themeColor="background1"/>
                <w:sz w:val="24"/>
                <w:szCs w:val="24"/>
                <w:lang w:eastAsia="en-US"/>
              </w:rPr>
              <w:t>(H / M / L)</w:t>
            </w:r>
          </w:p>
        </w:tc>
        <w:tc>
          <w:tcPr>
            <w:tcW w:w="4904" w:type="dxa"/>
            <w:shd w:val="clear" w:color="auto" w:fill="000000" w:themeFill="text1"/>
            <w:vAlign w:val="center"/>
          </w:tcPr>
          <w:p w14:paraId="126EEAAB" w14:textId="090BC91F" w:rsidR="00153349" w:rsidRPr="00AA774A" w:rsidRDefault="00EB2AAD" w:rsidP="000A4A98">
            <w:pPr>
              <w:spacing w:after="0"/>
              <w:jc w:val="center"/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>A</w:t>
            </w:r>
            <w:r w:rsidR="009D5797"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>ctions</w:t>
            </w:r>
            <w:r>
              <w:rPr>
                <w:rFonts w:eastAsia="Times New Roman"/>
                <w:b/>
                <w:noProof w:val="0"/>
                <w:color w:val="FFFFFF" w:themeColor="background1"/>
                <w:sz w:val="24"/>
                <w:szCs w:val="24"/>
                <w:lang w:eastAsia="en-US"/>
              </w:rPr>
              <w:t xml:space="preserve"> for development</w:t>
            </w:r>
          </w:p>
        </w:tc>
      </w:tr>
      <w:tr w:rsidR="00153349" w:rsidRPr="000961D3" w14:paraId="4EC93680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1D3BFD99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Core workplace behaviours</w:t>
            </w:r>
          </w:p>
        </w:tc>
        <w:tc>
          <w:tcPr>
            <w:tcW w:w="1432" w:type="dxa"/>
            <w:vAlign w:val="center"/>
          </w:tcPr>
          <w:p w14:paraId="217C91B4" w14:textId="03C7B621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42EE65EE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59384377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183C9A94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Specific behaviours</w:t>
            </w:r>
          </w:p>
        </w:tc>
        <w:tc>
          <w:tcPr>
            <w:tcW w:w="1432" w:type="dxa"/>
            <w:vAlign w:val="center"/>
          </w:tcPr>
          <w:p w14:paraId="6802DD94" w14:textId="1FA2C69D" w:rsidR="00153349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50FB7159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4992838E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145F1E7F" w14:textId="26277DFC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Regulatory requirement</w:t>
            </w:r>
          </w:p>
        </w:tc>
        <w:tc>
          <w:tcPr>
            <w:tcW w:w="1432" w:type="dxa"/>
            <w:vAlign w:val="center"/>
          </w:tcPr>
          <w:p w14:paraId="44CEDAE1" w14:textId="77777777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4EAFCE84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169EDD5D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14CDC41E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Health and safety</w:t>
            </w:r>
          </w:p>
        </w:tc>
        <w:tc>
          <w:tcPr>
            <w:tcW w:w="1432" w:type="dxa"/>
            <w:vAlign w:val="center"/>
          </w:tcPr>
          <w:p w14:paraId="34E96B18" w14:textId="56AA2D71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79BE5A65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73C75159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679EF83F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Safeguarding</w:t>
            </w:r>
          </w:p>
        </w:tc>
        <w:tc>
          <w:tcPr>
            <w:tcW w:w="1432" w:type="dxa"/>
            <w:vAlign w:val="center"/>
          </w:tcPr>
          <w:p w14:paraId="58A68352" w14:textId="599E1959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0708B2FD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1974B97E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4088C170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lastRenderedPageBreak/>
              <w:t>Confidentiality</w:t>
            </w:r>
          </w:p>
        </w:tc>
        <w:tc>
          <w:tcPr>
            <w:tcW w:w="1432" w:type="dxa"/>
            <w:vAlign w:val="center"/>
          </w:tcPr>
          <w:p w14:paraId="5971B423" w14:textId="213F483F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7A18835E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2231B78A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2DFCD27E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Security</w:t>
            </w:r>
          </w:p>
        </w:tc>
        <w:tc>
          <w:tcPr>
            <w:tcW w:w="1432" w:type="dxa"/>
            <w:vAlign w:val="center"/>
          </w:tcPr>
          <w:p w14:paraId="1AA21919" w14:textId="77777777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57A9A527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2CD6B470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685AF1F6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Attendance</w:t>
            </w:r>
          </w:p>
        </w:tc>
        <w:tc>
          <w:tcPr>
            <w:tcW w:w="1432" w:type="dxa"/>
            <w:vAlign w:val="center"/>
          </w:tcPr>
          <w:p w14:paraId="0401597D" w14:textId="04F0CDC7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42D2D233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4DEBED49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43D4F239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Personal attributes</w:t>
            </w:r>
          </w:p>
        </w:tc>
        <w:tc>
          <w:tcPr>
            <w:tcW w:w="1432" w:type="dxa"/>
            <w:vAlign w:val="center"/>
          </w:tcPr>
          <w:p w14:paraId="5B5D3DC3" w14:textId="2512F9C0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23173F81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14583131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6EFAF6EA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Additional team or individual needs</w:t>
            </w:r>
          </w:p>
        </w:tc>
        <w:tc>
          <w:tcPr>
            <w:tcW w:w="1432" w:type="dxa"/>
            <w:vAlign w:val="center"/>
          </w:tcPr>
          <w:p w14:paraId="2CDF5057" w14:textId="640405E7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0E19F1A6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1A0FC7CB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1663EE02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Integrity</w:t>
            </w:r>
          </w:p>
        </w:tc>
        <w:tc>
          <w:tcPr>
            <w:tcW w:w="1432" w:type="dxa"/>
            <w:vAlign w:val="center"/>
          </w:tcPr>
          <w:p w14:paraId="12AE87F7" w14:textId="09634FE1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4CA2BBE9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0A20B802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6A706AAB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Dealing with sensitive information</w:t>
            </w:r>
          </w:p>
        </w:tc>
        <w:tc>
          <w:tcPr>
            <w:tcW w:w="1432" w:type="dxa"/>
            <w:vAlign w:val="center"/>
          </w:tcPr>
          <w:p w14:paraId="75B91D9A" w14:textId="41FC1FDD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59B183F8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4C6F5FFD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243FE252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Initiative</w:t>
            </w:r>
          </w:p>
        </w:tc>
        <w:tc>
          <w:tcPr>
            <w:tcW w:w="1432" w:type="dxa"/>
            <w:vAlign w:val="center"/>
          </w:tcPr>
          <w:p w14:paraId="41DA231B" w14:textId="005F32D0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688188F0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0A29264B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67C24FF7" w14:textId="77777777" w:rsidR="00153349" w:rsidRPr="00BC4684" w:rsidRDefault="00153349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Self-reliance</w:t>
            </w:r>
          </w:p>
        </w:tc>
        <w:tc>
          <w:tcPr>
            <w:tcW w:w="1432" w:type="dxa"/>
            <w:vAlign w:val="center"/>
          </w:tcPr>
          <w:p w14:paraId="24829584" w14:textId="5F2CFAA7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40AEBA2D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tr w:rsidR="00153349" w:rsidRPr="000961D3" w14:paraId="6C265ED7" w14:textId="77777777" w:rsidTr="00420AFB">
        <w:trPr>
          <w:cantSplit/>
          <w:trHeight w:val="1134"/>
        </w:trPr>
        <w:tc>
          <w:tcPr>
            <w:tcW w:w="2830" w:type="dxa"/>
            <w:vAlign w:val="center"/>
          </w:tcPr>
          <w:p w14:paraId="67AECBD5" w14:textId="3E8E6483" w:rsidR="00153349" w:rsidRPr="00BC4684" w:rsidRDefault="00420AFB" w:rsidP="00BC4684">
            <w:pPr>
              <w:pStyle w:val="ListParagraph"/>
              <w:numPr>
                <w:ilvl w:val="0"/>
                <w:numId w:val="12"/>
              </w:numPr>
              <w:spacing w:before="120" w:after="120" w:line="264" w:lineRule="auto"/>
              <w:rPr>
                <w:b/>
                <w:bCs/>
                <w:lang w:val="en-US"/>
              </w:rPr>
            </w:pPr>
            <w:r w:rsidRPr="00BC4684">
              <w:rPr>
                <w:b/>
                <w:bCs/>
                <w:lang w:val="en-US"/>
              </w:rPr>
              <w:t>Others / Employer-specific behaviours</w:t>
            </w:r>
          </w:p>
        </w:tc>
        <w:tc>
          <w:tcPr>
            <w:tcW w:w="1432" w:type="dxa"/>
            <w:vAlign w:val="center"/>
          </w:tcPr>
          <w:p w14:paraId="284DAC4F" w14:textId="77777777" w:rsidR="00153349" w:rsidRPr="00BD18EA" w:rsidRDefault="00153349" w:rsidP="000A4A98">
            <w:pPr>
              <w:spacing w:before="120" w:after="120" w:line="264" w:lineRule="auto"/>
              <w:jc w:val="center"/>
              <w:rPr>
                <w:lang w:val="en-US"/>
              </w:rPr>
            </w:pPr>
          </w:p>
        </w:tc>
        <w:tc>
          <w:tcPr>
            <w:tcW w:w="4904" w:type="dxa"/>
            <w:vAlign w:val="center"/>
          </w:tcPr>
          <w:p w14:paraId="46D81EE7" w14:textId="77777777" w:rsidR="00153349" w:rsidRPr="000961D3" w:rsidRDefault="00153349" w:rsidP="000A4A98">
            <w:pPr>
              <w:spacing w:before="120" w:after="120" w:line="264" w:lineRule="auto"/>
              <w:jc w:val="center"/>
              <w:rPr>
                <w:rFonts w:ascii="Open Sans" w:hAnsi="Open Sans" w:cs="Open Sans"/>
                <w:sz w:val="20"/>
                <w:szCs w:val="20"/>
                <w:lang w:val="en-US"/>
              </w:rPr>
            </w:pPr>
          </w:p>
        </w:tc>
      </w:tr>
      <w:bookmarkEnd w:id="0"/>
    </w:tbl>
    <w:p w14:paraId="740C3077" w14:textId="2A1B5CB2" w:rsidR="00127AF5" w:rsidRDefault="00127AF5">
      <w:pPr>
        <w:spacing w:after="0"/>
        <w:rPr>
          <w:lang w:eastAsia="en-US"/>
        </w:rPr>
      </w:pPr>
    </w:p>
    <w:sectPr w:rsidR="00127AF5" w:rsidSect="0018134A">
      <w:footerReference w:type="default" r:id="rId12"/>
      <w:pgSz w:w="11906" w:h="16838"/>
      <w:pgMar w:top="1701" w:right="1276" w:bottom="851" w:left="1276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70BDD" w14:textId="77777777" w:rsidR="00044BA6" w:rsidRDefault="00044BA6" w:rsidP="009E4DBF">
      <w:pPr>
        <w:spacing w:after="0"/>
      </w:pPr>
      <w:r>
        <w:separator/>
      </w:r>
    </w:p>
  </w:endnote>
  <w:endnote w:type="continuationSeparator" w:id="0">
    <w:p w14:paraId="0A74B4AE" w14:textId="77777777" w:rsidR="00044BA6" w:rsidRDefault="00044BA6" w:rsidP="009E4DBF">
      <w:pPr>
        <w:spacing w:after="0"/>
      </w:pPr>
      <w:r>
        <w:continuationSeparator/>
      </w:r>
    </w:p>
  </w:endnote>
  <w:endnote w:type="continuationNotice" w:id="1">
    <w:p w14:paraId="6725F114" w14:textId="77777777" w:rsidR="00044BA6" w:rsidRDefault="00044BA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2A232973-7E86-43D1-9ECE-97E203C5C8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B54DE86-10DB-463E-9193-A1199FD012DB}"/>
    <w:embedBold r:id="rId3" w:fontKey="{603B179A-6778-44F9-B962-400C38D49FE6}"/>
    <w:embedBoldItalic r:id="rId4" w:fontKey="{1688EF15-B841-4291-B258-18BCF64640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5" w:fontKey="{E53F22BF-48A4-4914-B76D-D022931F95FB}"/>
    <w:embedBold r:id="rId6" w:fontKey="{9FD8431A-F052-493F-A36C-B1B689FA4466}"/>
  </w:font>
  <w:font w:name="Poppins">
    <w:charset w:val="00"/>
    <w:family w:val="auto"/>
    <w:pitch w:val="variable"/>
    <w:sig w:usb0="00008007" w:usb1="00000000" w:usb2="00000000" w:usb3="00000000" w:csb0="00000093" w:csb1="00000000"/>
    <w:embedBold r:id="rId7" w:fontKey="{B36E1AEB-EF97-401C-B028-6553272860BE}"/>
    <w:embedBoldItalic r:id="rId8" w:fontKey="{E5A54579-97C1-4B47-BAEC-79EB4580A21D}"/>
  </w:font>
  <w:font w:name="Atlas Typewriter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4B6DD204-0DB5-4796-A33C-24198FC0AAA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B1DE122-09B5-4905-874E-C4E688FF5579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44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93"/>
      <w:gridCol w:w="1554"/>
      <w:gridCol w:w="7047"/>
      <w:gridCol w:w="321"/>
    </w:tblGrid>
    <w:tr w:rsidR="00A04424" w14:paraId="7538BBE6" w14:textId="77777777" w:rsidTr="0057613B">
      <w:trPr>
        <w:trHeight w:val="283"/>
      </w:trPr>
      <w:tc>
        <w:tcPr>
          <w:tcW w:w="5493" w:type="dxa"/>
        </w:tcPr>
        <w:p w14:paraId="09314E0E" w14:textId="77777777" w:rsidR="00A04424" w:rsidRDefault="00A04424" w:rsidP="006C26FD">
          <w:pPr>
            <w:pStyle w:val="Footer"/>
            <w:rPr>
              <w:sz w:val="16"/>
              <w:szCs w:val="16"/>
            </w:rPr>
          </w:pPr>
        </w:p>
      </w:tc>
      <w:tc>
        <w:tcPr>
          <w:tcW w:w="8922" w:type="dxa"/>
          <w:gridSpan w:val="3"/>
        </w:tcPr>
        <w:p w14:paraId="438C3777" w14:textId="77777777" w:rsidR="00A04424" w:rsidRDefault="00A04424" w:rsidP="006C26FD">
          <w:pPr>
            <w:pStyle w:val="Footer"/>
            <w:jc w:val="right"/>
            <w:rPr>
              <w:sz w:val="16"/>
              <w:szCs w:val="16"/>
            </w:rPr>
          </w:pPr>
        </w:p>
      </w:tc>
    </w:tr>
    <w:tr w:rsidR="00A04424" w14:paraId="7AEF2E35" w14:textId="77777777" w:rsidTr="0057613B">
      <w:trPr>
        <w:gridAfter w:val="1"/>
        <w:wAfter w:w="321" w:type="dxa"/>
        <w:trHeight w:val="282"/>
      </w:trPr>
      <w:tc>
        <w:tcPr>
          <w:tcW w:w="7047" w:type="dxa"/>
          <w:gridSpan w:val="2"/>
        </w:tcPr>
        <w:p w14:paraId="1C8D676F" w14:textId="77777777" w:rsidR="00A04424" w:rsidRDefault="00A04424" w:rsidP="007D3E0B">
          <w:pPr>
            <w:pStyle w:val="Footer"/>
          </w:pPr>
          <w:r>
            <w:drawing>
              <wp:anchor distT="0" distB="0" distL="114300" distR="114300" simplePos="0" relativeHeight="251658241" behindDoc="0" locked="0" layoutInCell="1" allowOverlap="1" wp14:anchorId="790A9337" wp14:editId="25BE9C6B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047" w:type="dxa"/>
        </w:tcPr>
        <w:p w14:paraId="77C5D0FB" w14:textId="77777777" w:rsidR="00A04424" w:rsidRDefault="00A04424" w:rsidP="007D3E0B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44CC9F5D" w14:textId="2C374202" w:rsidR="00A04424" w:rsidRDefault="00DC76D2" w:rsidP="00DC76D2">
    <w:pPr>
      <w:pStyle w:val="Footer"/>
      <w:tabs>
        <w:tab w:val="clear" w:pos="4513"/>
        <w:tab w:val="clear" w:pos="9026"/>
        <w:tab w:val="left" w:pos="556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2"/>
      <w:gridCol w:w="1071"/>
      <w:gridCol w:w="4361"/>
      <w:gridCol w:w="142"/>
    </w:tblGrid>
    <w:tr w:rsidR="00A04424" w14:paraId="101DA05E" w14:textId="77777777" w:rsidTr="00E903E1">
      <w:trPr>
        <w:trHeight w:val="279"/>
      </w:trPr>
      <w:tc>
        <w:tcPr>
          <w:tcW w:w="3782" w:type="dxa"/>
        </w:tcPr>
        <w:p w14:paraId="7AD00584" w14:textId="77777777" w:rsidR="00A04424" w:rsidRDefault="00A04424" w:rsidP="00A04424">
          <w:pPr>
            <w:pStyle w:val="Footer"/>
            <w:rPr>
              <w:sz w:val="16"/>
              <w:szCs w:val="16"/>
            </w:rPr>
          </w:pPr>
        </w:p>
      </w:tc>
      <w:tc>
        <w:tcPr>
          <w:tcW w:w="5574" w:type="dxa"/>
          <w:gridSpan w:val="3"/>
        </w:tcPr>
        <w:p w14:paraId="19709C01" w14:textId="77777777" w:rsidR="00A04424" w:rsidRDefault="00A04424" w:rsidP="00A04424">
          <w:pPr>
            <w:pStyle w:val="Footer"/>
            <w:jc w:val="right"/>
            <w:rPr>
              <w:sz w:val="16"/>
              <w:szCs w:val="16"/>
            </w:rPr>
          </w:pPr>
        </w:p>
      </w:tc>
    </w:tr>
    <w:tr w:rsidR="00A04424" w14:paraId="2B0CB895" w14:textId="77777777" w:rsidTr="00E903E1">
      <w:trPr>
        <w:gridAfter w:val="1"/>
        <w:wAfter w:w="142" w:type="dxa"/>
        <w:trHeight w:val="278"/>
      </w:trPr>
      <w:tc>
        <w:tcPr>
          <w:tcW w:w="4853" w:type="dxa"/>
          <w:gridSpan w:val="2"/>
        </w:tcPr>
        <w:p w14:paraId="5B9DECFF" w14:textId="77777777" w:rsidR="00A04424" w:rsidRDefault="00A04424" w:rsidP="00A04424">
          <w:pPr>
            <w:pStyle w:val="Footer"/>
          </w:pPr>
          <w:r>
            <w:drawing>
              <wp:anchor distT="0" distB="0" distL="114300" distR="114300" simplePos="0" relativeHeight="251658242" behindDoc="0" locked="0" layoutInCell="1" allowOverlap="1" wp14:anchorId="2211E4DA" wp14:editId="238545EE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61" w:type="dxa"/>
        </w:tcPr>
        <w:p w14:paraId="5499CAFA" w14:textId="77777777" w:rsidR="00A04424" w:rsidRDefault="00A04424" w:rsidP="00A04424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21294756" w14:textId="77777777" w:rsidR="00A04424" w:rsidRDefault="00A044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A3A87" w14:textId="77777777" w:rsidR="00044BA6" w:rsidRDefault="00044BA6" w:rsidP="009E4DBF">
      <w:pPr>
        <w:spacing w:after="0"/>
      </w:pPr>
      <w:r>
        <w:separator/>
      </w:r>
    </w:p>
  </w:footnote>
  <w:footnote w:type="continuationSeparator" w:id="0">
    <w:p w14:paraId="11C65456" w14:textId="77777777" w:rsidR="00044BA6" w:rsidRDefault="00044BA6" w:rsidP="009E4DBF">
      <w:pPr>
        <w:spacing w:after="0"/>
      </w:pPr>
      <w:r>
        <w:continuationSeparator/>
      </w:r>
    </w:p>
  </w:footnote>
  <w:footnote w:type="continuationNotice" w:id="1">
    <w:p w14:paraId="4D4B6CD1" w14:textId="77777777" w:rsidR="00044BA6" w:rsidRDefault="00044BA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E2FF5"/>
    <w:multiLevelType w:val="multilevel"/>
    <w:tmpl w:val="EEE0A358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C652785"/>
    <w:multiLevelType w:val="hybridMultilevel"/>
    <w:tmpl w:val="E6028C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C437A5"/>
    <w:multiLevelType w:val="hybridMultilevel"/>
    <w:tmpl w:val="FADE9C1A"/>
    <w:lvl w:ilvl="0" w:tplc="92F078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A5670"/>
    <w:multiLevelType w:val="hybridMultilevel"/>
    <w:tmpl w:val="8FA05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A611F83"/>
    <w:multiLevelType w:val="hybridMultilevel"/>
    <w:tmpl w:val="81C6F488"/>
    <w:lvl w:ilvl="0" w:tplc="AFCA820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F432F"/>
    <w:multiLevelType w:val="multilevel"/>
    <w:tmpl w:val="F814C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3151BE"/>
    <w:multiLevelType w:val="hybridMultilevel"/>
    <w:tmpl w:val="68A02E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0913AD"/>
    <w:multiLevelType w:val="hybridMultilevel"/>
    <w:tmpl w:val="DC72A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0" w15:restartNumberingAfterBreak="0">
    <w:nsid w:val="48BA47FD"/>
    <w:multiLevelType w:val="hybridMultilevel"/>
    <w:tmpl w:val="E5744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311ED4"/>
    <w:multiLevelType w:val="hybridMultilevel"/>
    <w:tmpl w:val="DFECD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4013E"/>
    <w:multiLevelType w:val="hybridMultilevel"/>
    <w:tmpl w:val="B95C94A2"/>
    <w:lvl w:ilvl="0" w:tplc="92F078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A032B8"/>
    <w:multiLevelType w:val="hybridMultilevel"/>
    <w:tmpl w:val="A0F68A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075400"/>
    <w:multiLevelType w:val="hybridMultilevel"/>
    <w:tmpl w:val="781C55FC"/>
    <w:lvl w:ilvl="0" w:tplc="84E817A0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125E16"/>
    <w:multiLevelType w:val="hybridMultilevel"/>
    <w:tmpl w:val="796C9E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3"/>
  </w:num>
  <w:num w:numId="5">
    <w:abstractNumId w:val="8"/>
  </w:num>
  <w:num w:numId="6">
    <w:abstractNumId w:val="10"/>
  </w:num>
  <w:num w:numId="7">
    <w:abstractNumId w:val="13"/>
  </w:num>
  <w:num w:numId="8">
    <w:abstractNumId w:val="7"/>
  </w:num>
  <w:num w:numId="9">
    <w:abstractNumId w:val="1"/>
  </w:num>
  <w:num w:numId="10">
    <w:abstractNumId w:val="5"/>
  </w:num>
  <w:num w:numId="11">
    <w:abstractNumId w:val="5"/>
  </w:num>
  <w:num w:numId="12">
    <w:abstractNumId w:val="15"/>
  </w:num>
  <w:num w:numId="13">
    <w:abstractNumId w:val="12"/>
  </w:num>
  <w:num w:numId="14">
    <w:abstractNumId w:val="12"/>
    <w:lvlOverride w:ilvl="0">
      <w:lvl w:ilvl="0" w:tplc="92F078D4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>
    <w:abstractNumId w:val="2"/>
  </w:num>
  <w:num w:numId="16">
    <w:abstractNumId w:val="0"/>
  </w:num>
  <w:num w:numId="17">
    <w:abstractNumId w:val="4"/>
  </w:num>
  <w:num w:numId="18">
    <w:abstractNumId w:val="14"/>
  </w:num>
  <w:num w:numId="19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F6"/>
    <w:rsid w:val="0000012F"/>
    <w:rsid w:val="000003A1"/>
    <w:rsid w:val="00000A81"/>
    <w:rsid w:val="00001767"/>
    <w:rsid w:val="00001DA1"/>
    <w:rsid w:val="000020BD"/>
    <w:rsid w:val="00002923"/>
    <w:rsid w:val="00004D27"/>
    <w:rsid w:val="00007283"/>
    <w:rsid w:val="0001107F"/>
    <w:rsid w:val="0001165A"/>
    <w:rsid w:val="0001193A"/>
    <w:rsid w:val="000157E5"/>
    <w:rsid w:val="00016278"/>
    <w:rsid w:val="000211CC"/>
    <w:rsid w:val="000225BD"/>
    <w:rsid w:val="00023E48"/>
    <w:rsid w:val="00023EB9"/>
    <w:rsid w:val="0003027E"/>
    <w:rsid w:val="000302C7"/>
    <w:rsid w:val="00030408"/>
    <w:rsid w:val="0003133F"/>
    <w:rsid w:val="00031F9B"/>
    <w:rsid w:val="000324F7"/>
    <w:rsid w:val="000327BF"/>
    <w:rsid w:val="00033307"/>
    <w:rsid w:val="00033793"/>
    <w:rsid w:val="00033E05"/>
    <w:rsid w:val="00034EEF"/>
    <w:rsid w:val="000354F8"/>
    <w:rsid w:val="00040D83"/>
    <w:rsid w:val="0004146E"/>
    <w:rsid w:val="000418B5"/>
    <w:rsid w:val="00042A5D"/>
    <w:rsid w:val="00042C1C"/>
    <w:rsid w:val="00044B20"/>
    <w:rsid w:val="00044BA6"/>
    <w:rsid w:val="00046C7B"/>
    <w:rsid w:val="00047E52"/>
    <w:rsid w:val="00055D3E"/>
    <w:rsid w:val="0005624C"/>
    <w:rsid w:val="00056885"/>
    <w:rsid w:val="00061085"/>
    <w:rsid w:val="00064324"/>
    <w:rsid w:val="00064487"/>
    <w:rsid w:val="000648A3"/>
    <w:rsid w:val="00064C06"/>
    <w:rsid w:val="00065DCA"/>
    <w:rsid w:val="0006678B"/>
    <w:rsid w:val="000707EF"/>
    <w:rsid w:val="000721EA"/>
    <w:rsid w:val="00074610"/>
    <w:rsid w:val="000747AF"/>
    <w:rsid w:val="000747E1"/>
    <w:rsid w:val="000754C6"/>
    <w:rsid w:val="000828D5"/>
    <w:rsid w:val="00083EA6"/>
    <w:rsid w:val="00084EB6"/>
    <w:rsid w:val="00087282"/>
    <w:rsid w:val="000878CB"/>
    <w:rsid w:val="000948F6"/>
    <w:rsid w:val="00095687"/>
    <w:rsid w:val="00097EDF"/>
    <w:rsid w:val="000A1206"/>
    <w:rsid w:val="000A2500"/>
    <w:rsid w:val="000A3E7F"/>
    <w:rsid w:val="000A3F6E"/>
    <w:rsid w:val="000A4A98"/>
    <w:rsid w:val="000A714C"/>
    <w:rsid w:val="000B0C0E"/>
    <w:rsid w:val="000B10B5"/>
    <w:rsid w:val="000B17F0"/>
    <w:rsid w:val="000B23F7"/>
    <w:rsid w:val="000B2AA8"/>
    <w:rsid w:val="000B2B1B"/>
    <w:rsid w:val="000B4539"/>
    <w:rsid w:val="000B4562"/>
    <w:rsid w:val="000B4B59"/>
    <w:rsid w:val="000B7A1A"/>
    <w:rsid w:val="000C08CB"/>
    <w:rsid w:val="000C246A"/>
    <w:rsid w:val="000C4EFB"/>
    <w:rsid w:val="000C504F"/>
    <w:rsid w:val="000C6F5E"/>
    <w:rsid w:val="000C7054"/>
    <w:rsid w:val="000C77CE"/>
    <w:rsid w:val="000C7AAA"/>
    <w:rsid w:val="000D1692"/>
    <w:rsid w:val="000D468E"/>
    <w:rsid w:val="000D4F68"/>
    <w:rsid w:val="000D59E5"/>
    <w:rsid w:val="000D61DE"/>
    <w:rsid w:val="000E064A"/>
    <w:rsid w:val="000E1C03"/>
    <w:rsid w:val="000E2E47"/>
    <w:rsid w:val="000E5013"/>
    <w:rsid w:val="000E5111"/>
    <w:rsid w:val="000E7ADD"/>
    <w:rsid w:val="000F29EB"/>
    <w:rsid w:val="000F5E59"/>
    <w:rsid w:val="000F6000"/>
    <w:rsid w:val="000F70EC"/>
    <w:rsid w:val="00100B5F"/>
    <w:rsid w:val="001053D2"/>
    <w:rsid w:val="001062D6"/>
    <w:rsid w:val="0011054E"/>
    <w:rsid w:val="00111D50"/>
    <w:rsid w:val="0011369E"/>
    <w:rsid w:val="00114EE0"/>
    <w:rsid w:val="001170D6"/>
    <w:rsid w:val="0011755A"/>
    <w:rsid w:val="0012060B"/>
    <w:rsid w:val="00120F2C"/>
    <w:rsid w:val="00120FFA"/>
    <w:rsid w:val="00121C04"/>
    <w:rsid w:val="00123648"/>
    <w:rsid w:val="00124F65"/>
    <w:rsid w:val="00126D63"/>
    <w:rsid w:val="00127595"/>
    <w:rsid w:val="00127AF5"/>
    <w:rsid w:val="00130998"/>
    <w:rsid w:val="00130EB7"/>
    <w:rsid w:val="00131F8D"/>
    <w:rsid w:val="00135495"/>
    <w:rsid w:val="001357AB"/>
    <w:rsid w:val="001439FC"/>
    <w:rsid w:val="00144A5B"/>
    <w:rsid w:val="00146C3A"/>
    <w:rsid w:val="00146D6D"/>
    <w:rsid w:val="00147C1A"/>
    <w:rsid w:val="00150CE4"/>
    <w:rsid w:val="00152B9E"/>
    <w:rsid w:val="00153349"/>
    <w:rsid w:val="001533EA"/>
    <w:rsid w:val="00153755"/>
    <w:rsid w:val="00156F94"/>
    <w:rsid w:val="00161FE4"/>
    <w:rsid w:val="0016253F"/>
    <w:rsid w:val="0016353A"/>
    <w:rsid w:val="00163DF4"/>
    <w:rsid w:val="0016460F"/>
    <w:rsid w:val="001647F4"/>
    <w:rsid w:val="0016647D"/>
    <w:rsid w:val="00166A98"/>
    <w:rsid w:val="00167FF1"/>
    <w:rsid w:val="00170843"/>
    <w:rsid w:val="0017104B"/>
    <w:rsid w:val="00171C91"/>
    <w:rsid w:val="00172534"/>
    <w:rsid w:val="0017545C"/>
    <w:rsid w:val="001766C0"/>
    <w:rsid w:val="00177876"/>
    <w:rsid w:val="0018003D"/>
    <w:rsid w:val="0018134A"/>
    <w:rsid w:val="0018224B"/>
    <w:rsid w:val="0018258F"/>
    <w:rsid w:val="00183224"/>
    <w:rsid w:val="00184918"/>
    <w:rsid w:val="00191358"/>
    <w:rsid w:val="00195656"/>
    <w:rsid w:val="001969F4"/>
    <w:rsid w:val="001A09AC"/>
    <w:rsid w:val="001A209B"/>
    <w:rsid w:val="001A3014"/>
    <w:rsid w:val="001A55C7"/>
    <w:rsid w:val="001A6F58"/>
    <w:rsid w:val="001A7A3D"/>
    <w:rsid w:val="001B2D9D"/>
    <w:rsid w:val="001B3414"/>
    <w:rsid w:val="001B44A6"/>
    <w:rsid w:val="001B4640"/>
    <w:rsid w:val="001B5AD9"/>
    <w:rsid w:val="001B6C87"/>
    <w:rsid w:val="001C28CE"/>
    <w:rsid w:val="001C352F"/>
    <w:rsid w:val="001C4C14"/>
    <w:rsid w:val="001C597E"/>
    <w:rsid w:val="001C6DCA"/>
    <w:rsid w:val="001D02AF"/>
    <w:rsid w:val="001D0563"/>
    <w:rsid w:val="001D4286"/>
    <w:rsid w:val="001D5880"/>
    <w:rsid w:val="001D6B24"/>
    <w:rsid w:val="001D73A2"/>
    <w:rsid w:val="001D77E0"/>
    <w:rsid w:val="001E2061"/>
    <w:rsid w:val="001E260A"/>
    <w:rsid w:val="001E5AA8"/>
    <w:rsid w:val="001E65C5"/>
    <w:rsid w:val="001E6D5A"/>
    <w:rsid w:val="001E77EF"/>
    <w:rsid w:val="001E7CB1"/>
    <w:rsid w:val="001F13D0"/>
    <w:rsid w:val="001F2DA9"/>
    <w:rsid w:val="001F5AA4"/>
    <w:rsid w:val="001F6515"/>
    <w:rsid w:val="00200543"/>
    <w:rsid w:val="00200F06"/>
    <w:rsid w:val="002021F7"/>
    <w:rsid w:val="00204DE4"/>
    <w:rsid w:val="00205A1A"/>
    <w:rsid w:val="002072CB"/>
    <w:rsid w:val="0021026D"/>
    <w:rsid w:val="002119D7"/>
    <w:rsid w:val="00213EB5"/>
    <w:rsid w:val="002143F0"/>
    <w:rsid w:val="00215142"/>
    <w:rsid w:val="00215FAC"/>
    <w:rsid w:val="0021686A"/>
    <w:rsid w:val="0021695B"/>
    <w:rsid w:val="002202B0"/>
    <w:rsid w:val="0022259D"/>
    <w:rsid w:val="002233E9"/>
    <w:rsid w:val="00223C32"/>
    <w:rsid w:val="00224260"/>
    <w:rsid w:val="0022469F"/>
    <w:rsid w:val="00231496"/>
    <w:rsid w:val="00231F7C"/>
    <w:rsid w:val="002333CB"/>
    <w:rsid w:val="002339D5"/>
    <w:rsid w:val="00234F0D"/>
    <w:rsid w:val="00235818"/>
    <w:rsid w:val="00236544"/>
    <w:rsid w:val="00236813"/>
    <w:rsid w:val="00237988"/>
    <w:rsid w:val="00237A52"/>
    <w:rsid w:val="00237A9E"/>
    <w:rsid w:val="002402C0"/>
    <w:rsid w:val="0024172B"/>
    <w:rsid w:val="00241834"/>
    <w:rsid w:val="00242371"/>
    <w:rsid w:val="002439FA"/>
    <w:rsid w:val="00245DF7"/>
    <w:rsid w:val="00245F33"/>
    <w:rsid w:val="00247F53"/>
    <w:rsid w:val="00251985"/>
    <w:rsid w:val="00254EFC"/>
    <w:rsid w:val="00256E6F"/>
    <w:rsid w:val="00257D3C"/>
    <w:rsid w:val="00260D7D"/>
    <w:rsid w:val="00260EBA"/>
    <w:rsid w:val="00261EA1"/>
    <w:rsid w:val="0026297A"/>
    <w:rsid w:val="00264DF9"/>
    <w:rsid w:val="002654EE"/>
    <w:rsid w:val="00265AC1"/>
    <w:rsid w:val="00270709"/>
    <w:rsid w:val="00270852"/>
    <w:rsid w:val="00272066"/>
    <w:rsid w:val="002731FA"/>
    <w:rsid w:val="00274125"/>
    <w:rsid w:val="00274223"/>
    <w:rsid w:val="002743EB"/>
    <w:rsid w:val="00275554"/>
    <w:rsid w:val="002769CC"/>
    <w:rsid w:val="002772E9"/>
    <w:rsid w:val="00280348"/>
    <w:rsid w:val="0028382B"/>
    <w:rsid w:val="0028442F"/>
    <w:rsid w:val="002855B3"/>
    <w:rsid w:val="00291FAE"/>
    <w:rsid w:val="00292142"/>
    <w:rsid w:val="002927CA"/>
    <w:rsid w:val="00293EDA"/>
    <w:rsid w:val="00294FDF"/>
    <w:rsid w:val="00295436"/>
    <w:rsid w:val="002968FB"/>
    <w:rsid w:val="002971A0"/>
    <w:rsid w:val="00297AA2"/>
    <w:rsid w:val="002A094C"/>
    <w:rsid w:val="002A2FC4"/>
    <w:rsid w:val="002A312B"/>
    <w:rsid w:val="002A5144"/>
    <w:rsid w:val="002A6D91"/>
    <w:rsid w:val="002A784E"/>
    <w:rsid w:val="002A7931"/>
    <w:rsid w:val="002B1A04"/>
    <w:rsid w:val="002B2D2E"/>
    <w:rsid w:val="002B404A"/>
    <w:rsid w:val="002B41F8"/>
    <w:rsid w:val="002B51C4"/>
    <w:rsid w:val="002B54CB"/>
    <w:rsid w:val="002B5B9B"/>
    <w:rsid w:val="002C169A"/>
    <w:rsid w:val="002C791D"/>
    <w:rsid w:val="002D1CF1"/>
    <w:rsid w:val="002D4166"/>
    <w:rsid w:val="002D7B83"/>
    <w:rsid w:val="002E2F3C"/>
    <w:rsid w:val="002E31E4"/>
    <w:rsid w:val="002E610D"/>
    <w:rsid w:val="002E7E52"/>
    <w:rsid w:val="002F20DE"/>
    <w:rsid w:val="002F2AA3"/>
    <w:rsid w:val="002F2FCC"/>
    <w:rsid w:val="002F355F"/>
    <w:rsid w:val="002F3CA4"/>
    <w:rsid w:val="002F3E4C"/>
    <w:rsid w:val="0030262D"/>
    <w:rsid w:val="00302E19"/>
    <w:rsid w:val="00303BB0"/>
    <w:rsid w:val="003055D5"/>
    <w:rsid w:val="003066CE"/>
    <w:rsid w:val="00306708"/>
    <w:rsid w:val="003107AF"/>
    <w:rsid w:val="00310DAC"/>
    <w:rsid w:val="0031139C"/>
    <w:rsid w:val="003123D0"/>
    <w:rsid w:val="00315B1B"/>
    <w:rsid w:val="00316718"/>
    <w:rsid w:val="0031753B"/>
    <w:rsid w:val="003178CC"/>
    <w:rsid w:val="00317904"/>
    <w:rsid w:val="003202C3"/>
    <w:rsid w:val="00321A1E"/>
    <w:rsid w:val="00321AC9"/>
    <w:rsid w:val="00325322"/>
    <w:rsid w:val="00326E2D"/>
    <w:rsid w:val="00331B51"/>
    <w:rsid w:val="0033374C"/>
    <w:rsid w:val="00333A05"/>
    <w:rsid w:val="003347CE"/>
    <w:rsid w:val="00334D1F"/>
    <w:rsid w:val="0034121F"/>
    <w:rsid w:val="003412EF"/>
    <w:rsid w:val="003434E1"/>
    <w:rsid w:val="00343DCA"/>
    <w:rsid w:val="00344CED"/>
    <w:rsid w:val="003453A1"/>
    <w:rsid w:val="003462CE"/>
    <w:rsid w:val="00346DD5"/>
    <w:rsid w:val="00353C5D"/>
    <w:rsid w:val="00355C99"/>
    <w:rsid w:val="00357FE4"/>
    <w:rsid w:val="00363D04"/>
    <w:rsid w:val="00365055"/>
    <w:rsid w:val="00366139"/>
    <w:rsid w:val="0036747B"/>
    <w:rsid w:val="00367D60"/>
    <w:rsid w:val="00370AF8"/>
    <w:rsid w:val="00370BEB"/>
    <w:rsid w:val="00370FC0"/>
    <w:rsid w:val="003736B8"/>
    <w:rsid w:val="00373AB0"/>
    <w:rsid w:val="00376587"/>
    <w:rsid w:val="003779B5"/>
    <w:rsid w:val="003806EF"/>
    <w:rsid w:val="00383650"/>
    <w:rsid w:val="00387B6D"/>
    <w:rsid w:val="00390F4B"/>
    <w:rsid w:val="00391A70"/>
    <w:rsid w:val="00392465"/>
    <w:rsid w:val="0039326D"/>
    <w:rsid w:val="0039352A"/>
    <w:rsid w:val="003941C2"/>
    <w:rsid w:val="00394219"/>
    <w:rsid w:val="00394476"/>
    <w:rsid w:val="00396166"/>
    <w:rsid w:val="00396480"/>
    <w:rsid w:val="00396F1F"/>
    <w:rsid w:val="003A0919"/>
    <w:rsid w:val="003A1169"/>
    <w:rsid w:val="003A1DFF"/>
    <w:rsid w:val="003A1FC5"/>
    <w:rsid w:val="003A2696"/>
    <w:rsid w:val="003A27FA"/>
    <w:rsid w:val="003A39B6"/>
    <w:rsid w:val="003A6026"/>
    <w:rsid w:val="003A797E"/>
    <w:rsid w:val="003A7F19"/>
    <w:rsid w:val="003B15DE"/>
    <w:rsid w:val="003B1D34"/>
    <w:rsid w:val="003B3C72"/>
    <w:rsid w:val="003B7B82"/>
    <w:rsid w:val="003C1370"/>
    <w:rsid w:val="003C34E5"/>
    <w:rsid w:val="003C39F0"/>
    <w:rsid w:val="003C53F5"/>
    <w:rsid w:val="003C6153"/>
    <w:rsid w:val="003C6178"/>
    <w:rsid w:val="003C6645"/>
    <w:rsid w:val="003D5E94"/>
    <w:rsid w:val="003D7D39"/>
    <w:rsid w:val="003E051A"/>
    <w:rsid w:val="003E0ABC"/>
    <w:rsid w:val="003E2C09"/>
    <w:rsid w:val="003E307F"/>
    <w:rsid w:val="003E4D54"/>
    <w:rsid w:val="003E4F70"/>
    <w:rsid w:val="003F0466"/>
    <w:rsid w:val="003F0771"/>
    <w:rsid w:val="003F0B86"/>
    <w:rsid w:val="003F28DE"/>
    <w:rsid w:val="003F7B04"/>
    <w:rsid w:val="003F7D29"/>
    <w:rsid w:val="00400677"/>
    <w:rsid w:val="0040088C"/>
    <w:rsid w:val="00400F0D"/>
    <w:rsid w:val="00401056"/>
    <w:rsid w:val="00402E79"/>
    <w:rsid w:val="00402F6A"/>
    <w:rsid w:val="00403A14"/>
    <w:rsid w:val="004043CD"/>
    <w:rsid w:val="004043E1"/>
    <w:rsid w:val="00405A2F"/>
    <w:rsid w:val="00405C90"/>
    <w:rsid w:val="0040790F"/>
    <w:rsid w:val="00410EA3"/>
    <w:rsid w:val="0041129F"/>
    <w:rsid w:val="0041201C"/>
    <w:rsid w:val="00414500"/>
    <w:rsid w:val="00415F24"/>
    <w:rsid w:val="0041627F"/>
    <w:rsid w:val="0041696C"/>
    <w:rsid w:val="004174C8"/>
    <w:rsid w:val="00420AFB"/>
    <w:rsid w:val="00421B58"/>
    <w:rsid w:val="004227E5"/>
    <w:rsid w:val="00422F13"/>
    <w:rsid w:val="0042400E"/>
    <w:rsid w:val="004251A8"/>
    <w:rsid w:val="00426053"/>
    <w:rsid w:val="00427C50"/>
    <w:rsid w:val="00431CD9"/>
    <w:rsid w:val="0043312F"/>
    <w:rsid w:val="00435B06"/>
    <w:rsid w:val="00435D18"/>
    <w:rsid w:val="00436F3C"/>
    <w:rsid w:val="004401A6"/>
    <w:rsid w:val="00440504"/>
    <w:rsid w:val="0044066C"/>
    <w:rsid w:val="0044074E"/>
    <w:rsid w:val="00441561"/>
    <w:rsid w:val="00441D27"/>
    <w:rsid w:val="00442B4D"/>
    <w:rsid w:val="00444019"/>
    <w:rsid w:val="004448C8"/>
    <w:rsid w:val="00444B07"/>
    <w:rsid w:val="00446006"/>
    <w:rsid w:val="0044627D"/>
    <w:rsid w:val="00447C57"/>
    <w:rsid w:val="00447EA2"/>
    <w:rsid w:val="0045092C"/>
    <w:rsid w:val="004512EC"/>
    <w:rsid w:val="00452A95"/>
    <w:rsid w:val="00452C3F"/>
    <w:rsid w:val="004542EF"/>
    <w:rsid w:val="00454690"/>
    <w:rsid w:val="00455660"/>
    <w:rsid w:val="00462A9C"/>
    <w:rsid w:val="0046628C"/>
    <w:rsid w:val="00466E8A"/>
    <w:rsid w:val="00466F13"/>
    <w:rsid w:val="004677FB"/>
    <w:rsid w:val="0047303E"/>
    <w:rsid w:val="00475113"/>
    <w:rsid w:val="00475763"/>
    <w:rsid w:val="00482D7B"/>
    <w:rsid w:val="0048418C"/>
    <w:rsid w:val="00485443"/>
    <w:rsid w:val="00485C5B"/>
    <w:rsid w:val="00486DD5"/>
    <w:rsid w:val="00490C15"/>
    <w:rsid w:val="0049158B"/>
    <w:rsid w:val="00492111"/>
    <w:rsid w:val="00495744"/>
    <w:rsid w:val="00496496"/>
    <w:rsid w:val="004A1CA6"/>
    <w:rsid w:val="004A479C"/>
    <w:rsid w:val="004A5466"/>
    <w:rsid w:val="004A6F92"/>
    <w:rsid w:val="004A74B5"/>
    <w:rsid w:val="004A785E"/>
    <w:rsid w:val="004B005B"/>
    <w:rsid w:val="004B009D"/>
    <w:rsid w:val="004B149C"/>
    <w:rsid w:val="004B25C4"/>
    <w:rsid w:val="004B2B8C"/>
    <w:rsid w:val="004B5C59"/>
    <w:rsid w:val="004B7F6D"/>
    <w:rsid w:val="004C41CD"/>
    <w:rsid w:val="004C560B"/>
    <w:rsid w:val="004C7AA1"/>
    <w:rsid w:val="004D00CD"/>
    <w:rsid w:val="004D3C92"/>
    <w:rsid w:val="004D630A"/>
    <w:rsid w:val="004D6719"/>
    <w:rsid w:val="004D6D93"/>
    <w:rsid w:val="004D7FCD"/>
    <w:rsid w:val="004E1654"/>
    <w:rsid w:val="004E16A7"/>
    <w:rsid w:val="004E2E7D"/>
    <w:rsid w:val="004E4810"/>
    <w:rsid w:val="004E5DEF"/>
    <w:rsid w:val="004E5EF4"/>
    <w:rsid w:val="004E62D4"/>
    <w:rsid w:val="004F0B5C"/>
    <w:rsid w:val="004F0C80"/>
    <w:rsid w:val="004F0EE9"/>
    <w:rsid w:val="004F544A"/>
    <w:rsid w:val="004F5DA0"/>
    <w:rsid w:val="00500E6D"/>
    <w:rsid w:val="0050254D"/>
    <w:rsid w:val="005042A1"/>
    <w:rsid w:val="005077D1"/>
    <w:rsid w:val="00507839"/>
    <w:rsid w:val="00510289"/>
    <w:rsid w:val="0051197F"/>
    <w:rsid w:val="00511B3B"/>
    <w:rsid w:val="00514494"/>
    <w:rsid w:val="00515602"/>
    <w:rsid w:val="005164CB"/>
    <w:rsid w:val="00520C19"/>
    <w:rsid w:val="00520FEF"/>
    <w:rsid w:val="00522506"/>
    <w:rsid w:val="00525C0D"/>
    <w:rsid w:val="0052795B"/>
    <w:rsid w:val="00530117"/>
    <w:rsid w:val="00530AEF"/>
    <w:rsid w:val="00530CDB"/>
    <w:rsid w:val="00532CDB"/>
    <w:rsid w:val="00533F10"/>
    <w:rsid w:val="00534291"/>
    <w:rsid w:val="00536B4B"/>
    <w:rsid w:val="00537D7C"/>
    <w:rsid w:val="00540D20"/>
    <w:rsid w:val="00541BA4"/>
    <w:rsid w:val="00544609"/>
    <w:rsid w:val="00544A7E"/>
    <w:rsid w:val="0054616E"/>
    <w:rsid w:val="00554F74"/>
    <w:rsid w:val="0055654F"/>
    <w:rsid w:val="00556776"/>
    <w:rsid w:val="005619D6"/>
    <w:rsid w:val="00562229"/>
    <w:rsid w:val="00564C83"/>
    <w:rsid w:val="005671E4"/>
    <w:rsid w:val="00567D8E"/>
    <w:rsid w:val="00570795"/>
    <w:rsid w:val="00572773"/>
    <w:rsid w:val="0057372D"/>
    <w:rsid w:val="005746C8"/>
    <w:rsid w:val="00575BDD"/>
    <w:rsid w:val="0057613B"/>
    <w:rsid w:val="005773F8"/>
    <w:rsid w:val="00581A6E"/>
    <w:rsid w:val="00582FAC"/>
    <w:rsid w:val="00583A7A"/>
    <w:rsid w:val="00584035"/>
    <w:rsid w:val="0058561B"/>
    <w:rsid w:val="00586E96"/>
    <w:rsid w:val="00587143"/>
    <w:rsid w:val="005877E8"/>
    <w:rsid w:val="00590201"/>
    <w:rsid w:val="00591158"/>
    <w:rsid w:val="005934CC"/>
    <w:rsid w:val="00596068"/>
    <w:rsid w:val="0059648A"/>
    <w:rsid w:val="00597396"/>
    <w:rsid w:val="005A1D4F"/>
    <w:rsid w:val="005A4B32"/>
    <w:rsid w:val="005B00D0"/>
    <w:rsid w:val="005B610E"/>
    <w:rsid w:val="005B7082"/>
    <w:rsid w:val="005C0E20"/>
    <w:rsid w:val="005C0E95"/>
    <w:rsid w:val="005C67A1"/>
    <w:rsid w:val="005C6A10"/>
    <w:rsid w:val="005D1E4D"/>
    <w:rsid w:val="005D27D0"/>
    <w:rsid w:val="005D3884"/>
    <w:rsid w:val="005D3F69"/>
    <w:rsid w:val="005D48C0"/>
    <w:rsid w:val="005E078F"/>
    <w:rsid w:val="005E1106"/>
    <w:rsid w:val="005E2B22"/>
    <w:rsid w:val="005E2ED6"/>
    <w:rsid w:val="005E3129"/>
    <w:rsid w:val="005E5041"/>
    <w:rsid w:val="005E67A3"/>
    <w:rsid w:val="005F1AF9"/>
    <w:rsid w:val="005F2BF4"/>
    <w:rsid w:val="005F3974"/>
    <w:rsid w:val="005F3D79"/>
    <w:rsid w:val="005F3DEE"/>
    <w:rsid w:val="005F73EF"/>
    <w:rsid w:val="00602985"/>
    <w:rsid w:val="00602B88"/>
    <w:rsid w:val="00603428"/>
    <w:rsid w:val="00604AF1"/>
    <w:rsid w:val="0060600D"/>
    <w:rsid w:val="00610452"/>
    <w:rsid w:val="00611A4C"/>
    <w:rsid w:val="0061236B"/>
    <w:rsid w:val="00613E0D"/>
    <w:rsid w:val="00614A0D"/>
    <w:rsid w:val="00614C7E"/>
    <w:rsid w:val="0061709C"/>
    <w:rsid w:val="006175B7"/>
    <w:rsid w:val="00617A87"/>
    <w:rsid w:val="006212F2"/>
    <w:rsid w:val="006214B8"/>
    <w:rsid w:val="00622A31"/>
    <w:rsid w:val="00622EFF"/>
    <w:rsid w:val="0062352D"/>
    <w:rsid w:val="00624F4C"/>
    <w:rsid w:val="006275AF"/>
    <w:rsid w:val="00630373"/>
    <w:rsid w:val="00630A1E"/>
    <w:rsid w:val="00630D28"/>
    <w:rsid w:val="0063650A"/>
    <w:rsid w:val="0063692F"/>
    <w:rsid w:val="00637641"/>
    <w:rsid w:val="006376C4"/>
    <w:rsid w:val="00640EBF"/>
    <w:rsid w:val="00641266"/>
    <w:rsid w:val="00641D4B"/>
    <w:rsid w:val="00643C6A"/>
    <w:rsid w:val="006444E7"/>
    <w:rsid w:val="00647C5B"/>
    <w:rsid w:val="00650ACF"/>
    <w:rsid w:val="00650CA6"/>
    <w:rsid w:val="00653DDE"/>
    <w:rsid w:val="00654F3B"/>
    <w:rsid w:val="00662395"/>
    <w:rsid w:val="00663F73"/>
    <w:rsid w:val="006642BE"/>
    <w:rsid w:val="006655D2"/>
    <w:rsid w:val="00665B7B"/>
    <w:rsid w:val="006665C1"/>
    <w:rsid w:val="00667294"/>
    <w:rsid w:val="006673C7"/>
    <w:rsid w:val="00667671"/>
    <w:rsid w:val="00674410"/>
    <w:rsid w:val="0067656F"/>
    <w:rsid w:val="00676B6D"/>
    <w:rsid w:val="006775CA"/>
    <w:rsid w:val="00680D5B"/>
    <w:rsid w:val="0068218C"/>
    <w:rsid w:val="006832FE"/>
    <w:rsid w:val="00683F3F"/>
    <w:rsid w:val="00684E90"/>
    <w:rsid w:val="00687A1D"/>
    <w:rsid w:val="00687D08"/>
    <w:rsid w:val="0069003E"/>
    <w:rsid w:val="00690A0A"/>
    <w:rsid w:val="00691D67"/>
    <w:rsid w:val="006923AD"/>
    <w:rsid w:val="00695856"/>
    <w:rsid w:val="0069607A"/>
    <w:rsid w:val="00697F70"/>
    <w:rsid w:val="00697F80"/>
    <w:rsid w:val="006A2B1A"/>
    <w:rsid w:val="006A47AC"/>
    <w:rsid w:val="006A4B36"/>
    <w:rsid w:val="006A51B2"/>
    <w:rsid w:val="006A560D"/>
    <w:rsid w:val="006A5BB1"/>
    <w:rsid w:val="006A70F8"/>
    <w:rsid w:val="006A72B8"/>
    <w:rsid w:val="006A77AF"/>
    <w:rsid w:val="006A7CC6"/>
    <w:rsid w:val="006B0CE3"/>
    <w:rsid w:val="006B2606"/>
    <w:rsid w:val="006B55E6"/>
    <w:rsid w:val="006B589B"/>
    <w:rsid w:val="006B7013"/>
    <w:rsid w:val="006B73AE"/>
    <w:rsid w:val="006C1CC2"/>
    <w:rsid w:val="006C26FD"/>
    <w:rsid w:val="006C4606"/>
    <w:rsid w:val="006C5DA8"/>
    <w:rsid w:val="006C60D1"/>
    <w:rsid w:val="006C7E9B"/>
    <w:rsid w:val="006D0899"/>
    <w:rsid w:val="006D0AF9"/>
    <w:rsid w:val="006D1656"/>
    <w:rsid w:val="006D2317"/>
    <w:rsid w:val="006D2D63"/>
    <w:rsid w:val="006D3A46"/>
    <w:rsid w:val="006D48B8"/>
    <w:rsid w:val="006D6147"/>
    <w:rsid w:val="006E09E6"/>
    <w:rsid w:val="006E1971"/>
    <w:rsid w:val="006E2B52"/>
    <w:rsid w:val="006E4B42"/>
    <w:rsid w:val="006E4E49"/>
    <w:rsid w:val="006E5E2D"/>
    <w:rsid w:val="006E726E"/>
    <w:rsid w:val="006F160B"/>
    <w:rsid w:val="006F2328"/>
    <w:rsid w:val="006F31EB"/>
    <w:rsid w:val="006F32EE"/>
    <w:rsid w:val="006F373C"/>
    <w:rsid w:val="006F4578"/>
    <w:rsid w:val="006F5DB8"/>
    <w:rsid w:val="00701E1B"/>
    <w:rsid w:val="007040CE"/>
    <w:rsid w:val="007061FB"/>
    <w:rsid w:val="007121A2"/>
    <w:rsid w:val="007128EF"/>
    <w:rsid w:val="00713616"/>
    <w:rsid w:val="00715EDD"/>
    <w:rsid w:val="0071621B"/>
    <w:rsid w:val="00717A52"/>
    <w:rsid w:val="00717BB7"/>
    <w:rsid w:val="007203C5"/>
    <w:rsid w:val="00721089"/>
    <w:rsid w:val="00721198"/>
    <w:rsid w:val="00722773"/>
    <w:rsid w:val="0072454C"/>
    <w:rsid w:val="0072599C"/>
    <w:rsid w:val="007268A4"/>
    <w:rsid w:val="007274FC"/>
    <w:rsid w:val="007277C9"/>
    <w:rsid w:val="00727B81"/>
    <w:rsid w:val="0073034C"/>
    <w:rsid w:val="007304C0"/>
    <w:rsid w:val="00731FAD"/>
    <w:rsid w:val="007331FB"/>
    <w:rsid w:val="00733751"/>
    <w:rsid w:val="007338DF"/>
    <w:rsid w:val="00733A2B"/>
    <w:rsid w:val="00733B4E"/>
    <w:rsid w:val="007354EA"/>
    <w:rsid w:val="00741E1E"/>
    <w:rsid w:val="0074616F"/>
    <w:rsid w:val="007502E6"/>
    <w:rsid w:val="007512C1"/>
    <w:rsid w:val="00751838"/>
    <w:rsid w:val="00753627"/>
    <w:rsid w:val="00753994"/>
    <w:rsid w:val="00754287"/>
    <w:rsid w:val="007573F6"/>
    <w:rsid w:val="0076141C"/>
    <w:rsid w:val="0076179D"/>
    <w:rsid w:val="00762FBB"/>
    <w:rsid w:val="0076353A"/>
    <w:rsid w:val="00763F47"/>
    <w:rsid w:val="00765355"/>
    <w:rsid w:val="00765F2F"/>
    <w:rsid w:val="00767857"/>
    <w:rsid w:val="00770F0D"/>
    <w:rsid w:val="007746C8"/>
    <w:rsid w:val="007749C0"/>
    <w:rsid w:val="00774A06"/>
    <w:rsid w:val="00775E67"/>
    <w:rsid w:val="00777EDE"/>
    <w:rsid w:val="00777F4F"/>
    <w:rsid w:val="00780107"/>
    <w:rsid w:val="0078029A"/>
    <w:rsid w:val="00780406"/>
    <w:rsid w:val="00780946"/>
    <w:rsid w:val="007836A2"/>
    <w:rsid w:val="007838DB"/>
    <w:rsid w:val="007838F2"/>
    <w:rsid w:val="007874CF"/>
    <w:rsid w:val="00787652"/>
    <w:rsid w:val="00787CBB"/>
    <w:rsid w:val="00790E68"/>
    <w:rsid w:val="007937E4"/>
    <w:rsid w:val="00793E1F"/>
    <w:rsid w:val="007964B4"/>
    <w:rsid w:val="007973F9"/>
    <w:rsid w:val="007977FB"/>
    <w:rsid w:val="007A39B8"/>
    <w:rsid w:val="007A69C7"/>
    <w:rsid w:val="007A6C86"/>
    <w:rsid w:val="007B2085"/>
    <w:rsid w:val="007B2BAE"/>
    <w:rsid w:val="007B2BBF"/>
    <w:rsid w:val="007B3BD5"/>
    <w:rsid w:val="007B4DFA"/>
    <w:rsid w:val="007B4FFA"/>
    <w:rsid w:val="007B61E0"/>
    <w:rsid w:val="007B667F"/>
    <w:rsid w:val="007C0418"/>
    <w:rsid w:val="007C043B"/>
    <w:rsid w:val="007C273E"/>
    <w:rsid w:val="007C38A1"/>
    <w:rsid w:val="007C466A"/>
    <w:rsid w:val="007C47E1"/>
    <w:rsid w:val="007C634C"/>
    <w:rsid w:val="007D04BF"/>
    <w:rsid w:val="007D08DD"/>
    <w:rsid w:val="007D2213"/>
    <w:rsid w:val="007D309D"/>
    <w:rsid w:val="007D3E0B"/>
    <w:rsid w:val="007D5E8D"/>
    <w:rsid w:val="007D64C0"/>
    <w:rsid w:val="007D776D"/>
    <w:rsid w:val="007E03B4"/>
    <w:rsid w:val="007E1184"/>
    <w:rsid w:val="007E2876"/>
    <w:rsid w:val="007E370F"/>
    <w:rsid w:val="007E3B8B"/>
    <w:rsid w:val="007E4A16"/>
    <w:rsid w:val="007E609E"/>
    <w:rsid w:val="007E631B"/>
    <w:rsid w:val="007E74E1"/>
    <w:rsid w:val="007E7F88"/>
    <w:rsid w:val="007F002A"/>
    <w:rsid w:val="007F1AE7"/>
    <w:rsid w:val="007F334C"/>
    <w:rsid w:val="007F3A1F"/>
    <w:rsid w:val="007F4050"/>
    <w:rsid w:val="007F45B5"/>
    <w:rsid w:val="00800391"/>
    <w:rsid w:val="00801BEC"/>
    <w:rsid w:val="008052A7"/>
    <w:rsid w:val="008069E9"/>
    <w:rsid w:val="008077A4"/>
    <w:rsid w:val="0080783D"/>
    <w:rsid w:val="008079F6"/>
    <w:rsid w:val="008108B4"/>
    <w:rsid w:val="008113BD"/>
    <w:rsid w:val="008126D0"/>
    <w:rsid w:val="00812C5B"/>
    <w:rsid w:val="00813D9D"/>
    <w:rsid w:val="0081418E"/>
    <w:rsid w:val="00814959"/>
    <w:rsid w:val="00814D5D"/>
    <w:rsid w:val="00816D0D"/>
    <w:rsid w:val="008219A2"/>
    <w:rsid w:val="0082219D"/>
    <w:rsid w:val="008255D4"/>
    <w:rsid w:val="00825A63"/>
    <w:rsid w:val="00826592"/>
    <w:rsid w:val="0083019F"/>
    <w:rsid w:val="00831207"/>
    <w:rsid w:val="00836A8A"/>
    <w:rsid w:val="008407D6"/>
    <w:rsid w:val="0084150C"/>
    <w:rsid w:val="0084446C"/>
    <w:rsid w:val="008445CD"/>
    <w:rsid w:val="008453E0"/>
    <w:rsid w:val="008458BB"/>
    <w:rsid w:val="00847A94"/>
    <w:rsid w:val="00850219"/>
    <w:rsid w:val="00850869"/>
    <w:rsid w:val="00854E18"/>
    <w:rsid w:val="00857852"/>
    <w:rsid w:val="00857B70"/>
    <w:rsid w:val="0086050E"/>
    <w:rsid w:val="00862BA2"/>
    <w:rsid w:val="00862BAE"/>
    <w:rsid w:val="00863B3F"/>
    <w:rsid w:val="00863CBF"/>
    <w:rsid w:val="00863CC0"/>
    <w:rsid w:val="00865DC0"/>
    <w:rsid w:val="00871136"/>
    <w:rsid w:val="00871331"/>
    <w:rsid w:val="008738BC"/>
    <w:rsid w:val="008750E5"/>
    <w:rsid w:val="00884A68"/>
    <w:rsid w:val="008856EF"/>
    <w:rsid w:val="0088757D"/>
    <w:rsid w:val="00891056"/>
    <w:rsid w:val="0089129E"/>
    <w:rsid w:val="00891C29"/>
    <w:rsid w:val="00893845"/>
    <w:rsid w:val="00894BCE"/>
    <w:rsid w:val="00896389"/>
    <w:rsid w:val="008965BA"/>
    <w:rsid w:val="008A0B49"/>
    <w:rsid w:val="008A2FBE"/>
    <w:rsid w:val="008A430F"/>
    <w:rsid w:val="008A461B"/>
    <w:rsid w:val="008A465C"/>
    <w:rsid w:val="008A5BE9"/>
    <w:rsid w:val="008B0FAF"/>
    <w:rsid w:val="008B1254"/>
    <w:rsid w:val="008B143A"/>
    <w:rsid w:val="008B1AF4"/>
    <w:rsid w:val="008B1F2E"/>
    <w:rsid w:val="008B4D4F"/>
    <w:rsid w:val="008B535C"/>
    <w:rsid w:val="008B5629"/>
    <w:rsid w:val="008B5A2A"/>
    <w:rsid w:val="008B6A29"/>
    <w:rsid w:val="008B6E8F"/>
    <w:rsid w:val="008B7375"/>
    <w:rsid w:val="008C0209"/>
    <w:rsid w:val="008C1003"/>
    <w:rsid w:val="008C1760"/>
    <w:rsid w:val="008C3B84"/>
    <w:rsid w:val="008C543C"/>
    <w:rsid w:val="008C54BC"/>
    <w:rsid w:val="008D0586"/>
    <w:rsid w:val="008D0D3D"/>
    <w:rsid w:val="008D1D3A"/>
    <w:rsid w:val="008D36CA"/>
    <w:rsid w:val="008D5171"/>
    <w:rsid w:val="008D52A4"/>
    <w:rsid w:val="008D6683"/>
    <w:rsid w:val="008E0992"/>
    <w:rsid w:val="008E3091"/>
    <w:rsid w:val="008E385C"/>
    <w:rsid w:val="008E4011"/>
    <w:rsid w:val="008E42C0"/>
    <w:rsid w:val="008E4A37"/>
    <w:rsid w:val="008E4F18"/>
    <w:rsid w:val="008E5FE1"/>
    <w:rsid w:val="008E6A08"/>
    <w:rsid w:val="00901BC8"/>
    <w:rsid w:val="00902C1B"/>
    <w:rsid w:val="009052C3"/>
    <w:rsid w:val="009055F1"/>
    <w:rsid w:val="00907185"/>
    <w:rsid w:val="00910294"/>
    <w:rsid w:val="00913BC3"/>
    <w:rsid w:val="0092040D"/>
    <w:rsid w:val="009209E7"/>
    <w:rsid w:val="00923AA2"/>
    <w:rsid w:val="00927591"/>
    <w:rsid w:val="00930D7F"/>
    <w:rsid w:val="00931D78"/>
    <w:rsid w:val="00931E0C"/>
    <w:rsid w:val="00932DF7"/>
    <w:rsid w:val="00936F07"/>
    <w:rsid w:val="00937A5D"/>
    <w:rsid w:val="00937F08"/>
    <w:rsid w:val="00941DD2"/>
    <w:rsid w:val="00944123"/>
    <w:rsid w:val="00946F8F"/>
    <w:rsid w:val="009510EB"/>
    <w:rsid w:val="009519AC"/>
    <w:rsid w:val="00951A03"/>
    <w:rsid w:val="009530DC"/>
    <w:rsid w:val="00953805"/>
    <w:rsid w:val="00954824"/>
    <w:rsid w:val="009551B6"/>
    <w:rsid w:val="00956E98"/>
    <w:rsid w:val="00957B1B"/>
    <w:rsid w:val="009607E2"/>
    <w:rsid w:val="00960EB1"/>
    <w:rsid w:val="00962F96"/>
    <w:rsid w:val="009635A1"/>
    <w:rsid w:val="009640EB"/>
    <w:rsid w:val="00964539"/>
    <w:rsid w:val="009653FC"/>
    <w:rsid w:val="00967990"/>
    <w:rsid w:val="00970235"/>
    <w:rsid w:val="00970820"/>
    <w:rsid w:val="00971004"/>
    <w:rsid w:val="00972603"/>
    <w:rsid w:val="00972ECE"/>
    <w:rsid w:val="009750E5"/>
    <w:rsid w:val="0097544E"/>
    <w:rsid w:val="00976E13"/>
    <w:rsid w:val="009779B9"/>
    <w:rsid w:val="009801D9"/>
    <w:rsid w:val="00980C68"/>
    <w:rsid w:val="00986097"/>
    <w:rsid w:val="00987310"/>
    <w:rsid w:val="00991D1D"/>
    <w:rsid w:val="009937FD"/>
    <w:rsid w:val="00994B5B"/>
    <w:rsid w:val="00994E62"/>
    <w:rsid w:val="009A1841"/>
    <w:rsid w:val="009A53BE"/>
    <w:rsid w:val="009B03F4"/>
    <w:rsid w:val="009B4B7A"/>
    <w:rsid w:val="009B6204"/>
    <w:rsid w:val="009C07FE"/>
    <w:rsid w:val="009C0EC9"/>
    <w:rsid w:val="009C17BC"/>
    <w:rsid w:val="009C2490"/>
    <w:rsid w:val="009C24F7"/>
    <w:rsid w:val="009C26E5"/>
    <w:rsid w:val="009C3EF0"/>
    <w:rsid w:val="009C4627"/>
    <w:rsid w:val="009C67BD"/>
    <w:rsid w:val="009C6967"/>
    <w:rsid w:val="009C715F"/>
    <w:rsid w:val="009D0E9E"/>
    <w:rsid w:val="009D1082"/>
    <w:rsid w:val="009D47CC"/>
    <w:rsid w:val="009D52F8"/>
    <w:rsid w:val="009D5797"/>
    <w:rsid w:val="009D61C9"/>
    <w:rsid w:val="009D7D19"/>
    <w:rsid w:val="009E15FF"/>
    <w:rsid w:val="009E3EA1"/>
    <w:rsid w:val="009E41E2"/>
    <w:rsid w:val="009E4DBF"/>
    <w:rsid w:val="009E5489"/>
    <w:rsid w:val="009E6761"/>
    <w:rsid w:val="009F0A6E"/>
    <w:rsid w:val="009F0BBA"/>
    <w:rsid w:val="009F20FD"/>
    <w:rsid w:val="009F3245"/>
    <w:rsid w:val="009F37E6"/>
    <w:rsid w:val="009F6BE5"/>
    <w:rsid w:val="00A01EC7"/>
    <w:rsid w:val="00A0203C"/>
    <w:rsid w:val="00A04424"/>
    <w:rsid w:val="00A0494B"/>
    <w:rsid w:val="00A04C11"/>
    <w:rsid w:val="00A06117"/>
    <w:rsid w:val="00A06592"/>
    <w:rsid w:val="00A069BB"/>
    <w:rsid w:val="00A07548"/>
    <w:rsid w:val="00A07959"/>
    <w:rsid w:val="00A10447"/>
    <w:rsid w:val="00A11E6F"/>
    <w:rsid w:val="00A12AFC"/>
    <w:rsid w:val="00A12E4B"/>
    <w:rsid w:val="00A13697"/>
    <w:rsid w:val="00A1561F"/>
    <w:rsid w:val="00A17E16"/>
    <w:rsid w:val="00A21DD2"/>
    <w:rsid w:val="00A2648D"/>
    <w:rsid w:val="00A270D3"/>
    <w:rsid w:val="00A27556"/>
    <w:rsid w:val="00A30958"/>
    <w:rsid w:val="00A318E3"/>
    <w:rsid w:val="00A33930"/>
    <w:rsid w:val="00A37D57"/>
    <w:rsid w:val="00A403D1"/>
    <w:rsid w:val="00A41A19"/>
    <w:rsid w:val="00A41CE4"/>
    <w:rsid w:val="00A4292A"/>
    <w:rsid w:val="00A432C0"/>
    <w:rsid w:val="00A43B08"/>
    <w:rsid w:val="00A45250"/>
    <w:rsid w:val="00A46C2F"/>
    <w:rsid w:val="00A52142"/>
    <w:rsid w:val="00A524AB"/>
    <w:rsid w:val="00A53628"/>
    <w:rsid w:val="00A56DC9"/>
    <w:rsid w:val="00A56E66"/>
    <w:rsid w:val="00A61C11"/>
    <w:rsid w:val="00A625D5"/>
    <w:rsid w:val="00A643B4"/>
    <w:rsid w:val="00A702DF"/>
    <w:rsid w:val="00A70BC2"/>
    <w:rsid w:val="00A70E11"/>
    <w:rsid w:val="00A714A8"/>
    <w:rsid w:val="00A73315"/>
    <w:rsid w:val="00A75C23"/>
    <w:rsid w:val="00A765BE"/>
    <w:rsid w:val="00A76D4E"/>
    <w:rsid w:val="00A800C5"/>
    <w:rsid w:val="00A8032D"/>
    <w:rsid w:val="00A813A1"/>
    <w:rsid w:val="00A832C8"/>
    <w:rsid w:val="00A84896"/>
    <w:rsid w:val="00A84942"/>
    <w:rsid w:val="00A85909"/>
    <w:rsid w:val="00A9566D"/>
    <w:rsid w:val="00A95B6A"/>
    <w:rsid w:val="00A95D0B"/>
    <w:rsid w:val="00A964AA"/>
    <w:rsid w:val="00A9713B"/>
    <w:rsid w:val="00A97E21"/>
    <w:rsid w:val="00AA0D35"/>
    <w:rsid w:val="00AA3733"/>
    <w:rsid w:val="00AA7670"/>
    <w:rsid w:val="00AA774A"/>
    <w:rsid w:val="00AB14E7"/>
    <w:rsid w:val="00AB25B9"/>
    <w:rsid w:val="00AB2F75"/>
    <w:rsid w:val="00AB510B"/>
    <w:rsid w:val="00AB5219"/>
    <w:rsid w:val="00AB6BAC"/>
    <w:rsid w:val="00AC0D4E"/>
    <w:rsid w:val="00AC48A6"/>
    <w:rsid w:val="00AD1FB4"/>
    <w:rsid w:val="00AD2704"/>
    <w:rsid w:val="00AD4BFE"/>
    <w:rsid w:val="00AD5B07"/>
    <w:rsid w:val="00AD6D76"/>
    <w:rsid w:val="00AD6EF2"/>
    <w:rsid w:val="00AD754E"/>
    <w:rsid w:val="00AE0A64"/>
    <w:rsid w:val="00AE0E0C"/>
    <w:rsid w:val="00AE150F"/>
    <w:rsid w:val="00AE1FCB"/>
    <w:rsid w:val="00AE5D8E"/>
    <w:rsid w:val="00AF1527"/>
    <w:rsid w:val="00AF3487"/>
    <w:rsid w:val="00AF40CA"/>
    <w:rsid w:val="00AF5468"/>
    <w:rsid w:val="00AF6CAC"/>
    <w:rsid w:val="00AF7601"/>
    <w:rsid w:val="00B02F7C"/>
    <w:rsid w:val="00B052D0"/>
    <w:rsid w:val="00B0667E"/>
    <w:rsid w:val="00B1003C"/>
    <w:rsid w:val="00B12143"/>
    <w:rsid w:val="00B138C8"/>
    <w:rsid w:val="00B13ED7"/>
    <w:rsid w:val="00B14A19"/>
    <w:rsid w:val="00B17964"/>
    <w:rsid w:val="00B210AE"/>
    <w:rsid w:val="00B213D0"/>
    <w:rsid w:val="00B21AF3"/>
    <w:rsid w:val="00B22707"/>
    <w:rsid w:val="00B22CB3"/>
    <w:rsid w:val="00B22F20"/>
    <w:rsid w:val="00B232E1"/>
    <w:rsid w:val="00B24939"/>
    <w:rsid w:val="00B25AC3"/>
    <w:rsid w:val="00B26685"/>
    <w:rsid w:val="00B27EEB"/>
    <w:rsid w:val="00B31137"/>
    <w:rsid w:val="00B351FE"/>
    <w:rsid w:val="00B35B12"/>
    <w:rsid w:val="00B42696"/>
    <w:rsid w:val="00B449BA"/>
    <w:rsid w:val="00B44F90"/>
    <w:rsid w:val="00B454E8"/>
    <w:rsid w:val="00B45B3E"/>
    <w:rsid w:val="00B50295"/>
    <w:rsid w:val="00B506BB"/>
    <w:rsid w:val="00B52443"/>
    <w:rsid w:val="00B54A7F"/>
    <w:rsid w:val="00B54E16"/>
    <w:rsid w:val="00B57400"/>
    <w:rsid w:val="00B62227"/>
    <w:rsid w:val="00B639BE"/>
    <w:rsid w:val="00B64652"/>
    <w:rsid w:val="00B646D9"/>
    <w:rsid w:val="00B67B61"/>
    <w:rsid w:val="00B70F98"/>
    <w:rsid w:val="00B7146E"/>
    <w:rsid w:val="00B72A06"/>
    <w:rsid w:val="00B743EE"/>
    <w:rsid w:val="00B747B5"/>
    <w:rsid w:val="00B77C61"/>
    <w:rsid w:val="00B82E34"/>
    <w:rsid w:val="00B84913"/>
    <w:rsid w:val="00B87179"/>
    <w:rsid w:val="00B90FD8"/>
    <w:rsid w:val="00B91552"/>
    <w:rsid w:val="00B93B13"/>
    <w:rsid w:val="00B94C13"/>
    <w:rsid w:val="00BA06EB"/>
    <w:rsid w:val="00BA0F3E"/>
    <w:rsid w:val="00BA322C"/>
    <w:rsid w:val="00BA656D"/>
    <w:rsid w:val="00BA73E5"/>
    <w:rsid w:val="00BB097D"/>
    <w:rsid w:val="00BB0F91"/>
    <w:rsid w:val="00BB18EF"/>
    <w:rsid w:val="00BB2163"/>
    <w:rsid w:val="00BB30E9"/>
    <w:rsid w:val="00BB55C7"/>
    <w:rsid w:val="00BB659A"/>
    <w:rsid w:val="00BB6DE6"/>
    <w:rsid w:val="00BC0A3B"/>
    <w:rsid w:val="00BC0BD1"/>
    <w:rsid w:val="00BC126D"/>
    <w:rsid w:val="00BC4684"/>
    <w:rsid w:val="00BC562E"/>
    <w:rsid w:val="00BC6771"/>
    <w:rsid w:val="00BC7E61"/>
    <w:rsid w:val="00BC7ED1"/>
    <w:rsid w:val="00BD0B22"/>
    <w:rsid w:val="00BD18EA"/>
    <w:rsid w:val="00BD2309"/>
    <w:rsid w:val="00BD25EA"/>
    <w:rsid w:val="00BD367D"/>
    <w:rsid w:val="00BD4286"/>
    <w:rsid w:val="00BD579D"/>
    <w:rsid w:val="00BD7F17"/>
    <w:rsid w:val="00BE0568"/>
    <w:rsid w:val="00BE250D"/>
    <w:rsid w:val="00BE54AB"/>
    <w:rsid w:val="00BE5C0E"/>
    <w:rsid w:val="00BF24BB"/>
    <w:rsid w:val="00BF3FD5"/>
    <w:rsid w:val="00BF6EC5"/>
    <w:rsid w:val="00C07AAD"/>
    <w:rsid w:val="00C11A25"/>
    <w:rsid w:val="00C131FE"/>
    <w:rsid w:val="00C20744"/>
    <w:rsid w:val="00C20E8F"/>
    <w:rsid w:val="00C222DB"/>
    <w:rsid w:val="00C2247F"/>
    <w:rsid w:val="00C22642"/>
    <w:rsid w:val="00C22E89"/>
    <w:rsid w:val="00C231EB"/>
    <w:rsid w:val="00C253F9"/>
    <w:rsid w:val="00C25E26"/>
    <w:rsid w:val="00C26BB4"/>
    <w:rsid w:val="00C27268"/>
    <w:rsid w:val="00C30658"/>
    <w:rsid w:val="00C30A36"/>
    <w:rsid w:val="00C32A68"/>
    <w:rsid w:val="00C334B2"/>
    <w:rsid w:val="00C33B03"/>
    <w:rsid w:val="00C34195"/>
    <w:rsid w:val="00C34741"/>
    <w:rsid w:val="00C35371"/>
    <w:rsid w:val="00C36E8B"/>
    <w:rsid w:val="00C3722B"/>
    <w:rsid w:val="00C374D7"/>
    <w:rsid w:val="00C40B2A"/>
    <w:rsid w:val="00C41B4E"/>
    <w:rsid w:val="00C44A73"/>
    <w:rsid w:val="00C44B62"/>
    <w:rsid w:val="00C456E0"/>
    <w:rsid w:val="00C45A91"/>
    <w:rsid w:val="00C45F26"/>
    <w:rsid w:val="00C46F6A"/>
    <w:rsid w:val="00C4708C"/>
    <w:rsid w:val="00C51DE2"/>
    <w:rsid w:val="00C5272A"/>
    <w:rsid w:val="00C52C16"/>
    <w:rsid w:val="00C53CE1"/>
    <w:rsid w:val="00C54238"/>
    <w:rsid w:val="00C548FF"/>
    <w:rsid w:val="00C54C01"/>
    <w:rsid w:val="00C559F6"/>
    <w:rsid w:val="00C63C4C"/>
    <w:rsid w:val="00C63CA4"/>
    <w:rsid w:val="00C64546"/>
    <w:rsid w:val="00C65A49"/>
    <w:rsid w:val="00C663EB"/>
    <w:rsid w:val="00C6704C"/>
    <w:rsid w:val="00C7342E"/>
    <w:rsid w:val="00C736AA"/>
    <w:rsid w:val="00C74434"/>
    <w:rsid w:val="00C74F97"/>
    <w:rsid w:val="00C800AB"/>
    <w:rsid w:val="00C87BD0"/>
    <w:rsid w:val="00C90829"/>
    <w:rsid w:val="00C91DFF"/>
    <w:rsid w:val="00C91E99"/>
    <w:rsid w:val="00C937CB"/>
    <w:rsid w:val="00C94D4C"/>
    <w:rsid w:val="00C96B6A"/>
    <w:rsid w:val="00C97B17"/>
    <w:rsid w:val="00C97EEC"/>
    <w:rsid w:val="00CA0917"/>
    <w:rsid w:val="00CA2011"/>
    <w:rsid w:val="00CA20C2"/>
    <w:rsid w:val="00CA24DA"/>
    <w:rsid w:val="00CA3DB1"/>
    <w:rsid w:val="00CB08A2"/>
    <w:rsid w:val="00CB4828"/>
    <w:rsid w:val="00CB5045"/>
    <w:rsid w:val="00CB7358"/>
    <w:rsid w:val="00CC1A8A"/>
    <w:rsid w:val="00CC20C8"/>
    <w:rsid w:val="00CC4230"/>
    <w:rsid w:val="00CD44EB"/>
    <w:rsid w:val="00CD665A"/>
    <w:rsid w:val="00CE07FE"/>
    <w:rsid w:val="00CE110C"/>
    <w:rsid w:val="00CE1866"/>
    <w:rsid w:val="00CE1A9C"/>
    <w:rsid w:val="00CE48F9"/>
    <w:rsid w:val="00CF0459"/>
    <w:rsid w:val="00CF15AF"/>
    <w:rsid w:val="00CF1970"/>
    <w:rsid w:val="00CF360E"/>
    <w:rsid w:val="00CF713E"/>
    <w:rsid w:val="00CF7577"/>
    <w:rsid w:val="00CF7C60"/>
    <w:rsid w:val="00D01579"/>
    <w:rsid w:val="00D02AB8"/>
    <w:rsid w:val="00D0600B"/>
    <w:rsid w:val="00D10263"/>
    <w:rsid w:val="00D11D1E"/>
    <w:rsid w:val="00D11E13"/>
    <w:rsid w:val="00D131FD"/>
    <w:rsid w:val="00D151D5"/>
    <w:rsid w:val="00D15374"/>
    <w:rsid w:val="00D17809"/>
    <w:rsid w:val="00D17977"/>
    <w:rsid w:val="00D2366F"/>
    <w:rsid w:val="00D247D1"/>
    <w:rsid w:val="00D2575E"/>
    <w:rsid w:val="00D25CA3"/>
    <w:rsid w:val="00D30896"/>
    <w:rsid w:val="00D32809"/>
    <w:rsid w:val="00D36601"/>
    <w:rsid w:val="00D36F76"/>
    <w:rsid w:val="00D40AD6"/>
    <w:rsid w:val="00D41A0D"/>
    <w:rsid w:val="00D43D7C"/>
    <w:rsid w:val="00D47D77"/>
    <w:rsid w:val="00D47ECC"/>
    <w:rsid w:val="00D50CCF"/>
    <w:rsid w:val="00D515CD"/>
    <w:rsid w:val="00D51F1D"/>
    <w:rsid w:val="00D54084"/>
    <w:rsid w:val="00D56D28"/>
    <w:rsid w:val="00D5740D"/>
    <w:rsid w:val="00D66728"/>
    <w:rsid w:val="00D673E5"/>
    <w:rsid w:val="00D71D63"/>
    <w:rsid w:val="00D73B97"/>
    <w:rsid w:val="00D7655F"/>
    <w:rsid w:val="00D76EF3"/>
    <w:rsid w:val="00D77DBD"/>
    <w:rsid w:val="00D82541"/>
    <w:rsid w:val="00D8548E"/>
    <w:rsid w:val="00D86EC5"/>
    <w:rsid w:val="00D9014B"/>
    <w:rsid w:val="00D925FE"/>
    <w:rsid w:val="00DA2B85"/>
    <w:rsid w:val="00DA346A"/>
    <w:rsid w:val="00DA4166"/>
    <w:rsid w:val="00DA52BE"/>
    <w:rsid w:val="00DA5535"/>
    <w:rsid w:val="00DA761D"/>
    <w:rsid w:val="00DB05F8"/>
    <w:rsid w:val="00DB2103"/>
    <w:rsid w:val="00DB3457"/>
    <w:rsid w:val="00DB3609"/>
    <w:rsid w:val="00DB4014"/>
    <w:rsid w:val="00DB4A61"/>
    <w:rsid w:val="00DB4AFB"/>
    <w:rsid w:val="00DB5631"/>
    <w:rsid w:val="00DB5BEB"/>
    <w:rsid w:val="00DB5CD3"/>
    <w:rsid w:val="00DB7FAF"/>
    <w:rsid w:val="00DC0956"/>
    <w:rsid w:val="00DC0C1B"/>
    <w:rsid w:val="00DC26DD"/>
    <w:rsid w:val="00DC2E31"/>
    <w:rsid w:val="00DC49C9"/>
    <w:rsid w:val="00DC5FB1"/>
    <w:rsid w:val="00DC74EB"/>
    <w:rsid w:val="00DC76D2"/>
    <w:rsid w:val="00DC78DE"/>
    <w:rsid w:val="00DD074A"/>
    <w:rsid w:val="00DD31C6"/>
    <w:rsid w:val="00DD5230"/>
    <w:rsid w:val="00DD531D"/>
    <w:rsid w:val="00DD64BE"/>
    <w:rsid w:val="00DE1AB6"/>
    <w:rsid w:val="00DE1C45"/>
    <w:rsid w:val="00DE2EE8"/>
    <w:rsid w:val="00DE6698"/>
    <w:rsid w:val="00DF16E5"/>
    <w:rsid w:val="00DF17BA"/>
    <w:rsid w:val="00DF2CF6"/>
    <w:rsid w:val="00DF3A97"/>
    <w:rsid w:val="00DF41D5"/>
    <w:rsid w:val="00DF4461"/>
    <w:rsid w:val="00DF68C5"/>
    <w:rsid w:val="00DF71FE"/>
    <w:rsid w:val="00E0016A"/>
    <w:rsid w:val="00E015A5"/>
    <w:rsid w:val="00E023FE"/>
    <w:rsid w:val="00E0326B"/>
    <w:rsid w:val="00E04AD7"/>
    <w:rsid w:val="00E04F3B"/>
    <w:rsid w:val="00E06006"/>
    <w:rsid w:val="00E061F0"/>
    <w:rsid w:val="00E108A9"/>
    <w:rsid w:val="00E11B70"/>
    <w:rsid w:val="00E177A0"/>
    <w:rsid w:val="00E20A39"/>
    <w:rsid w:val="00E2245A"/>
    <w:rsid w:val="00E26C87"/>
    <w:rsid w:val="00E325B7"/>
    <w:rsid w:val="00E33DDC"/>
    <w:rsid w:val="00E34743"/>
    <w:rsid w:val="00E36039"/>
    <w:rsid w:val="00E37CCC"/>
    <w:rsid w:val="00E37E38"/>
    <w:rsid w:val="00E413BF"/>
    <w:rsid w:val="00E41581"/>
    <w:rsid w:val="00E41891"/>
    <w:rsid w:val="00E43D11"/>
    <w:rsid w:val="00E43F9F"/>
    <w:rsid w:val="00E45413"/>
    <w:rsid w:val="00E45AA8"/>
    <w:rsid w:val="00E46DEF"/>
    <w:rsid w:val="00E4730A"/>
    <w:rsid w:val="00E5020E"/>
    <w:rsid w:val="00E50E08"/>
    <w:rsid w:val="00E51B0B"/>
    <w:rsid w:val="00E53497"/>
    <w:rsid w:val="00E61952"/>
    <w:rsid w:val="00E62CE1"/>
    <w:rsid w:val="00E639F3"/>
    <w:rsid w:val="00E64DC0"/>
    <w:rsid w:val="00E657C8"/>
    <w:rsid w:val="00E67A86"/>
    <w:rsid w:val="00E70AD6"/>
    <w:rsid w:val="00E713DB"/>
    <w:rsid w:val="00E73192"/>
    <w:rsid w:val="00E74C70"/>
    <w:rsid w:val="00E74D42"/>
    <w:rsid w:val="00E7595C"/>
    <w:rsid w:val="00E77F1A"/>
    <w:rsid w:val="00E81691"/>
    <w:rsid w:val="00E8327A"/>
    <w:rsid w:val="00E847B5"/>
    <w:rsid w:val="00E858ED"/>
    <w:rsid w:val="00E90211"/>
    <w:rsid w:val="00E903E1"/>
    <w:rsid w:val="00E92829"/>
    <w:rsid w:val="00E9657F"/>
    <w:rsid w:val="00E968B0"/>
    <w:rsid w:val="00E97825"/>
    <w:rsid w:val="00EA2B40"/>
    <w:rsid w:val="00EB0D7D"/>
    <w:rsid w:val="00EB2AAD"/>
    <w:rsid w:val="00EB3164"/>
    <w:rsid w:val="00EB4B00"/>
    <w:rsid w:val="00EB6CA1"/>
    <w:rsid w:val="00EC057C"/>
    <w:rsid w:val="00EC1BE9"/>
    <w:rsid w:val="00EC1CDE"/>
    <w:rsid w:val="00EC3091"/>
    <w:rsid w:val="00EC5E84"/>
    <w:rsid w:val="00EC7E33"/>
    <w:rsid w:val="00ED21D6"/>
    <w:rsid w:val="00ED3298"/>
    <w:rsid w:val="00ED42DB"/>
    <w:rsid w:val="00ED647D"/>
    <w:rsid w:val="00ED64B4"/>
    <w:rsid w:val="00ED6C71"/>
    <w:rsid w:val="00EE243A"/>
    <w:rsid w:val="00EE2A74"/>
    <w:rsid w:val="00EE2A90"/>
    <w:rsid w:val="00EE3CDC"/>
    <w:rsid w:val="00EE6D8C"/>
    <w:rsid w:val="00EF0128"/>
    <w:rsid w:val="00EF5F40"/>
    <w:rsid w:val="00EF62BC"/>
    <w:rsid w:val="00EF6C4D"/>
    <w:rsid w:val="00EF6E2D"/>
    <w:rsid w:val="00EF75B5"/>
    <w:rsid w:val="00EF7811"/>
    <w:rsid w:val="00F0126C"/>
    <w:rsid w:val="00F01FCD"/>
    <w:rsid w:val="00F0243F"/>
    <w:rsid w:val="00F03D07"/>
    <w:rsid w:val="00F05848"/>
    <w:rsid w:val="00F05F8B"/>
    <w:rsid w:val="00F06224"/>
    <w:rsid w:val="00F06716"/>
    <w:rsid w:val="00F069FD"/>
    <w:rsid w:val="00F10C16"/>
    <w:rsid w:val="00F10ECE"/>
    <w:rsid w:val="00F11F7D"/>
    <w:rsid w:val="00F12D8B"/>
    <w:rsid w:val="00F14026"/>
    <w:rsid w:val="00F15E77"/>
    <w:rsid w:val="00F1604D"/>
    <w:rsid w:val="00F1657F"/>
    <w:rsid w:val="00F16FA7"/>
    <w:rsid w:val="00F170B7"/>
    <w:rsid w:val="00F17668"/>
    <w:rsid w:val="00F17850"/>
    <w:rsid w:val="00F20092"/>
    <w:rsid w:val="00F21A46"/>
    <w:rsid w:val="00F23276"/>
    <w:rsid w:val="00F235D9"/>
    <w:rsid w:val="00F245C3"/>
    <w:rsid w:val="00F24844"/>
    <w:rsid w:val="00F25483"/>
    <w:rsid w:val="00F25AA7"/>
    <w:rsid w:val="00F25F5C"/>
    <w:rsid w:val="00F26BFB"/>
    <w:rsid w:val="00F27E1E"/>
    <w:rsid w:val="00F302FC"/>
    <w:rsid w:val="00F33068"/>
    <w:rsid w:val="00F34913"/>
    <w:rsid w:val="00F37754"/>
    <w:rsid w:val="00F41830"/>
    <w:rsid w:val="00F4412D"/>
    <w:rsid w:val="00F4590F"/>
    <w:rsid w:val="00F50AE7"/>
    <w:rsid w:val="00F50D2B"/>
    <w:rsid w:val="00F51969"/>
    <w:rsid w:val="00F5323A"/>
    <w:rsid w:val="00F5346C"/>
    <w:rsid w:val="00F534DD"/>
    <w:rsid w:val="00F53EDA"/>
    <w:rsid w:val="00F573F3"/>
    <w:rsid w:val="00F6060A"/>
    <w:rsid w:val="00F60CCE"/>
    <w:rsid w:val="00F61935"/>
    <w:rsid w:val="00F6194E"/>
    <w:rsid w:val="00F62B19"/>
    <w:rsid w:val="00F62D90"/>
    <w:rsid w:val="00F63961"/>
    <w:rsid w:val="00F66351"/>
    <w:rsid w:val="00F67F59"/>
    <w:rsid w:val="00F700BA"/>
    <w:rsid w:val="00F70185"/>
    <w:rsid w:val="00F72A63"/>
    <w:rsid w:val="00F73936"/>
    <w:rsid w:val="00F74AF8"/>
    <w:rsid w:val="00F7577C"/>
    <w:rsid w:val="00F83153"/>
    <w:rsid w:val="00F837B7"/>
    <w:rsid w:val="00F8395E"/>
    <w:rsid w:val="00F851E5"/>
    <w:rsid w:val="00F85FF1"/>
    <w:rsid w:val="00F87410"/>
    <w:rsid w:val="00F91644"/>
    <w:rsid w:val="00F9179D"/>
    <w:rsid w:val="00F92AD0"/>
    <w:rsid w:val="00F93A70"/>
    <w:rsid w:val="00F946D3"/>
    <w:rsid w:val="00F95013"/>
    <w:rsid w:val="00F95204"/>
    <w:rsid w:val="00F9654A"/>
    <w:rsid w:val="00F972AA"/>
    <w:rsid w:val="00F97A87"/>
    <w:rsid w:val="00FA3556"/>
    <w:rsid w:val="00FA39E8"/>
    <w:rsid w:val="00FB0B73"/>
    <w:rsid w:val="00FB116E"/>
    <w:rsid w:val="00FB2196"/>
    <w:rsid w:val="00FB34CF"/>
    <w:rsid w:val="00FB5583"/>
    <w:rsid w:val="00FB61DB"/>
    <w:rsid w:val="00FB647A"/>
    <w:rsid w:val="00FB6E3C"/>
    <w:rsid w:val="00FC01F9"/>
    <w:rsid w:val="00FC0D18"/>
    <w:rsid w:val="00FC401F"/>
    <w:rsid w:val="00FC6753"/>
    <w:rsid w:val="00FC7131"/>
    <w:rsid w:val="00FD0399"/>
    <w:rsid w:val="00FD0A55"/>
    <w:rsid w:val="00FD2674"/>
    <w:rsid w:val="00FD2F2F"/>
    <w:rsid w:val="00FD3E21"/>
    <w:rsid w:val="00FD51BC"/>
    <w:rsid w:val="00FD60FF"/>
    <w:rsid w:val="00FD62CB"/>
    <w:rsid w:val="00FD670E"/>
    <w:rsid w:val="00FD7729"/>
    <w:rsid w:val="00FE1CC1"/>
    <w:rsid w:val="00FE1D97"/>
    <w:rsid w:val="00FE2D33"/>
    <w:rsid w:val="00FE4742"/>
    <w:rsid w:val="00FE5FBE"/>
    <w:rsid w:val="00FE6AC5"/>
    <w:rsid w:val="00FF1DC9"/>
    <w:rsid w:val="00FF2307"/>
    <w:rsid w:val="00FF236C"/>
    <w:rsid w:val="00FF28C1"/>
    <w:rsid w:val="00FF2990"/>
    <w:rsid w:val="00FF3C04"/>
    <w:rsid w:val="13A579B8"/>
    <w:rsid w:val="488D8A64"/>
    <w:rsid w:val="508AA8F2"/>
    <w:rsid w:val="56877132"/>
    <w:rsid w:val="5AD9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A7D87"/>
  <w15:chartTrackingRefBased/>
  <w15:docId w15:val="{230C7792-54BD-4168-A099-69CAACF29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D2B"/>
    <w:pPr>
      <w:spacing w:after="240"/>
    </w:pPr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Heading1">
    <w:name w:val="heading 1"/>
    <w:basedOn w:val="Title"/>
    <w:next w:val="Normal"/>
    <w:link w:val="Heading1Char"/>
    <w:uiPriority w:val="9"/>
    <w:qFormat/>
    <w:rsid w:val="00DB3609"/>
    <w:rPr>
      <w:sz w:val="48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C51DE2"/>
    <w:pPr>
      <w:spacing w:before="120" w:after="120" w:line="264" w:lineRule="auto"/>
      <w:outlineLvl w:val="1"/>
    </w:pPr>
    <w:rPr>
      <w:i w:val="0"/>
      <w:i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1A70"/>
    <w:pPr>
      <w:outlineLvl w:val="2"/>
    </w:pPr>
    <w:rPr>
      <w:rFonts w:ascii="Poppins" w:hAnsi="Poppins" w:cs="Poppins"/>
      <w:b/>
      <w:bCs/>
      <w:iCs/>
      <w:cap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4F18"/>
    <w:pPr>
      <w:outlineLvl w:val="3"/>
    </w:pPr>
    <w:rPr>
      <w:b/>
      <w:bCs/>
      <w:cap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3D79"/>
    <w:pPr>
      <w:spacing w:line="192" w:lineRule="auto"/>
      <w:outlineLvl w:val="0"/>
    </w:pPr>
    <w:rPr>
      <w:rFonts w:ascii="Poppins" w:hAnsi="Poppins" w:cs="Poppins"/>
      <w:b/>
      <w:bCs/>
      <w:i/>
      <w:iCs/>
      <w:caps/>
      <w:color w:val="000000" w:themeColor="text1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5F3D79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8C3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B3609"/>
    <w:rPr>
      <w:rFonts w:ascii="Poppins" w:hAnsi="Poppins" w:cs="Poppins"/>
      <w:b/>
      <w:bCs/>
      <w:i/>
      <w:iCs/>
      <w:caps/>
      <w:noProof/>
      <w:color w:val="000000" w:themeColor="text1"/>
      <w:sz w:val="48"/>
      <w:szCs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51DE2"/>
    <w:rPr>
      <w:rFonts w:ascii="Poppins" w:hAnsi="Poppins" w:cs="Poppins"/>
      <w:b/>
      <w:bCs/>
      <w:caps/>
      <w:noProof/>
      <w:color w:val="000000" w:themeColor="text1"/>
      <w:sz w:val="32"/>
      <w:szCs w:val="32"/>
      <w:lang w:eastAsia="en-GB"/>
    </w:rPr>
  </w:style>
  <w:style w:type="paragraph" w:styleId="NoSpacing">
    <w:name w:val="No Spacing"/>
    <w:uiPriority w:val="1"/>
    <w:rsid w:val="00937F08"/>
    <w:rPr>
      <w:rFonts w:ascii="Atlas Typewriter Regular" w:hAnsi="Atlas Typewriter Regular"/>
      <w:sz w:val="20"/>
      <w:szCs w:val="20"/>
    </w:rPr>
  </w:style>
  <w:style w:type="paragraph" w:styleId="ListParagraph">
    <w:name w:val="List Paragraph"/>
    <w:basedOn w:val="Normal"/>
    <w:uiPriority w:val="34"/>
    <w:qFormat/>
    <w:rsid w:val="00DB7FAF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6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0A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91A70"/>
    <w:rPr>
      <w:rFonts w:ascii="Poppins" w:hAnsi="Poppins" w:cs="Poppins"/>
      <w:b/>
      <w:bCs/>
      <w:iCs/>
      <w:caps/>
      <w:noProof/>
      <w:color w:val="262626" w:themeColor="text1" w:themeTint="D9"/>
      <w:sz w:val="22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E4F18"/>
    <w:rPr>
      <w:rFonts w:ascii="Sora" w:hAnsi="Sora" w:cs="Sora"/>
      <w:b/>
      <w:bCs/>
      <w:caps/>
      <w:noProof/>
      <w:color w:val="262626" w:themeColor="text1" w:themeTint="D9"/>
      <w:szCs w:val="22"/>
      <w:lang w:eastAsia="en-GB"/>
    </w:rPr>
  </w:style>
  <w:style w:type="character" w:styleId="IntenseReference">
    <w:name w:val="Intense Reference"/>
    <w:basedOn w:val="DefaultParagraphFont"/>
    <w:uiPriority w:val="32"/>
    <w:rsid w:val="005F3D7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39"/>
    <w:rsid w:val="00C2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aliases w:val="Table header row"/>
    <w:basedOn w:val="Normal"/>
    <w:next w:val="Normal"/>
    <w:link w:val="QuoteChar"/>
    <w:uiPriority w:val="29"/>
    <w:qFormat/>
    <w:rsid w:val="009D1082"/>
    <w:pPr>
      <w:spacing w:before="80" w:after="80"/>
    </w:pPr>
    <w:rPr>
      <w:b/>
      <w:bCs/>
    </w:rPr>
  </w:style>
  <w:style w:type="character" w:customStyle="1" w:styleId="QuoteChar">
    <w:name w:val="Quote Char"/>
    <w:aliases w:val="Table header row Char"/>
    <w:basedOn w:val="DefaultParagraphFont"/>
    <w:link w:val="Quote"/>
    <w:uiPriority w:val="29"/>
    <w:rsid w:val="009D1082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paragraph" w:customStyle="1" w:styleId="Tablecell">
    <w:name w:val="Table cell"/>
    <w:basedOn w:val="Quote"/>
    <w:qFormat/>
    <w:rsid w:val="009D1082"/>
    <w:pPr>
      <w:spacing w:after="0"/>
    </w:pPr>
    <w:rPr>
      <w:b w:val="0"/>
      <w:bCs w:val="0"/>
    </w:rPr>
  </w:style>
  <w:style w:type="paragraph" w:styleId="Header">
    <w:name w:val="header"/>
    <w:basedOn w:val="Normal"/>
    <w:link w:val="Head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3412EF"/>
    <w:pPr>
      <w:spacing w:after="160"/>
    </w:pPr>
    <w:rPr>
      <w:rFonts w:ascii="Sora" w:hAnsi="Sora"/>
      <w:i w:val="0"/>
      <w:sz w:val="24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3412EF"/>
    <w:rPr>
      <w:rFonts w:ascii="Sora" w:hAnsi="Sora" w:cs="Poppins"/>
      <w:b/>
      <w:bCs/>
      <w:iCs/>
      <w:caps/>
      <w:noProof/>
      <w:color w:val="000000" w:themeColor="text1"/>
      <w:szCs w:val="26"/>
      <w:lang w:eastAsia="en-GB"/>
    </w:rPr>
  </w:style>
  <w:style w:type="paragraph" w:customStyle="1" w:styleId="paragraph">
    <w:name w:val="paragraph"/>
    <w:basedOn w:val="Normal"/>
    <w:rsid w:val="00BD18EA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BD18EA"/>
  </w:style>
  <w:style w:type="character" w:customStyle="1" w:styleId="eop">
    <w:name w:val="eop"/>
    <w:basedOn w:val="DefaultParagraphFont"/>
    <w:rsid w:val="00BD18EA"/>
  </w:style>
  <w:style w:type="character" w:styleId="CommentReference">
    <w:name w:val="annotation reference"/>
    <w:basedOn w:val="DefaultParagraphFont"/>
    <w:uiPriority w:val="99"/>
    <w:semiHidden/>
    <w:unhideWhenUsed/>
    <w:rsid w:val="00AD5B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5B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5B07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5B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5B07"/>
    <w:rPr>
      <w:rFonts w:ascii="Sora" w:hAnsi="Sora" w:cs="Sora"/>
      <w:b/>
      <w:bCs/>
      <w:noProof/>
      <w:color w:val="262626" w:themeColor="text1" w:themeTint="D9"/>
      <w:sz w:val="20"/>
      <w:szCs w:val="20"/>
      <w:lang w:eastAsia="en-GB"/>
    </w:rPr>
  </w:style>
  <w:style w:type="paragraph" w:customStyle="1" w:styleId="DfESOutNumbered">
    <w:name w:val="DfESOutNumbered"/>
    <w:basedOn w:val="Normal"/>
    <w:link w:val="DfESOutNumberedChar"/>
    <w:rsid w:val="009A53BE"/>
    <w:pPr>
      <w:widowControl w:val="0"/>
      <w:numPr>
        <w:numId w:val="17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Arial"/>
      <w:noProof w:val="0"/>
      <w:color w:val="auto"/>
      <w:szCs w:val="20"/>
      <w:lang w:eastAsia="en-US"/>
    </w:rPr>
  </w:style>
  <w:style w:type="character" w:customStyle="1" w:styleId="DfESOutNumberedChar">
    <w:name w:val="DfESOutNumbered Char"/>
    <w:basedOn w:val="Heading1Char"/>
    <w:link w:val="DfESOutNumbered"/>
    <w:rsid w:val="009A53BE"/>
    <w:rPr>
      <w:rFonts w:ascii="Arial" w:eastAsia="Times New Roman" w:hAnsi="Arial" w:cs="Arial"/>
      <w:b w:val="0"/>
      <w:bCs w:val="0"/>
      <w:i w:val="0"/>
      <w:iCs w:val="0"/>
      <w:caps w:val="0"/>
      <w:noProof/>
      <w:color w:val="000000" w:themeColor="text1"/>
      <w:sz w:val="22"/>
      <w:szCs w:val="20"/>
      <w:lang w:eastAsia="en-GB"/>
    </w:rPr>
  </w:style>
  <w:style w:type="paragraph" w:customStyle="1" w:styleId="DeptBullets">
    <w:name w:val="DeptBullets"/>
    <w:basedOn w:val="Normal"/>
    <w:link w:val="DeptBulletsChar"/>
    <w:rsid w:val="009A53BE"/>
    <w:pPr>
      <w:widowControl w:val="0"/>
      <w:numPr>
        <w:numId w:val="19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noProof w:val="0"/>
      <w:color w:val="auto"/>
      <w:sz w:val="24"/>
      <w:szCs w:val="20"/>
      <w:lang w:eastAsia="en-US"/>
    </w:rPr>
  </w:style>
  <w:style w:type="character" w:customStyle="1" w:styleId="DeptBulletsChar">
    <w:name w:val="DeptBullets Char"/>
    <w:basedOn w:val="Heading1Char"/>
    <w:link w:val="DeptBullets"/>
    <w:rsid w:val="009A53BE"/>
    <w:rPr>
      <w:rFonts w:ascii="Arial" w:eastAsia="Times New Roman" w:hAnsi="Arial" w:cs="Times New Roman"/>
      <w:b w:val="0"/>
      <w:bCs w:val="0"/>
      <w:i w:val="0"/>
      <w:iCs w:val="0"/>
      <w:caps w:val="0"/>
      <w:noProof/>
      <w:color w:val="000000" w:themeColor="text1"/>
      <w:sz w:val="48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0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9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7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3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B~1\AppData\Local\Temp\SWDTL%20-%20accessibl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B4F08FA881947821E0B63C3105CD1" ma:contentTypeVersion="11" ma:contentTypeDescription="Create a new document." ma:contentTypeScope="" ma:versionID="3159692a631b567024fbcbc955f71dcf">
  <xsd:schema xmlns:xsd="http://www.w3.org/2001/XMLSchema" xmlns:xs="http://www.w3.org/2001/XMLSchema" xmlns:p="http://schemas.microsoft.com/office/2006/metadata/properties" xmlns:ns2="55f93f57-7119-4e7e-9f56-a2e1f260daf2" xmlns:ns3="932de857-946c-40cd-8960-f5e74d414cfb" targetNamespace="http://schemas.microsoft.com/office/2006/metadata/properties" ma:root="true" ma:fieldsID="da638bed531d1a393bd8170ce35e4482" ns2:_="" ns3:_="">
    <xsd:import namespace="55f93f57-7119-4e7e-9f56-a2e1f260daf2"/>
    <xsd:import namespace="932de857-946c-40cd-8960-f5e74d414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93f57-7119-4e7e-9f56-a2e1f260d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de857-946c-40cd-8960-f5e74d414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EDF035-B8BF-4DFF-9703-3162B21B0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93f57-7119-4e7e-9f56-a2e1f260daf2"/>
    <ds:schemaRef ds:uri="932de857-946c-40cd-8960-f5e74d414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C70D29-83EB-4DAF-A92B-BD13A49BF8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3ED2C3-1556-264A-8E5B-E8BC968815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682CC0-46E5-4C6B-B51C-49B40FF2F7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SWDTL - accessible template - final</Template>
  <TotalTime>2</TotalTime>
  <Pages>6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 Level newsletter</vt:lpstr>
    </vt:vector>
  </TitlesOfParts>
  <Manager/>
  <Company/>
  <LinksUpToDate>false</LinksUpToDate>
  <CharactersWithSpaces>3924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Level newsletter</dc:title>
  <dc:subject/>
  <dc:creator>Colin Bentwood</dc:creator>
  <cp:keywords/>
  <dc:description/>
  <cp:lastModifiedBy>Abbie Hildebrandt</cp:lastModifiedBy>
  <cp:revision>4</cp:revision>
  <cp:lastPrinted>2021-06-28T04:35:00Z</cp:lastPrinted>
  <dcterms:created xsi:type="dcterms:W3CDTF">2021-09-28T07:46:00Z</dcterms:created>
  <dcterms:modified xsi:type="dcterms:W3CDTF">2021-09-28T08:19:00Z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0x01010070CB4F08FA881947821E0B63C3105CD1</vt:lpwstr>
  </property>
</Properties>
</file>