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006BD" w14:textId="3E1C8D6C" w:rsidR="00FE172B" w:rsidRPr="00EF04AA" w:rsidRDefault="0047030A" w:rsidP="00FE172B">
      <w:pPr>
        <w:pStyle w:val="Heading1"/>
        <w:rPr>
          <w:i w:val="0"/>
          <w:iCs w:val="0"/>
          <w:sz w:val="24"/>
          <w:szCs w:val="24"/>
        </w:rPr>
      </w:pPr>
      <w:bookmarkStart w:id="0" w:name="_Hlk73558380"/>
      <w:bookmarkStart w:id="1" w:name="_Ref81328447"/>
      <w:r>
        <w:rPr>
          <w:i w:val="0"/>
          <w:iCs w:val="0"/>
          <w:sz w:val="24"/>
          <w:szCs w:val="24"/>
        </w:rPr>
        <w:t>Student Services</w:t>
      </w:r>
      <w:bookmarkEnd w:id="1"/>
    </w:p>
    <w:tbl>
      <w:tblPr>
        <w:tblStyle w:val="TableGrid"/>
        <w:tblW w:w="9637" w:type="dxa"/>
        <w:tblLayout w:type="fixed"/>
        <w:tblLook w:val="04A0" w:firstRow="1" w:lastRow="0" w:firstColumn="1" w:lastColumn="0" w:noHBand="0" w:noVBand="1"/>
      </w:tblPr>
      <w:tblGrid>
        <w:gridCol w:w="5102"/>
        <w:gridCol w:w="4535"/>
      </w:tblGrid>
      <w:tr w:rsidR="00D420F8" w:rsidRPr="00D420F8" w14:paraId="68056BE6" w14:textId="77777777" w:rsidTr="7ACCB09C">
        <w:trPr>
          <w:trHeight w:val="737"/>
          <w:tblHeader/>
        </w:trPr>
        <w:tc>
          <w:tcPr>
            <w:tcW w:w="5102" w:type="dxa"/>
            <w:shd w:val="clear" w:color="auto" w:fill="765AB0"/>
            <w:vAlign w:val="center"/>
          </w:tcPr>
          <w:p w14:paraId="2655F8C9" w14:textId="40AE7690" w:rsidR="008B40FD" w:rsidRPr="00C908B4" w:rsidRDefault="008B40FD" w:rsidP="008B40FD">
            <w:pPr>
              <w:pStyle w:val="Heading3"/>
              <w:keepLines/>
              <w:spacing w:after="0"/>
              <w:rPr>
                <w:i w:val="0"/>
                <w:iCs w:val="0"/>
                <w:color w:val="FFFFFF" w:themeColor="background1"/>
              </w:rPr>
            </w:pPr>
            <w:r w:rsidRPr="00C908B4">
              <w:rPr>
                <w:i w:val="0"/>
                <w:iCs w:val="0"/>
                <w:color w:val="FFFFFF" w:themeColor="background1"/>
              </w:rPr>
              <w:t>ACTI</w:t>
            </w:r>
            <w:r w:rsidR="00110B37" w:rsidRPr="00C908B4">
              <w:rPr>
                <w:i w:val="0"/>
                <w:iCs w:val="0"/>
                <w:color w:val="FFFFFF" w:themeColor="background1"/>
              </w:rPr>
              <w:t>ons</w:t>
            </w:r>
          </w:p>
        </w:tc>
        <w:tc>
          <w:tcPr>
            <w:tcW w:w="4535" w:type="dxa"/>
            <w:shd w:val="clear" w:color="auto" w:fill="765AB0"/>
            <w:vAlign w:val="center"/>
          </w:tcPr>
          <w:p w14:paraId="69B88CFB" w14:textId="6B72378F" w:rsidR="008B40FD" w:rsidRPr="00C908B4" w:rsidRDefault="006657B5" w:rsidP="008B40FD">
            <w:pPr>
              <w:pStyle w:val="Heading3"/>
              <w:keepLines/>
              <w:spacing w:after="0"/>
              <w:rPr>
                <w:i w:val="0"/>
                <w:iCs w:val="0"/>
                <w:color w:val="FFFFFF" w:themeColor="background1"/>
              </w:rPr>
            </w:pPr>
            <w:r>
              <w:rPr>
                <w:i w:val="0"/>
                <w:iCs w:val="0"/>
                <w:color w:val="FFFFFF" w:themeColor="background1"/>
              </w:rPr>
              <w:t>YOUR APPROACH</w:t>
            </w:r>
          </w:p>
        </w:tc>
      </w:tr>
      <w:tr w:rsidR="008B40FD" w:rsidRPr="00172541" w14:paraId="20A1BBF0" w14:textId="77777777" w:rsidTr="7ACCB09C">
        <w:trPr>
          <w:trHeight w:val="737"/>
        </w:trPr>
        <w:tc>
          <w:tcPr>
            <w:tcW w:w="5102" w:type="dxa"/>
            <w:shd w:val="clear" w:color="auto" w:fill="FF9567"/>
            <w:vAlign w:val="center"/>
          </w:tcPr>
          <w:p w14:paraId="07E19B7E" w14:textId="7F839728" w:rsidR="008B40FD" w:rsidRPr="00172541" w:rsidRDefault="00542242" w:rsidP="00866549">
            <w:pPr>
              <w:spacing w:before="120" w:after="120"/>
              <w:rPr>
                <w:color w:val="auto"/>
              </w:rPr>
            </w:pPr>
            <w:r w:rsidRPr="00A15A88">
              <w:rPr>
                <w:b/>
                <w:bCs/>
                <w:color w:val="auto"/>
              </w:rPr>
              <w:t xml:space="preserve">Before </w:t>
            </w:r>
            <w:r w:rsidR="008B40FD" w:rsidRPr="00A15A88">
              <w:rPr>
                <w:b/>
                <w:bCs/>
                <w:color w:val="auto"/>
              </w:rPr>
              <w:t>enrolment</w:t>
            </w:r>
          </w:p>
        </w:tc>
        <w:tc>
          <w:tcPr>
            <w:tcW w:w="4535" w:type="dxa"/>
            <w:shd w:val="clear" w:color="auto" w:fill="FF9567"/>
            <w:vAlign w:val="center"/>
          </w:tcPr>
          <w:p w14:paraId="4B0BD972" w14:textId="7B4FEE67" w:rsidR="008B40FD" w:rsidRPr="00172541" w:rsidRDefault="008B40FD" w:rsidP="00866549">
            <w:pPr>
              <w:spacing w:before="120" w:after="120"/>
              <w:rPr>
                <w:color w:val="auto"/>
              </w:rPr>
            </w:pPr>
          </w:p>
        </w:tc>
      </w:tr>
      <w:tr w:rsidR="00B77E3F" w14:paraId="265E60C0" w14:textId="77777777" w:rsidTr="7ACCB09C">
        <w:trPr>
          <w:trHeight w:val="1814"/>
        </w:trPr>
        <w:tc>
          <w:tcPr>
            <w:tcW w:w="5102" w:type="dxa"/>
          </w:tcPr>
          <w:p w14:paraId="182A50DB" w14:textId="1DA60FD1" w:rsidR="00B77E3F" w:rsidRDefault="643B0F47" w:rsidP="0071491D">
            <w:pPr>
              <w:pStyle w:val="ListParagraph"/>
              <w:numPr>
                <w:ilvl w:val="0"/>
                <w:numId w:val="4"/>
              </w:numPr>
              <w:spacing w:before="120" w:after="120"/>
            </w:pPr>
            <w:r>
              <w:t xml:space="preserve">Design </w:t>
            </w:r>
            <w:r w:rsidR="00ADE765">
              <w:t xml:space="preserve">and plan how to implement </w:t>
            </w:r>
            <w:r>
              <w:t xml:space="preserve">methods to assess individual students’ </w:t>
            </w:r>
            <w:r w:rsidR="7C4B30D6">
              <w:t xml:space="preserve">support </w:t>
            </w:r>
            <w:r>
              <w:t>needs</w:t>
            </w:r>
            <w:r w:rsidR="6E8DA78B">
              <w:t>.</w:t>
            </w:r>
            <w:r>
              <w:t xml:space="preserve"> </w:t>
            </w:r>
          </w:p>
        </w:tc>
        <w:tc>
          <w:tcPr>
            <w:tcW w:w="4535" w:type="dxa"/>
            <w:vAlign w:val="center"/>
          </w:tcPr>
          <w:p w14:paraId="2A6CAE10" w14:textId="77777777" w:rsidR="00B77E3F" w:rsidRDefault="00B77E3F" w:rsidP="00EC2C7E">
            <w:pPr>
              <w:spacing w:before="120" w:after="120"/>
            </w:pPr>
          </w:p>
        </w:tc>
      </w:tr>
      <w:tr w:rsidR="008B40FD" w14:paraId="6571EF70" w14:textId="77777777" w:rsidTr="7ACCB09C">
        <w:trPr>
          <w:trHeight w:val="1814"/>
        </w:trPr>
        <w:tc>
          <w:tcPr>
            <w:tcW w:w="5102" w:type="dxa"/>
          </w:tcPr>
          <w:p w14:paraId="1D779A4D" w14:textId="4C57CDCF" w:rsidR="008B40FD" w:rsidRDefault="03E0F1C1" w:rsidP="0071491D">
            <w:pPr>
              <w:pStyle w:val="ListParagraph"/>
              <w:numPr>
                <w:ilvl w:val="0"/>
                <w:numId w:val="4"/>
              </w:numPr>
              <w:spacing w:before="120" w:after="120"/>
            </w:pPr>
            <w:r>
              <w:t xml:space="preserve">Collect information </w:t>
            </w:r>
            <w:r w:rsidR="32E23EA9">
              <w:t>about</w:t>
            </w:r>
            <w:r w:rsidR="0A4CDB97">
              <w:t xml:space="preserve"> </w:t>
            </w:r>
            <w:r w:rsidR="32E23EA9">
              <w:t>individual stud</w:t>
            </w:r>
            <w:r w:rsidR="0A4CDB97">
              <w:t>ents</w:t>
            </w:r>
            <w:r w:rsidR="32E23EA9">
              <w:t xml:space="preserve"> </w:t>
            </w:r>
            <w:r w:rsidR="624F2D99">
              <w:t xml:space="preserve">to inform </w:t>
            </w:r>
            <w:r w:rsidR="00408A6E">
              <w:t xml:space="preserve">initial assessment </w:t>
            </w:r>
            <w:r w:rsidR="1B4C7BA3">
              <w:t xml:space="preserve">of </w:t>
            </w:r>
            <w:r w:rsidR="0A4CDB97">
              <w:t xml:space="preserve">their </w:t>
            </w:r>
            <w:r w:rsidR="1B4C7BA3">
              <w:t>support needs</w:t>
            </w:r>
            <w:r w:rsidR="624F2D99">
              <w:t>, inc</w:t>
            </w:r>
            <w:r w:rsidR="0A4CDB97">
              <w:t>luding</w:t>
            </w:r>
            <w:r w:rsidR="624F2D99">
              <w:t xml:space="preserve"> information from schools</w:t>
            </w:r>
            <w:r w:rsidR="4A634B68">
              <w:t>.</w:t>
            </w:r>
          </w:p>
        </w:tc>
        <w:tc>
          <w:tcPr>
            <w:tcW w:w="4535" w:type="dxa"/>
            <w:vAlign w:val="center"/>
          </w:tcPr>
          <w:p w14:paraId="0148EB27" w14:textId="6F62F857" w:rsidR="008B40FD" w:rsidRDefault="008B40FD" w:rsidP="00EC2C7E">
            <w:pPr>
              <w:spacing w:before="120" w:after="120"/>
            </w:pPr>
          </w:p>
        </w:tc>
      </w:tr>
      <w:tr w:rsidR="008B40FD" w14:paraId="37AFCA2F" w14:textId="77777777" w:rsidTr="7ACCB09C">
        <w:trPr>
          <w:trHeight w:val="1814"/>
        </w:trPr>
        <w:tc>
          <w:tcPr>
            <w:tcW w:w="5102" w:type="dxa"/>
          </w:tcPr>
          <w:p w14:paraId="543CE22A" w14:textId="25B2025D" w:rsidR="008B40FD" w:rsidRDefault="08613C76" w:rsidP="0071491D">
            <w:pPr>
              <w:pStyle w:val="ListParagraph"/>
              <w:numPr>
                <w:ilvl w:val="0"/>
                <w:numId w:val="4"/>
              </w:numPr>
              <w:spacing w:before="120" w:after="120"/>
            </w:pPr>
            <w:r>
              <w:t>Categorise</w:t>
            </w:r>
            <w:r w:rsidR="122F352D">
              <w:t xml:space="preserve"> the </w:t>
            </w:r>
            <w:r>
              <w:t xml:space="preserve">types of support </w:t>
            </w:r>
            <w:r w:rsidR="658D365F">
              <w:t>that</w:t>
            </w:r>
            <w:r w:rsidR="4FC6EC48">
              <w:t xml:space="preserve"> may be needed</w:t>
            </w:r>
            <w:r w:rsidR="0C4FED0D">
              <w:t xml:space="preserve">, the services </w:t>
            </w:r>
            <w:r w:rsidR="7C844C5D">
              <w:t>which</w:t>
            </w:r>
            <w:r w:rsidR="51724EA4">
              <w:t xml:space="preserve"> meet these needs and the </w:t>
            </w:r>
            <w:r w:rsidR="4FC6EC48">
              <w:t xml:space="preserve">resources </w:t>
            </w:r>
            <w:r w:rsidR="50D97191">
              <w:t xml:space="preserve">needed </w:t>
            </w:r>
            <w:r w:rsidR="4FC6EC48">
              <w:t xml:space="preserve">to </w:t>
            </w:r>
            <w:r w:rsidR="64AF55A6">
              <w:t xml:space="preserve">deliver </w:t>
            </w:r>
            <w:r w:rsidR="7C844C5D">
              <w:t>them</w:t>
            </w:r>
            <w:r w:rsidR="7459A8A8">
              <w:t>.</w:t>
            </w:r>
            <w:r w:rsidR="7C844C5D">
              <w:t xml:space="preserve"> </w:t>
            </w:r>
          </w:p>
        </w:tc>
        <w:tc>
          <w:tcPr>
            <w:tcW w:w="4535" w:type="dxa"/>
            <w:vAlign w:val="center"/>
          </w:tcPr>
          <w:p w14:paraId="1E5B82A6" w14:textId="41560D37" w:rsidR="008B40FD" w:rsidRDefault="008B40FD" w:rsidP="00EC2C7E">
            <w:pPr>
              <w:spacing w:before="120" w:after="120"/>
            </w:pPr>
          </w:p>
        </w:tc>
      </w:tr>
      <w:tr w:rsidR="00321974" w14:paraId="10CDCB63" w14:textId="77777777" w:rsidTr="7ACCB09C">
        <w:trPr>
          <w:trHeight w:val="1417"/>
        </w:trPr>
        <w:tc>
          <w:tcPr>
            <w:tcW w:w="5102" w:type="dxa"/>
          </w:tcPr>
          <w:p w14:paraId="6C221DB2" w14:textId="11AF23AD" w:rsidR="00321974" w:rsidRDefault="209EBE94" w:rsidP="0071491D">
            <w:pPr>
              <w:pStyle w:val="ListParagraph"/>
              <w:numPr>
                <w:ilvl w:val="0"/>
                <w:numId w:val="4"/>
              </w:numPr>
              <w:spacing w:before="120" w:after="120"/>
            </w:pPr>
            <w:r>
              <w:t xml:space="preserve">Check </w:t>
            </w:r>
            <w:r w:rsidR="38790F33">
              <w:t xml:space="preserve">that </w:t>
            </w:r>
            <w:r>
              <w:t>your organisation’s</w:t>
            </w:r>
            <w:r w:rsidR="4594FE76">
              <w:t xml:space="preserve"> policies for student support</w:t>
            </w:r>
            <w:r w:rsidR="38790F33">
              <w:t xml:space="preserve"> (</w:t>
            </w:r>
            <w:r w:rsidR="1B879DDE">
              <w:t>including</w:t>
            </w:r>
            <w:r w:rsidR="63EE5822">
              <w:t xml:space="preserve"> </w:t>
            </w:r>
            <w:r w:rsidR="1B879DDE">
              <w:t>employability support, work experience and safeguarding</w:t>
            </w:r>
            <w:r w:rsidR="38790F33">
              <w:t>)</w:t>
            </w:r>
            <w:r w:rsidR="3C2652BE">
              <w:t xml:space="preserve"> align with the requirements of T Levels</w:t>
            </w:r>
            <w:r w:rsidR="38790F33">
              <w:t xml:space="preserve"> and ind</w:t>
            </w:r>
            <w:r w:rsidR="597131BA">
              <w:t>us</w:t>
            </w:r>
            <w:r w:rsidR="38790F33">
              <w:t>try placements</w:t>
            </w:r>
            <w:r w:rsidR="1F599D03">
              <w:t>.</w:t>
            </w:r>
          </w:p>
        </w:tc>
        <w:tc>
          <w:tcPr>
            <w:tcW w:w="4535" w:type="dxa"/>
            <w:vAlign w:val="center"/>
          </w:tcPr>
          <w:p w14:paraId="73DA17BE" w14:textId="77777777" w:rsidR="00321974" w:rsidRDefault="00321974" w:rsidP="00EC2C7E">
            <w:pPr>
              <w:spacing w:before="120" w:after="120"/>
            </w:pPr>
          </w:p>
        </w:tc>
      </w:tr>
      <w:tr w:rsidR="008B40FD" w14:paraId="5C3B803B" w14:textId="77777777" w:rsidTr="7ACCB09C">
        <w:trPr>
          <w:trHeight w:val="737"/>
        </w:trPr>
        <w:tc>
          <w:tcPr>
            <w:tcW w:w="5102" w:type="dxa"/>
            <w:shd w:val="clear" w:color="auto" w:fill="FF9567"/>
            <w:vAlign w:val="center"/>
          </w:tcPr>
          <w:p w14:paraId="2634D9D6" w14:textId="253B9B07" w:rsidR="008B40FD" w:rsidRDefault="008B40FD" w:rsidP="00866549">
            <w:pPr>
              <w:spacing w:before="120" w:after="120"/>
            </w:pPr>
            <w:r w:rsidRPr="00A15A88">
              <w:rPr>
                <w:b/>
                <w:bCs/>
                <w:color w:val="auto"/>
              </w:rPr>
              <w:t>Enrolment</w:t>
            </w:r>
          </w:p>
        </w:tc>
        <w:tc>
          <w:tcPr>
            <w:tcW w:w="4535" w:type="dxa"/>
            <w:shd w:val="clear" w:color="auto" w:fill="FF9567"/>
            <w:vAlign w:val="center"/>
          </w:tcPr>
          <w:p w14:paraId="6E4806D8" w14:textId="05C506F7" w:rsidR="008B40FD" w:rsidRDefault="008B40FD" w:rsidP="00866549">
            <w:pPr>
              <w:spacing w:before="120" w:after="120"/>
            </w:pPr>
          </w:p>
        </w:tc>
      </w:tr>
      <w:tr w:rsidR="008B40FD" w14:paraId="034A304B" w14:textId="77777777" w:rsidTr="7ACCB09C">
        <w:trPr>
          <w:trHeight w:val="1417"/>
        </w:trPr>
        <w:tc>
          <w:tcPr>
            <w:tcW w:w="5102" w:type="dxa"/>
          </w:tcPr>
          <w:p w14:paraId="4407AABB" w14:textId="06C12A1E" w:rsidR="008B40FD" w:rsidRDefault="5CC8738D" w:rsidP="0071491D">
            <w:pPr>
              <w:pStyle w:val="ListParagraph"/>
              <w:numPr>
                <w:ilvl w:val="0"/>
                <w:numId w:val="4"/>
              </w:numPr>
              <w:spacing w:before="120" w:after="120"/>
            </w:pPr>
            <w:r>
              <w:t>Carry ou</w:t>
            </w:r>
            <w:r w:rsidR="5195FA19">
              <w:t>t</w:t>
            </w:r>
            <w:r>
              <w:t xml:space="preserve"> </w:t>
            </w:r>
            <w:r w:rsidR="1B1CEE04">
              <w:t xml:space="preserve">initial and diagnostic assessment </w:t>
            </w:r>
            <w:r>
              <w:t>and use th</w:t>
            </w:r>
            <w:r w:rsidR="2F45E816">
              <w:t>e</w:t>
            </w:r>
            <w:r>
              <w:t xml:space="preserve"> information </w:t>
            </w:r>
            <w:r w:rsidR="0B026DB2">
              <w:t xml:space="preserve">to </w:t>
            </w:r>
            <w:r w:rsidR="1B1CEE04">
              <w:t>plan</w:t>
            </w:r>
            <w:r w:rsidR="41AE825C">
              <w:t xml:space="preserve"> support for individual stud</w:t>
            </w:r>
            <w:r w:rsidR="3426829F">
              <w:t>e</w:t>
            </w:r>
            <w:r w:rsidR="41AE825C">
              <w:t>nts</w:t>
            </w:r>
            <w:r w:rsidR="58E0145C">
              <w:t>.</w:t>
            </w:r>
            <w:r w:rsidR="41AE825C">
              <w:t xml:space="preserve"> </w:t>
            </w:r>
          </w:p>
        </w:tc>
        <w:tc>
          <w:tcPr>
            <w:tcW w:w="4535" w:type="dxa"/>
            <w:vAlign w:val="center"/>
          </w:tcPr>
          <w:p w14:paraId="5C92B582" w14:textId="7799CD3A" w:rsidR="008B40FD" w:rsidRDefault="008B40FD" w:rsidP="00866549">
            <w:pPr>
              <w:spacing w:before="120" w:after="120"/>
            </w:pPr>
          </w:p>
        </w:tc>
      </w:tr>
      <w:tr w:rsidR="008B40FD" w14:paraId="23F5C31B" w14:textId="77777777" w:rsidTr="7ACCB09C">
        <w:trPr>
          <w:trHeight w:val="1417"/>
        </w:trPr>
        <w:tc>
          <w:tcPr>
            <w:tcW w:w="5102" w:type="dxa"/>
            <w:tcBorders>
              <w:bottom w:val="single" w:sz="4" w:space="0" w:color="auto"/>
            </w:tcBorders>
          </w:tcPr>
          <w:p w14:paraId="087266F8" w14:textId="77777777" w:rsidR="00F62129" w:rsidRDefault="000D2F65" w:rsidP="0071491D">
            <w:pPr>
              <w:pStyle w:val="ListParagraph"/>
              <w:numPr>
                <w:ilvl w:val="0"/>
                <w:numId w:val="4"/>
              </w:numPr>
              <w:spacing w:before="120" w:after="120"/>
              <w:contextualSpacing w:val="0"/>
            </w:pPr>
            <w:r>
              <w:t xml:space="preserve">Plan </w:t>
            </w:r>
            <w:r w:rsidR="00A14B00">
              <w:t xml:space="preserve">how to </w:t>
            </w:r>
            <w:r w:rsidR="00474E70">
              <w:t xml:space="preserve">support </w:t>
            </w:r>
            <w:r>
              <w:t>students to</w:t>
            </w:r>
            <w:r w:rsidR="00F62129">
              <w:t>:</w:t>
            </w:r>
          </w:p>
          <w:p w14:paraId="06504BB5" w14:textId="77777777" w:rsidR="008B40FD" w:rsidRDefault="000D2F65" w:rsidP="0071491D">
            <w:pPr>
              <w:pStyle w:val="ListParagraph"/>
              <w:numPr>
                <w:ilvl w:val="0"/>
                <w:numId w:val="27"/>
              </w:numPr>
              <w:spacing w:before="120" w:after="120"/>
              <w:ind w:left="765" w:hanging="357"/>
              <w:contextualSpacing w:val="0"/>
            </w:pPr>
            <w:r>
              <w:t xml:space="preserve">develop </w:t>
            </w:r>
            <w:r w:rsidR="00474E70">
              <w:t xml:space="preserve">the </w:t>
            </w:r>
            <w:r>
              <w:t xml:space="preserve">full </w:t>
            </w:r>
            <w:r w:rsidR="00474E70">
              <w:t xml:space="preserve">range of employability </w:t>
            </w:r>
            <w:r w:rsidR="000960DA">
              <w:t xml:space="preserve">skills </w:t>
            </w:r>
            <w:r w:rsidR="00474E70">
              <w:t xml:space="preserve">and behaviours </w:t>
            </w:r>
          </w:p>
          <w:p w14:paraId="26E4C7FD" w14:textId="254C760F" w:rsidR="00F62129" w:rsidRDefault="00F62129" w:rsidP="0071491D">
            <w:pPr>
              <w:pStyle w:val="ListParagraph"/>
              <w:numPr>
                <w:ilvl w:val="0"/>
                <w:numId w:val="27"/>
              </w:numPr>
              <w:spacing w:before="120" w:after="120"/>
              <w:ind w:left="765" w:hanging="357"/>
              <w:contextualSpacing w:val="0"/>
            </w:pPr>
            <w:r>
              <w:t>develop their study skills</w:t>
            </w:r>
            <w:r w:rsidR="008675BA">
              <w:t>.</w:t>
            </w:r>
          </w:p>
        </w:tc>
        <w:tc>
          <w:tcPr>
            <w:tcW w:w="4535" w:type="dxa"/>
            <w:tcBorders>
              <w:bottom w:val="single" w:sz="4" w:space="0" w:color="auto"/>
            </w:tcBorders>
          </w:tcPr>
          <w:p w14:paraId="275FC1E6" w14:textId="77777777" w:rsidR="008B40FD" w:rsidRDefault="008B40FD" w:rsidP="00866549">
            <w:pPr>
              <w:spacing w:before="120" w:after="120"/>
            </w:pPr>
          </w:p>
          <w:p w14:paraId="17E1D9B3" w14:textId="77777777" w:rsidR="00A10459" w:rsidRDefault="00A10459" w:rsidP="00866549">
            <w:pPr>
              <w:spacing w:before="120" w:after="120"/>
            </w:pPr>
          </w:p>
          <w:p w14:paraId="3CA8A15C" w14:textId="77777777" w:rsidR="00A10459" w:rsidRDefault="00A10459" w:rsidP="00866549">
            <w:pPr>
              <w:spacing w:before="120" w:after="120"/>
            </w:pPr>
          </w:p>
          <w:p w14:paraId="2EA5A69E" w14:textId="5ACC2794" w:rsidR="00A10459" w:rsidRDefault="00A10459" w:rsidP="00866549">
            <w:pPr>
              <w:spacing w:before="120" w:after="120"/>
            </w:pPr>
          </w:p>
        </w:tc>
      </w:tr>
      <w:tr w:rsidR="008B40FD" w14:paraId="54105E5D" w14:textId="77777777" w:rsidTr="7ACCB09C">
        <w:trPr>
          <w:trHeight w:val="737"/>
        </w:trPr>
        <w:tc>
          <w:tcPr>
            <w:tcW w:w="5102" w:type="dxa"/>
            <w:tcBorders>
              <w:top w:val="nil"/>
            </w:tcBorders>
            <w:shd w:val="clear" w:color="auto" w:fill="FF9567"/>
            <w:vAlign w:val="center"/>
          </w:tcPr>
          <w:p w14:paraId="123C2149" w14:textId="5042C820" w:rsidR="008B40FD" w:rsidRPr="00A15A88" w:rsidRDefault="008B40FD" w:rsidP="00A15A88">
            <w:pPr>
              <w:spacing w:before="120" w:after="120" w:line="22" w:lineRule="atLeast"/>
              <w:rPr>
                <w:color w:val="auto"/>
              </w:rPr>
            </w:pPr>
            <w:r w:rsidRPr="00A15A88">
              <w:rPr>
                <w:b/>
                <w:bCs/>
                <w:color w:val="auto"/>
              </w:rPr>
              <w:lastRenderedPageBreak/>
              <w:t>Year 1</w:t>
            </w:r>
          </w:p>
        </w:tc>
        <w:tc>
          <w:tcPr>
            <w:tcW w:w="4535" w:type="dxa"/>
            <w:tcBorders>
              <w:top w:val="nil"/>
            </w:tcBorders>
            <w:shd w:val="clear" w:color="auto" w:fill="FF9567"/>
            <w:vAlign w:val="center"/>
          </w:tcPr>
          <w:p w14:paraId="4E66AD3A" w14:textId="55798B42" w:rsidR="008B40FD" w:rsidRDefault="008B40FD" w:rsidP="00EC2C7E">
            <w:pPr>
              <w:spacing w:before="120" w:after="120" w:line="22" w:lineRule="atLeast"/>
            </w:pPr>
          </w:p>
        </w:tc>
      </w:tr>
      <w:tr w:rsidR="008B40FD" w14:paraId="7CCE199F" w14:textId="77777777" w:rsidTr="7ACCB09C">
        <w:trPr>
          <w:trHeight w:val="1417"/>
        </w:trPr>
        <w:tc>
          <w:tcPr>
            <w:tcW w:w="5102" w:type="dxa"/>
          </w:tcPr>
          <w:p w14:paraId="4CFAFD8C" w14:textId="62E62742" w:rsidR="008B40FD" w:rsidRDefault="5F7C3673" w:rsidP="0071491D">
            <w:pPr>
              <w:pStyle w:val="ListParagraph"/>
              <w:numPr>
                <w:ilvl w:val="0"/>
                <w:numId w:val="4"/>
              </w:numPr>
              <w:spacing w:before="120" w:after="120" w:line="22" w:lineRule="atLeast"/>
            </w:pPr>
            <w:r>
              <w:t xml:space="preserve">Check that the methods used to </w:t>
            </w:r>
            <w:r w:rsidR="11DE8D7C">
              <w:t>p</w:t>
            </w:r>
            <w:r w:rsidR="00A10459">
              <w:t>r</w:t>
            </w:r>
            <w:r w:rsidR="11DE8D7C">
              <w:t xml:space="preserve">epare </w:t>
            </w:r>
            <w:r>
              <w:t xml:space="preserve">students </w:t>
            </w:r>
            <w:r w:rsidR="12A11465">
              <w:t xml:space="preserve">for </w:t>
            </w:r>
            <w:r w:rsidR="4DB37CD8">
              <w:t>industry placements</w:t>
            </w:r>
            <w:r>
              <w:t xml:space="preserve"> </w:t>
            </w:r>
            <w:r w:rsidR="5BA47A97">
              <w:t>provide the righ</w:t>
            </w:r>
            <w:r w:rsidR="5BEBA5A2">
              <w:t>t type and level of support</w:t>
            </w:r>
            <w:r>
              <w:t xml:space="preserve"> for individual students</w:t>
            </w:r>
            <w:r w:rsidR="229AB125">
              <w:t>.</w:t>
            </w:r>
          </w:p>
        </w:tc>
        <w:tc>
          <w:tcPr>
            <w:tcW w:w="4535" w:type="dxa"/>
            <w:vAlign w:val="center"/>
          </w:tcPr>
          <w:p w14:paraId="5FEC06CF" w14:textId="037E5CFF" w:rsidR="008B40FD" w:rsidRDefault="008B40FD" w:rsidP="00EC2C7E">
            <w:pPr>
              <w:spacing w:before="120" w:after="120" w:line="22" w:lineRule="atLeast"/>
            </w:pPr>
          </w:p>
        </w:tc>
      </w:tr>
      <w:tr w:rsidR="008B40FD" w14:paraId="0AE012E7" w14:textId="77777777" w:rsidTr="7ACCB09C">
        <w:trPr>
          <w:trHeight w:val="1417"/>
        </w:trPr>
        <w:tc>
          <w:tcPr>
            <w:tcW w:w="5102" w:type="dxa"/>
          </w:tcPr>
          <w:p w14:paraId="47E1C467" w14:textId="411CB4B0" w:rsidR="008B40FD" w:rsidRDefault="5BEBA5A2" w:rsidP="0071491D">
            <w:pPr>
              <w:pStyle w:val="ListParagraph"/>
              <w:numPr>
                <w:ilvl w:val="0"/>
                <w:numId w:val="4"/>
              </w:numPr>
              <w:spacing w:before="120" w:after="120" w:line="22" w:lineRule="atLeast"/>
            </w:pPr>
            <w:r>
              <w:t xml:space="preserve">Check that </w:t>
            </w:r>
            <w:r w:rsidR="4ABF4B35">
              <w:t>individual students</w:t>
            </w:r>
            <w:r w:rsidR="7FBF8922">
              <w:t xml:space="preserve"> have obtained (or will obtain) </w:t>
            </w:r>
            <w:r w:rsidR="4DB37CD8">
              <w:t>bursaries</w:t>
            </w:r>
            <w:r w:rsidR="4ABF4B35">
              <w:t xml:space="preserve"> and </w:t>
            </w:r>
            <w:r w:rsidR="4DB37CD8">
              <w:t xml:space="preserve">other </w:t>
            </w:r>
            <w:r w:rsidR="4ABF4B35">
              <w:t xml:space="preserve">types of </w:t>
            </w:r>
            <w:r w:rsidR="4DB37CD8">
              <w:t>financial support</w:t>
            </w:r>
            <w:r w:rsidR="7FBF8922">
              <w:t xml:space="preserve"> to which they are entitled</w:t>
            </w:r>
            <w:r w:rsidR="7355F5A9">
              <w:t>.</w:t>
            </w:r>
          </w:p>
        </w:tc>
        <w:tc>
          <w:tcPr>
            <w:tcW w:w="4535" w:type="dxa"/>
            <w:vAlign w:val="center"/>
          </w:tcPr>
          <w:p w14:paraId="010A8013" w14:textId="77777777" w:rsidR="008B40FD" w:rsidRDefault="008B40FD" w:rsidP="00EC2C7E">
            <w:pPr>
              <w:spacing w:before="120" w:after="120" w:line="22" w:lineRule="atLeast"/>
            </w:pPr>
          </w:p>
        </w:tc>
      </w:tr>
      <w:tr w:rsidR="00A067FE" w14:paraId="4165F3DB" w14:textId="77777777" w:rsidTr="7ACCB09C">
        <w:trPr>
          <w:trHeight w:val="1417"/>
        </w:trPr>
        <w:tc>
          <w:tcPr>
            <w:tcW w:w="5102" w:type="dxa"/>
          </w:tcPr>
          <w:p w14:paraId="00C3B9ED" w14:textId="0538FF8E" w:rsidR="00A067FE" w:rsidRDefault="6454EE64" w:rsidP="0071491D">
            <w:pPr>
              <w:pStyle w:val="ListParagraph"/>
              <w:numPr>
                <w:ilvl w:val="0"/>
                <w:numId w:val="4"/>
              </w:numPr>
              <w:spacing w:before="120" w:after="120" w:line="22" w:lineRule="atLeast"/>
            </w:pPr>
            <w:r>
              <w:t xml:space="preserve">Check that </w:t>
            </w:r>
            <w:r w:rsidR="4B8EFFEC">
              <w:t xml:space="preserve">industry placements are </w:t>
            </w:r>
            <w:r w:rsidR="7FBF8922">
              <w:t xml:space="preserve">available </w:t>
            </w:r>
            <w:r w:rsidR="4B8EFFEC">
              <w:t>and accessible to all students and that the necessa</w:t>
            </w:r>
            <w:r w:rsidR="658D365F">
              <w:t>r</w:t>
            </w:r>
            <w:r w:rsidR="4B8EFFEC">
              <w:t xml:space="preserve">y resources are in place to </w:t>
            </w:r>
            <w:r w:rsidR="2AF9977A">
              <w:t>support access</w:t>
            </w:r>
            <w:r w:rsidR="07EB10B5">
              <w:t>.</w:t>
            </w:r>
          </w:p>
        </w:tc>
        <w:tc>
          <w:tcPr>
            <w:tcW w:w="4535" w:type="dxa"/>
            <w:vAlign w:val="center"/>
          </w:tcPr>
          <w:p w14:paraId="6FC05ABD" w14:textId="77777777" w:rsidR="00A067FE" w:rsidRDefault="00A067FE" w:rsidP="00EC2C7E">
            <w:pPr>
              <w:spacing w:before="120" w:after="120" w:line="22" w:lineRule="atLeast"/>
            </w:pPr>
          </w:p>
        </w:tc>
      </w:tr>
      <w:tr w:rsidR="008B40FD" w14:paraId="3D6D4823" w14:textId="77777777" w:rsidTr="7ACCB09C">
        <w:trPr>
          <w:trHeight w:val="1417"/>
        </w:trPr>
        <w:tc>
          <w:tcPr>
            <w:tcW w:w="5102" w:type="dxa"/>
          </w:tcPr>
          <w:p w14:paraId="0D25A2DF" w14:textId="4ECED546" w:rsidR="008B40FD" w:rsidRDefault="2AF9977A" w:rsidP="0071491D">
            <w:pPr>
              <w:pStyle w:val="ListParagraph"/>
              <w:numPr>
                <w:ilvl w:val="0"/>
                <w:numId w:val="4"/>
              </w:numPr>
              <w:spacing w:before="120" w:after="120" w:line="22" w:lineRule="atLeast"/>
            </w:pPr>
            <w:r>
              <w:t>Check that</w:t>
            </w:r>
            <w:r w:rsidR="180ACCBB">
              <w:t xml:space="preserve"> </w:t>
            </w:r>
            <w:r w:rsidR="04600683">
              <w:t xml:space="preserve">information about students’ </w:t>
            </w:r>
            <w:r w:rsidR="180ACCBB">
              <w:t>progress</w:t>
            </w:r>
            <w:r w:rsidR="224B69CE">
              <w:t xml:space="preserve"> </w:t>
            </w:r>
            <w:r w:rsidR="292FF463">
              <w:t xml:space="preserve">in learning </w:t>
            </w:r>
            <w:r w:rsidR="04600683">
              <w:t xml:space="preserve">is collected </w:t>
            </w:r>
            <w:r w:rsidR="1AAA2970">
              <w:t>from the start</w:t>
            </w:r>
            <w:r w:rsidR="06420422">
              <w:t>, is shared with relevant staff</w:t>
            </w:r>
            <w:r w:rsidR="2B9B712E">
              <w:t xml:space="preserve"> </w:t>
            </w:r>
            <w:r w:rsidR="1AAA2970">
              <w:t xml:space="preserve">and is analysed to </w:t>
            </w:r>
            <w:r w:rsidR="6F7DFFE0">
              <w:t xml:space="preserve">make sure that all students </w:t>
            </w:r>
            <w:r w:rsidR="224B69CE">
              <w:t>achiev</w:t>
            </w:r>
            <w:r w:rsidR="6F7DFFE0">
              <w:t>e</w:t>
            </w:r>
            <w:r w:rsidR="224B69CE">
              <w:t xml:space="preserve"> </w:t>
            </w:r>
            <w:r w:rsidR="292FF463">
              <w:t xml:space="preserve">full </w:t>
            </w:r>
            <w:r w:rsidR="224B69CE">
              <w:t>value from the</w:t>
            </w:r>
            <w:r w:rsidR="6F7DFFE0">
              <w:t>ir</w:t>
            </w:r>
            <w:r w:rsidR="224B69CE">
              <w:t xml:space="preserve"> programme</w:t>
            </w:r>
            <w:r w:rsidR="5971AD94">
              <w:t>.</w:t>
            </w:r>
            <w:r w:rsidR="00032E37">
              <w:br/>
            </w:r>
          </w:p>
        </w:tc>
        <w:tc>
          <w:tcPr>
            <w:tcW w:w="4535" w:type="dxa"/>
            <w:vAlign w:val="center"/>
          </w:tcPr>
          <w:p w14:paraId="31CDC0E1" w14:textId="6D945F16" w:rsidR="008B40FD" w:rsidRDefault="008B40FD" w:rsidP="00EC2C7E">
            <w:pPr>
              <w:spacing w:before="120" w:after="120" w:line="22" w:lineRule="atLeast"/>
            </w:pPr>
          </w:p>
        </w:tc>
      </w:tr>
      <w:tr w:rsidR="008B40FD" w14:paraId="2E195C61" w14:textId="77777777" w:rsidTr="7ACCB09C">
        <w:trPr>
          <w:trHeight w:val="737"/>
        </w:trPr>
        <w:tc>
          <w:tcPr>
            <w:tcW w:w="5102" w:type="dxa"/>
            <w:shd w:val="clear" w:color="auto" w:fill="FF9567"/>
            <w:vAlign w:val="center"/>
          </w:tcPr>
          <w:p w14:paraId="50271C67" w14:textId="6C15DC53" w:rsidR="008B40FD" w:rsidRDefault="008B40FD" w:rsidP="00EC2C7E">
            <w:pPr>
              <w:spacing w:before="120" w:after="120" w:line="22" w:lineRule="atLeast"/>
            </w:pPr>
            <w:r w:rsidRPr="00A15A88">
              <w:rPr>
                <w:b/>
                <w:bCs/>
                <w:color w:val="auto"/>
              </w:rPr>
              <w:t>Industry placement</w:t>
            </w:r>
          </w:p>
        </w:tc>
        <w:tc>
          <w:tcPr>
            <w:tcW w:w="4535" w:type="dxa"/>
            <w:shd w:val="clear" w:color="auto" w:fill="FF9567"/>
            <w:vAlign w:val="center"/>
          </w:tcPr>
          <w:p w14:paraId="5846C5A6" w14:textId="77777777" w:rsidR="008B40FD" w:rsidRDefault="008B40FD" w:rsidP="00EC2C7E">
            <w:pPr>
              <w:spacing w:before="120" w:after="120" w:line="22" w:lineRule="atLeast"/>
            </w:pPr>
          </w:p>
        </w:tc>
      </w:tr>
      <w:tr w:rsidR="008B40FD" w14:paraId="5FC91EC1" w14:textId="77777777" w:rsidTr="7ACCB09C">
        <w:trPr>
          <w:trHeight w:val="1417"/>
        </w:trPr>
        <w:tc>
          <w:tcPr>
            <w:tcW w:w="5102" w:type="dxa"/>
          </w:tcPr>
          <w:p w14:paraId="53D809C6" w14:textId="6B6C438A" w:rsidR="008B40FD" w:rsidRDefault="24C232CE" w:rsidP="0071491D">
            <w:pPr>
              <w:pStyle w:val="ListParagraph"/>
              <w:numPr>
                <w:ilvl w:val="0"/>
                <w:numId w:val="4"/>
              </w:numPr>
              <w:spacing w:before="120" w:after="120" w:line="22" w:lineRule="atLeast"/>
            </w:pPr>
            <w:r>
              <w:t>Check that students have</w:t>
            </w:r>
            <w:r w:rsidR="224B69CE">
              <w:t xml:space="preserve"> an individual </w:t>
            </w:r>
            <w:r>
              <w:t>ind</w:t>
            </w:r>
            <w:r w:rsidR="38A52D59">
              <w:t>us</w:t>
            </w:r>
            <w:r>
              <w:t xml:space="preserve">try </w:t>
            </w:r>
            <w:r w:rsidR="224B69CE">
              <w:t xml:space="preserve">placement access plan </w:t>
            </w:r>
            <w:r>
              <w:t xml:space="preserve">which identifies </w:t>
            </w:r>
            <w:r w:rsidR="52F640B6">
              <w:t xml:space="preserve">placement-specific requirements for </w:t>
            </w:r>
            <w:r w:rsidR="224B69CE">
              <w:t>f</w:t>
            </w:r>
            <w:r w:rsidR="2B8652A0">
              <w:t xml:space="preserve">unding, </w:t>
            </w:r>
            <w:r w:rsidR="38A52D59">
              <w:t>un</w:t>
            </w:r>
            <w:r w:rsidR="52F640B6">
              <w:t>iform</w:t>
            </w:r>
            <w:r w:rsidR="5145BE85">
              <w:t>s, equipment</w:t>
            </w:r>
            <w:r w:rsidR="52F640B6">
              <w:t xml:space="preserve"> etc. </w:t>
            </w:r>
            <w:r w:rsidR="38A52D59">
              <w:t>and that the</w:t>
            </w:r>
            <w:r w:rsidR="5F5CE8E5">
              <w:t xml:space="preserve"> necessary support is provided to meet these requirements</w:t>
            </w:r>
            <w:r w:rsidR="55D4C148">
              <w:t>.</w:t>
            </w:r>
            <w:r w:rsidR="001000EA">
              <w:br/>
            </w:r>
          </w:p>
        </w:tc>
        <w:tc>
          <w:tcPr>
            <w:tcW w:w="4535" w:type="dxa"/>
            <w:vAlign w:val="center"/>
          </w:tcPr>
          <w:p w14:paraId="54371262" w14:textId="77777777" w:rsidR="008B40FD" w:rsidRDefault="008B40FD" w:rsidP="00EC2C7E">
            <w:pPr>
              <w:spacing w:before="120" w:after="120" w:line="22" w:lineRule="atLeast"/>
            </w:pPr>
          </w:p>
        </w:tc>
      </w:tr>
      <w:tr w:rsidR="008B40FD" w14:paraId="723E0104" w14:textId="77777777" w:rsidTr="7ACCB09C">
        <w:trPr>
          <w:trHeight w:val="1417"/>
        </w:trPr>
        <w:tc>
          <w:tcPr>
            <w:tcW w:w="5102" w:type="dxa"/>
          </w:tcPr>
          <w:p w14:paraId="5AB9B046" w14:textId="314055C4" w:rsidR="008B40FD" w:rsidRDefault="5F5CE8E5" w:rsidP="0071491D">
            <w:pPr>
              <w:pStyle w:val="ListParagraph"/>
              <w:numPr>
                <w:ilvl w:val="0"/>
                <w:numId w:val="4"/>
              </w:numPr>
              <w:spacing w:before="120" w:after="120" w:line="22" w:lineRule="atLeast"/>
            </w:pPr>
            <w:r>
              <w:t xml:space="preserve">Check that the methods used to </w:t>
            </w:r>
            <w:r w:rsidR="3180CC50">
              <w:t xml:space="preserve">advertise </w:t>
            </w:r>
            <w:r w:rsidR="72A520DE">
              <w:t xml:space="preserve">and apply for </w:t>
            </w:r>
            <w:r w:rsidR="3180CC50">
              <w:t xml:space="preserve">industry placements </w:t>
            </w:r>
            <w:r w:rsidR="0C2E43FD">
              <w:t xml:space="preserve">are </w:t>
            </w:r>
            <w:r w:rsidR="72A520DE">
              <w:t xml:space="preserve">open and fair and allow all students </w:t>
            </w:r>
            <w:r w:rsidR="0C2E43FD">
              <w:t>to make an informed choice of placement</w:t>
            </w:r>
            <w:r w:rsidR="0E0C990E">
              <w:t>.</w:t>
            </w:r>
          </w:p>
        </w:tc>
        <w:tc>
          <w:tcPr>
            <w:tcW w:w="4535" w:type="dxa"/>
            <w:vAlign w:val="center"/>
          </w:tcPr>
          <w:p w14:paraId="0C033612" w14:textId="77777777" w:rsidR="008B40FD" w:rsidRDefault="008B40FD" w:rsidP="00EC2C7E">
            <w:pPr>
              <w:spacing w:before="120" w:after="120" w:line="22" w:lineRule="atLeast"/>
            </w:pPr>
          </w:p>
        </w:tc>
      </w:tr>
      <w:tr w:rsidR="005A0D65" w14:paraId="5FCD7E57" w14:textId="77777777" w:rsidTr="7ACCB09C">
        <w:trPr>
          <w:trHeight w:val="1032"/>
        </w:trPr>
        <w:tc>
          <w:tcPr>
            <w:tcW w:w="5102" w:type="dxa"/>
          </w:tcPr>
          <w:p w14:paraId="2DD86A8E" w14:textId="3B1238C6" w:rsidR="005A0D65" w:rsidRDefault="434F404B" w:rsidP="0071491D">
            <w:pPr>
              <w:pStyle w:val="ListParagraph"/>
              <w:numPr>
                <w:ilvl w:val="0"/>
                <w:numId w:val="4"/>
              </w:numPr>
              <w:spacing w:before="120" w:after="120" w:line="22" w:lineRule="atLeast"/>
            </w:pPr>
            <w:r>
              <w:lastRenderedPageBreak/>
              <w:t xml:space="preserve">Check that employers are aware of individual </w:t>
            </w:r>
            <w:r w:rsidR="72ECF320">
              <w:t>student</w:t>
            </w:r>
            <w:r w:rsidR="5CD1886D">
              <w:t>’</w:t>
            </w:r>
            <w:r w:rsidR="72ECF320">
              <w:t>s</w:t>
            </w:r>
            <w:r>
              <w:t xml:space="preserve"> support needs before the industry placement starts</w:t>
            </w:r>
            <w:r w:rsidR="51413A8C">
              <w:t>.</w:t>
            </w:r>
          </w:p>
        </w:tc>
        <w:tc>
          <w:tcPr>
            <w:tcW w:w="4535" w:type="dxa"/>
            <w:vAlign w:val="center"/>
          </w:tcPr>
          <w:p w14:paraId="627C90D7" w14:textId="77777777" w:rsidR="005A0D65" w:rsidRDefault="005A0D65" w:rsidP="00EC2C7E">
            <w:pPr>
              <w:spacing w:before="120" w:after="120" w:line="22" w:lineRule="atLeast"/>
            </w:pPr>
          </w:p>
        </w:tc>
      </w:tr>
      <w:tr w:rsidR="008B40FD" w14:paraId="5A2DA410" w14:textId="77777777" w:rsidTr="7ACCB09C">
        <w:trPr>
          <w:trHeight w:val="1417"/>
        </w:trPr>
        <w:tc>
          <w:tcPr>
            <w:tcW w:w="5102" w:type="dxa"/>
          </w:tcPr>
          <w:p w14:paraId="61CEADAB" w14:textId="5DB8F2F2" w:rsidR="008B40FD" w:rsidRDefault="292FF463" w:rsidP="0071491D">
            <w:pPr>
              <w:pStyle w:val="ListParagraph"/>
              <w:numPr>
                <w:ilvl w:val="0"/>
                <w:numId w:val="4"/>
              </w:numPr>
              <w:spacing w:before="120" w:after="120" w:line="22" w:lineRule="atLeast"/>
            </w:pPr>
            <w:r>
              <w:t>Check that information about students’ progress on industry placements is collected from the start and is analysed to make sure that all students achieve full value from their placement</w:t>
            </w:r>
            <w:r w:rsidR="239CBAEE">
              <w:t>.</w:t>
            </w:r>
            <w:r>
              <w:t xml:space="preserve"> </w:t>
            </w:r>
          </w:p>
        </w:tc>
        <w:tc>
          <w:tcPr>
            <w:tcW w:w="4535" w:type="dxa"/>
            <w:vAlign w:val="center"/>
          </w:tcPr>
          <w:p w14:paraId="2534159B" w14:textId="77777777" w:rsidR="008B40FD" w:rsidRDefault="008B40FD" w:rsidP="00EC2C7E">
            <w:pPr>
              <w:spacing w:before="120" w:after="120" w:line="22" w:lineRule="atLeast"/>
            </w:pPr>
          </w:p>
        </w:tc>
      </w:tr>
      <w:tr w:rsidR="008B40FD" w14:paraId="7431E156" w14:textId="77777777" w:rsidTr="7ACCB09C">
        <w:trPr>
          <w:trHeight w:val="1031"/>
        </w:trPr>
        <w:tc>
          <w:tcPr>
            <w:tcW w:w="5102" w:type="dxa"/>
            <w:tcBorders>
              <w:bottom w:val="single" w:sz="4" w:space="0" w:color="auto"/>
            </w:tcBorders>
          </w:tcPr>
          <w:p w14:paraId="7A9439A4" w14:textId="334A4005" w:rsidR="00EC2C7E" w:rsidRDefault="55C6A014" w:rsidP="0071491D">
            <w:pPr>
              <w:pStyle w:val="ListParagraph"/>
              <w:numPr>
                <w:ilvl w:val="0"/>
                <w:numId w:val="4"/>
              </w:numPr>
              <w:spacing w:before="120" w:after="120" w:line="22" w:lineRule="atLeast"/>
            </w:pPr>
            <w:r>
              <w:t>P</w:t>
            </w:r>
            <w:r w:rsidR="7F53EC18">
              <w:t xml:space="preserve">lan </w:t>
            </w:r>
            <w:r>
              <w:t xml:space="preserve">how </w:t>
            </w:r>
            <w:r w:rsidR="7F53EC18">
              <w:t xml:space="preserve">to </w:t>
            </w:r>
            <w:r w:rsidR="6F6291AE">
              <w:t xml:space="preserve">support students on industry placements out of </w:t>
            </w:r>
            <w:r w:rsidR="7F53EC18">
              <w:t xml:space="preserve">hours </w:t>
            </w:r>
            <w:r w:rsidR="6F6291AE">
              <w:t>and out of term time</w:t>
            </w:r>
            <w:r w:rsidR="6BF9C719">
              <w:t>.</w:t>
            </w:r>
          </w:p>
        </w:tc>
        <w:tc>
          <w:tcPr>
            <w:tcW w:w="4535" w:type="dxa"/>
            <w:tcBorders>
              <w:bottom w:val="single" w:sz="4" w:space="0" w:color="auto"/>
            </w:tcBorders>
            <w:vAlign w:val="center"/>
          </w:tcPr>
          <w:p w14:paraId="3F2471E3" w14:textId="77777777" w:rsidR="008B40FD" w:rsidRDefault="008B40FD" w:rsidP="00EC2C7E">
            <w:pPr>
              <w:spacing w:before="120" w:after="120" w:line="22" w:lineRule="atLeast"/>
            </w:pPr>
          </w:p>
        </w:tc>
      </w:tr>
      <w:tr w:rsidR="008B40FD" w14:paraId="4AA69804" w14:textId="77777777" w:rsidTr="7ACCB09C">
        <w:trPr>
          <w:trHeight w:val="737"/>
        </w:trPr>
        <w:tc>
          <w:tcPr>
            <w:tcW w:w="5102" w:type="dxa"/>
            <w:tcBorders>
              <w:top w:val="single" w:sz="4" w:space="0" w:color="auto"/>
            </w:tcBorders>
            <w:shd w:val="clear" w:color="auto" w:fill="FF9567"/>
            <w:vAlign w:val="center"/>
          </w:tcPr>
          <w:p w14:paraId="2C52F8F2" w14:textId="01161654" w:rsidR="008B40FD" w:rsidRDefault="008B40FD" w:rsidP="00EC2C7E">
            <w:pPr>
              <w:spacing w:before="120" w:after="120" w:line="22" w:lineRule="atLeast"/>
            </w:pPr>
            <w:r w:rsidRPr="00A15A88">
              <w:rPr>
                <w:b/>
                <w:bCs/>
                <w:color w:val="auto"/>
              </w:rPr>
              <w:t>Year 2</w:t>
            </w:r>
          </w:p>
        </w:tc>
        <w:tc>
          <w:tcPr>
            <w:tcW w:w="4535" w:type="dxa"/>
            <w:tcBorders>
              <w:top w:val="single" w:sz="4" w:space="0" w:color="auto"/>
            </w:tcBorders>
            <w:shd w:val="clear" w:color="auto" w:fill="FF9567"/>
            <w:vAlign w:val="center"/>
          </w:tcPr>
          <w:p w14:paraId="5C2D230D" w14:textId="77777777" w:rsidR="008B40FD" w:rsidRDefault="008B40FD" w:rsidP="00EC2C7E">
            <w:pPr>
              <w:spacing w:before="120" w:after="120" w:line="22" w:lineRule="atLeast"/>
            </w:pPr>
          </w:p>
        </w:tc>
      </w:tr>
      <w:tr w:rsidR="008B40FD" w14:paraId="00947E66" w14:textId="77777777" w:rsidTr="7ACCB09C">
        <w:trPr>
          <w:trHeight w:val="737"/>
        </w:trPr>
        <w:tc>
          <w:tcPr>
            <w:tcW w:w="5102" w:type="dxa"/>
          </w:tcPr>
          <w:p w14:paraId="17643C9C" w14:textId="63836D7D" w:rsidR="0013507E" w:rsidRDefault="0114DB0A" w:rsidP="0071491D">
            <w:pPr>
              <w:pStyle w:val="ListParagraph"/>
              <w:numPr>
                <w:ilvl w:val="0"/>
                <w:numId w:val="4"/>
              </w:numPr>
              <w:spacing w:before="120" w:after="120" w:line="22" w:lineRule="atLeast"/>
              <w:ind w:hanging="357"/>
              <w:contextualSpacing w:val="0"/>
            </w:pPr>
            <w:r>
              <w:t>Con</w:t>
            </w:r>
            <w:r w:rsidR="00A10459">
              <w:t>t</w:t>
            </w:r>
            <w:r>
              <w:t>inuously r</w:t>
            </w:r>
            <w:r w:rsidR="6F69FCE0">
              <w:t>eview the support provided to students and evaluate how it contributes to progress and achievements, including:</w:t>
            </w:r>
          </w:p>
          <w:p w14:paraId="7B75EB62" w14:textId="5A79BD26" w:rsidR="0013507E" w:rsidRDefault="0013507E" w:rsidP="0071491D">
            <w:pPr>
              <w:pStyle w:val="ListParagraph"/>
              <w:numPr>
                <w:ilvl w:val="0"/>
                <w:numId w:val="28"/>
              </w:numPr>
              <w:spacing w:before="120" w:after="120" w:line="22" w:lineRule="atLeast"/>
              <w:ind w:hanging="357"/>
              <w:contextualSpacing w:val="0"/>
            </w:pPr>
            <w:r>
              <w:t>pastoral support</w:t>
            </w:r>
          </w:p>
          <w:p w14:paraId="0B5A42A9" w14:textId="75117C6A" w:rsidR="002D3F2A" w:rsidRDefault="002D3F2A" w:rsidP="0071491D">
            <w:pPr>
              <w:pStyle w:val="ListParagraph"/>
              <w:numPr>
                <w:ilvl w:val="0"/>
                <w:numId w:val="28"/>
              </w:numPr>
              <w:spacing w:before="120" w:after="120" w:line="22" w:lineRule="atLeast"/>
              <w:ind w:hanging="357"/>
              <w:contextualSpacing w:val="0"/>
            </w:pPr>
            <w:r>
              <w:t>employability support</w:t>
            </w:r>
          </w:p>
          <w:p w14:paraId="3ADEE771" w14:textId="218AA77F" w:rsidR="002D3F2A" w:rsidRDefault="00FA32C1" w:rsidP="0071491D">
            <w:pPr>
              <w:pStyle w:val="ListParagraph"/>
              <w:numPr>
                <w:ilvl w:val="0"/>
                <w:numId w:val="28"/>
              </w:numPr>
              <w:spacing w:before="120" w:after="120" w:line="22" w:lineRule="atLeast"/>
              <w:ind w:hanging="357"/>
              <w:contextualSpacing w:val="0"/>
            </w:pPr>
            <w:r>
              <w:t>support on industry placements</w:t>
            </w:r>
          </w:p>
          <w:p w14:paraId="0C16F221" w14:textId="5F487A3E" w:rsidR="008B40FD" w:rsidRDefault="0013507E" w:rsidP="0071491D">
            <w:pPr>
              <w:pStyle w:val="ListParagraph"/>
              <w:numPr>
                <w:ilvl w:val="0"/>
                <w:numId w:val="28"/>
              </w:numPr>
              <w:spacing w:before="120" w:after="120" w:line="22" w:lineRule="atLeast"/>
              <w:ind w:hanging="357"/>
              <w:contextualSpacing w:val="0"/>
            </w:pPr>
            <w:r>
              <w:t>individual support</w:t>
            </w:r>
            <w:r w:rsidR="002D3F2A">
              <w:t xml:space="preserve"> and </w:t>
            </w:r>
            <w:r>
              <w:t>group sessions</w:t>
            </w:r>
            <w:r w:rsidR="00FA32C1">
              <w:t>.</w:t>
            </w:r>
          </w:p>
        </w:tc>
        <w:tc>
          <w:tcPr>
            <w:tcW w:w="4535" w:type="dxa"/>
            <w:vAlign w:val="center"/>
          </w:tcPr>
          <w:p w14:paraId="096EF408" w14:textId="77777777" w:rsidR="008B40FD" w:rsidRDefault="008B40FD" w:rsidP="00EC2C7E">
            <w:pPr>
              <w:spacing w:before="120" w:after="120" w:line="22" w:lineRule="atLeast"/>
            </w:pPr>
          </w:p>
        </w:tc>
      </w:tr>
      <w:tr w:rsidR="008B40FD" w14:paraId="07331FCB" w14:textId="77777777" w:rsidTr="7ACCB09C">
        <w:trPr>
          <w:trHeight w:val="737"/>
        </w:trPr>
        <w:tc>
          <w:tcPr>
            <w:tcW w:w="5102" w:type="dxa"/>
            <w:shd w:val="clear" w:color="auto" w:fill="FF9567"/>
            <w:vAlign w:val="center"/>
          </w:tcPr>
          <w:p w14:paraId="1B47F74C" w14:textId="56381D03" w:rsidR="008B40FD" w:rsidRDefault="008B40FD" w:rsidP="00EC2C7E">
            <w:pPr>
              <w:spacing w:before="120" w:after="120" w:line="22" w:lineRule="atLeast"/>
            </w:pPr>
            <w:r w:rsidRPr="00A15A88">
              <w:rPr>
                <w:b/>
                <w:bCs/>
                <w:color w:val="auto"/>
              </w:rPr>
              <w:t>Assessment</w:t>
            </w:r>
          </w:p>
        </w:tc>
        <w:tc>
          <w:tcPr>
            <w:tcW w:w="4535" w:type="dxa"/>
            <w:shd w:val="clear" w:color="auto" w:fill="FF9567"/>
            <w:vAlign w:val="center"/>
          </w:tcPr>
          <w:p w14:paraId="60D930D4" w14:textId="77777777" w:rsidR="008B40FD" w:rsidRDefault="008B40FD" w:rsidP="00EC2C7E">
            <w:pPr>
              <w:spacing w:before="120" w:after="120" w:line="22" w:lineRule="atLeast"/>
            </w:pPr>
          </w:p>
        </w:tc>
      </w:tr>
      <w:tr w:rsidR="008B40FD" w14:paraId="45FEA2D8" w14:textId="77777777" w:rsidTr="7ACCB09C">
        <w:trPr>
          <w:trHeight w:val="1417"/>
        </w:trPr>
        <w:tc>
          <w:tcPr>
            <w:tcW w:w="5102" w:type="dxa"/>
          </w:tcPr>
          <w:p w14:paraId="0E93C0B3" w14:textId="7D80A1B1" w:rsidR="008B40FD" w:rsidRDefault="40EB9154" w:rsidP="0071491D">
            <w:pPr>
              <w:pStyle w:val="ListParagraph"/>
              <w:numPr>
                <w:ilvl w:val="0"/>
                <w:numId w:val="4"/>
              </w:numPr>
              <w:spacing w:before="120" w:after="120" w:line="22" w:lineRule="atLeast"/>
            </w:pPr>
            <w:r>
              <w:t xml:space="preserve">Check that </w:t>
            </w:r>
            <w:r w:rsidR="2970EA15">
              <w:t xml:space="preserve">students </w:t>
            </w:r>
            <w:r w:rsidR="6A91DEBA">
              <w:t xml:space="preserve">receive </w:t>
            </w:r>
            <w:r w:rsidR="46E26824">
              <w:t xml:space="preserve">the right </w:t>
            </w:r>
            <w:r w:rsidR="3DF0DE52">
              <w:t xml:space="preserve">types and </w:t>
            </w:r>
            <w:r w:rsidR="46E26824">
              <w:t xml:space="preserve">amount of support to </w:t>
            </w:r>
            <w:r w:rsidR="3DF0DE52">
              <w:t xml:space="preserve">prepare for </w:t>
            </w:r>
            <w:r w:rsidR="6A91DEBA">
              <w:t xml:space="preserve">exams </w:t>
            </w:r>
            <w:r w:rsidR="3DF0DE52">
              <w:t>and other forms of assessment</w:t>
            </w:r>
            <w:r w:rsidR="02865EA9">
              <w:t>.</w:t>
            </w:r>
            <w:r w:rsidR="3DF0DE52">
              <w:t xml:space="preserve"> </w:t>
            </w:r>
          </w:p>
        </w:tc>
        <w:tc>
          <w:tcPr>
            <w:tcW w:w="4535" w:type="dxa"/>
            <w:vAlign w:val="center"/>
          </w:tcPr>
          <w:p w14:paraId="1C8C1B43" w14:textId="77777777" w:rsidR="008B40FD" w:rsidRDefault="008B40FD" w:rsidP="00EC2C7E">
            <w:pPr>
              <w:spacing w:before="120" w:after="120" w:line="22" w:lineRule="atLeast"/>
            </w:pPr>
          </w:p>
        </w:tc>
      </w:tr>
      <w:tr w:rsidR="008B40FD" w14:paraId="7937CD60" w14:textId="77777777" w:rsidTr="7ACCB09C">
        <w:trPr>
          <w:trHeight w:val="737"/>
        </w:trPr>
        <w:tc>
          <w:tcPr>
            <w:tcW w:w="5102" w:type="dxa"/>
            <w:shd w:val="clear" w:color="auto" w:fill="FF9567"/>
            <w:vAlign w:val="center"/>
          </w:tcPr>
          <w:p w14:paraId="6724B2D0" w14:textId="01D21B8C" w:rsidR="008B40FD" w:rsidRDefault="008B40FD" w:rsidP="00EC2C7E">
            <w:pPr>
              <w:spacing w:before="120" w:after="120" w:line="22" w:lineRule="atLeast"/>
            </w:pPr>
            <w:r w:rsidRPr="00A15A88">
              <w:rPr>
                <w:b/>
                <w:bCs/>
                <w:color w:val="auto"/>
              </w:rPr>
              <w:t>Progression</w:t>
            </w:r>
          </w:p>
        </w:tc>
        <w:tc>
          <w:tcPr>
            <w:tcW w:w="4535" w:type="dxa"/>
            <w:shd w:val="clear" w:color="auto" w:fill="FF9567"/>
            <w:vAlign w:val="center"/>
          </w:tcPr>
          <w:p w14:paraId="65F4BE5C" w14:textId="77777777" w:rsidR="008B40FD" w:rsidRDefault="008B40FD" w:rsidP="00EC2C7E">
            <w:pPr>
              <w:spacing w:before="120" w:after="120" w:line="22" w:lineRule="atLeast"/>
            </w:pPr>
          </w:p>
        </w:tc>
      </w:tr>
      <w:tr w:rsidR="008B40FD" w14:paraId="404490B8" w14:textId="77777777" w:rsidTr="7ACCB09C">
        <w:trPr>
          <w:trHeight w:val="1417"/>
        </w:trPr>
        <w:tc>
          <w:tcPr>
            <w:tcW w:w="5102" w:type="dxa"/>
          </w:tcPr>
          <w:p w14:paraId="5C0DDA45" w14:textId="355CEFBC" w:rsidR="008B40FD" w:rsidRDefault="6F99C9A1" w:rsidP="0071491D">
            <w:pPr>
              <w:pStyle w:val="ListParagraph"/>
              <w:numPr>
                <w:ilvl w:val="0"/>
                <w:numId w:val="4"/>
              </w:numPr>
              <w:spacing w:before="120" w:after="120" w:line="22" w:lineRule="atLeast"/>
            </w:pPr>
            <w:r>
              <w:t xml:space="preserve"> </w:t>
            </w:r>
            <w:r w:rsidR="3DF0DE52">
              <w:t>Check</w:t>
            </w:r>
            <w:r>
              <w:t xml:space="preserve"> that </w:t>
            </w:r>
            <w:r w:rsidR="1A7F0181">
              <w:t xml:space="preserve">students can </w:t>
            </w:r>
            <w:r>
              <w:t xml:space="preserve">access </w:t>
            </w:r>
            <w:r w:rsidR="74D483DC">
              <w:t>relevant</w:t>
            </w:r>
            <w:r w:rsidR="54FF5214">
              <w:t>,</w:t>
            </w:r>
            <w:r w:rsidR="74D483DC">
              <w:t xml:space="preserve"> high-quality </w:t>
            </w:r>
            <w:r>
              <w:t>careers and further stud</w:t>
            </w:r>
            <w:r w:rsidR="07F1D942">
              <w:t xml:space="preserve">y resources </w:t>
            </w:r>
            <w:r w:rsidR="74D483DC">
              <w:t>to su</w:t>
            </w:r>
            <w:r w:rsidR="00A10459">
              <w:t>p</w:t>
            </w:r>
            <w:r w:rsidR="74D483DC">
              <w:t xml:space="preserve">port </w:t>
            </w:r>
            <w:r w:rsidR="21A47771">
              <w:t>progression from T Levels</w:t>
            </w:r>
            <w:r w:rsidR="74D483DC">
              <w:t xml:space="preserve"> and industry placements</w:t>
            </w:r>
            <w:r w:rsidR="0B90287D">
              <w:t>.</w:t>
            </w:r>
          </w:p>
        </w:tc>
        <w:tc>
          <w:tcPr>
            <w:tcW w:w="4535" w:type="dxa"/>
            <w:vAlign w:val="center"/>
          </w:tcPr>
          <w:p w14:paraId="0EE69DE8" w14:textId="77777777" w:rsidR="008B40FD" w:rsidRDefault="008B40FD" w:rsidP="00EC2C7E">
            <w:pPr>
              <w:spacing w:before="120" w:after="120" w:line="22" w:lineRule="atLeast"/>
            </w:pPr>
          </w:p>
        </w:tc>
      </w:tr>
    </w:tbl>
    <w:p w14:paraId="1138BB38" w14:textId="05539139" w:rsidR="003768BE" w:rsidRPr="00EC2C7E" w:rsidRDefault="0047030A" w:rsidP="00EC2C7E">
      <w:pPr>
        <w:pStyle w:val="Heading1"/>
        <w:spacing w:before="120" w:after="60" w:line="264" w:lineRule="auto"/>
        <w:rPr>
          <w:i w:val="0"/>
          <w:iCs w:val="0"/>
          <w:sz w:val="28"/>
          <w:szCs w:val="28"/>
        </w:rPr>
      </w:pPr>
      <w:bookmarkStart w:id="2" w:name="_Ref81328505"/>
      <w:r>
        <w:rPr>
          <w:i w:val="0"/>
          <w:iCs w:val="0"/>
          <w:sz w:val="28"/>
          <w:szCs w:val="28"/>
        </w:rPr>
        <w:lastRenderedPageBreak/>
        <w:t>Finance for student support</w:t>
      </w:r>
      <w:bookmarkEnd w:id="2"/>
    </w:p>
    <w:tbl>
      <w:tblPr>
        <w:tblStyle w:val="TableGrid"/>
        <w:tblW w:w="9637" w:type="dxa"/>
        <w:tblLayout w:type="fixed"/>
        <w:tblLook w:val="04A0" w:firstRow="1" w:lastRow="0" w:firstColumn="1" w:lastColumn="0" w:noHBand="0" w:noVBand="1"/>
      </w:tblPr>
      <w:tblGrid>
        <w:gridCol w:w="5102"/>
        <w:gridCol w:w="4535"/>
      </w:tblGrid>
      <w:tr w:rsidR="00CE68DC" w:rsidRPr="00CE68DC" w14:paraId="0C842F26" w14:textId="77777777" w:rsidTr="7ACCB09C">
        <w:trPr>
          <w:trHeight w:val="737"/>
          <w:tblHeader/>
        </w:trPr>
        <w:tc>
          <w:tcPr>
            <w:tcW w:w="5102" w:type="dxa"/>
            <w:shd w:val="clear" w:color="auto" w:fill="765AB0"/>
            <w:vAlign w:val="center"/>
          </w:tcPr>
          <w:p w14:paraId="2A47C719" w14:textId="6EB63015" w:rsidR="008B40FD" w:rsidRPr="00C908B4" w:rsidRDefault="008B40FD" w:rsidP="00EC2C7E">
            <w:pPr>
              <w:pStyle w:val="Heading3"/>
              <w:keepLines/>
              <w:spacing w:before="120" w:after="120" w:line="22" w:lineRule="atLeast"/>
              <w:rPr>
                <w:i w:val="0"/>
                <w:iCs w:val="0"/>
                <w:color w:val="FFFFFF" w:themeColor="background1"/>
                <w:sz w:val="24"/>
                <w:szCs w:val="24"/>
              </w:rPr>
            </w:pPr>
            <w:r w:rsidRPr="00C908B4">
              <w:rPr>
                <w:i w:val="0"/>
                <w:iCs w:val="0"/>
                <w:color w:val="FFFFFF" w:themeColor="background1"/>
                <w:sz w:val="24"/>
                <w:szCs w:val="24"/>
              </w:rPr>
              <w:t>ACTI</w:t>
            </w:r>
            <w:r w:rsidR="003F6FAC" w:rsidRPr="00C908B4">
              <w:rPr>
                <w:i w:val="0"/>
                <w:iCs w:val="0"/>
                <w:color w:val="FFFFFF" w:themeColor="background1"/>
                <w:sz w:val="24"/>
                <w:szCs w:val="24"/>
              </w:rPr>
              <w:t>ons</w:t>
            </w:r>
          </w:p>
        </w:tc>
        <w:tc>
          <w:tcPr>
            <w:tcW w:w="4535" w:type="dxa"/>
            <w:shd w:val="clear" w:color="auto" w:fill="765AB0"/>
            <w:vAlign w:val="center"/>
          </w:tcPr>
          <w:p w14:paraId="1EADCC52" w14:textId="466680AD" w:rsidR="008B40FD" w:rsidRPr="00C908B4" w:rsidRDefault="006657B5" w:rsidP="00EC2C7E">
            <w:pPr>
              <w:pStyle w:val="Heading3"/>
              <w:keepLines/>
              <w:spacing w:before="120" w:after="120" w:line="22" w:lineRule="atLeast"/>
              <w:rPr>
                <w:i w:val="0"/>
                <w:iCs w:val="0"/>
                <w:color w:val="FFFFFF" w:themeColor="background1"/>
                <w:sz w:val="24"/>
                <w:szCs w:val="24"/>
              </w:rPr>
            </w:pPr>
            <w:r>
              <w:rPr>
                <w:i w:val="0"/>
                <w:iCs w:val="0"/>
                <w:color w:val="FFFFFF" w:themeColor="background1"/>
              </w:rPr>
              <w:t>YOUR APPROACH</w:t>
            </w:r>
          </w:p>
        </w:tc>
      </w:tr>
      <w:tr w:rsidR="008B40FD" w:rsidRPr="00172541" w14:paraId="0E965524" w14:textId="77777777" w:rsidTr="7ACCB09C">
        <w:trPr>
          <w:trHeight w:val="737"/>
        </w:trPr>
        <w:tc>
          <w:tcPr>
            <w:tcW w:w="5102" w:type="dxa"/>
            <w:shd w:val="clear" w:color="auto" w:fill="FF9567"/>
            <w:vAlign w:val="center"/>
          </w:tcPr>
          <w:p w14:paraId="4611719D" w14:textId="77777777" w:rsidR="008B40FD" w:rsidRPr="00172541" w:rsidRDefault="008B40FD" w:rsidP="00EC2C7E">
            <w:pPr>
              <w:spacing w:before="120" w:after="120" w:line="22" w:lineRule="atLeast"/>
              <w:rPr>
                <w:color w:val="auto"/>
              </w:rPr>
            </w:pPr>
            <w:r w:rsidRPr="00AE3EEE">
              <w:rPr>
                <w:b/>
                <w:bCs/>
                <w:color w:val="auto"/>
              </w:rPr>
              <w:t>Pre-enrolment</w:t>
            </w:r>
          </w:p>
        </w:tc>
        <w:tc>
          <w:tcPr>
            <w:tcW w:w="4535" w:type="dxa"/>
            <w:shd w:val="clear" w:color="auto" w:fill="FF9567"/>
          </w:tcPr>
          <w:p w14:paraId="26405F57" w14:textId="77777777" w:rsidR="008B40FD" w:rsidRPr="00172541" w:rsidRDefault="008B40FD" w:rsidP="00EC2C7E">
            <w:pPr>
              <w:spacing w:before="120" w:after="120" w:line="22" w:lineRule="atLeast"/>
              <w:rPr>
                <w:color w:val="auto"/>
              </w:rPr>
            </w:pPr>
          </w:p>
        </w:tc>
      </w:tr>
      <w:tr w:rsidR="008B40FD" w14:paraId="6D3FECFC" w14:textId="77777777" w:rsidTr="7ACCB09C">
        <w:trPr>
          <w:trHeight w:val="1318"/>
        </w:trPr>
        <w:tc>
          <w:tcPr>
            <w:tcW w:w="5102" w:type="dxa"/>
          </w:tcPr>
          <w:p w14:paraId="384CF2F6" w14:textId="15767B01" w:rsidR="008B40FD" w:rsidRDefault="617D3BBC" w:rsidP="0071491D">
            <w:pPr>
              <w:pStyle w:val="ListParagraph"/>
              <w:numPr>
                <w:ilvl w:val="0"/>
                <w:numId w:val="19"/>
              </w:numPr>
              <w:spacing w:before="120" w:after="120" w:line="22" w:lineRule="atLeast"/>
            </w:pPr>
            <w:r>
              <w:t>Identify students who are entitled to financial support</w:t>
            </w:r>
            <w:r w:rsidR="550F1630">
              <w:t xml:space="preserve"> </w:t>
            </w:r>
            <w:r w:rsidR="66F6B5A4">
              <w:t xml:space="preserve">and </w:t>
            </w:r>
            <w:r>
              <w:t>s</w:t>
            </w:r>
            <w:r w:rsidR="54BE8C55">
              <w:t xml:space="preserve">ecure </w:t>
            </w:r>
            <w:r w:rsidR="74BCCFDB">
              <w:t>bursar</w:t>
            </w:r>
            <w:r w:rsidR="54BE8C55">
              <w:t>ies</w:t>
            </w:r>
            <w:r w:rsidR="74BCCFDB">
              <w:t xml:space="preserve"> and </w:t>
            </w:r>
            <w:r w:rsidR="54BE8C55">
              <w:t xml:space="preserve">other </w:t>
            </w:r>
            <w:r w:rsidR="74BCCFDB">
              <w:t xml:space="preserve">additional T Level </w:t>
            </w:r>
            <w:r w:rsidR="54BE8C55">
              <w:t>funding</w:t>
            </w:r>
            <w:r w:rsidR="34E18089">
              <w:t>.</w:t>
            </w:r>
            <w:r w:rsidR="54BE8C55">
              <w:t xml:space="preserve"> </w:t>
            </w:r>
            <w:r w:rsidR="74BCCFDB">
              <w:t>(</w:t>
            </w:r>
            <w:r w:rsidR="54BE8C55">
              <w:t xml:space="preserve">e.g. industry placement </w:t>
            </w:r>
            <w:r w:rsidR="74BCCFDB">
              <w:t>costs)</w:t>
            </w:r>
            <w:r w:rsidR="54BE8C55">
              <w:t xml:space="preserve"> </w:t>
            </w:r>
          </w:p>
        </w:tc>
        <w:tc>
          <w:tcPr>
            <w:tcW w:w="4535" w:type="dxa"/>
          </w:tcPr>
          <w:p w14:paraId="7B1199A3" w14:textId="77777777" w:rsidR="008B40FD" w:rsidRDefault="008B40FD" w:rsidP="00EC2C7E">
            <w:pPr>
              <w:spacing w:before="120" w:after="120" w:line="22" w:lineRule="atLeast"/>
            </w:pPr>
          </w:p>
        </w:tc>
      </w:tr>
      <w:tr w:rsidR="008B40FD" w14:paraId="3B898F76" w14:textId="77777777" w:rsidTr="7ACCB09C">
        <w:trPr>
          <w:trHeight w:val="1380"/>
        </w:trPr>
        <w:tc>
          <w:tcPr>
            <w:tcW w:w="5102" w:type="dxa"/>
          </w:tcPr>
          <w:p w14:paraId="4873799B" w14:textId="2DD3705D" w:rsidR="008B40FD" w:rsidRDefault="3CF76A47" w:rsidP="0071491D">
            <w:pPr>
              <w:pStyle w:val="ListParagraph"/>
              <w:numPr>
                <w:ilvl w:val="0"/>
                <w:numId w:val="19"/>
              </w:numPr>
              <w:spacing w:before="120" w:after="120" w:line="22" w:lineRule="atLeast"/>
            </w:pPr>
            <w:r>
              <w:t xml:space="preserve">Give students </w:t>
            </w:r>
            <w:r w:rsidR="50A7E40F">
              <w:t>enough</w:t>
            </w:r>
            <w:r>
              <w:t xml:space="preserve"> financial and </w:t>
            </w:r>
            <w:r w:rsidR="6B6C4BF5">
              <w:t>fun</w:t>
            </w:r>
            <w:r w:rsidR="2CAD3A7C">
              <w:t>d</w:t>
            </w:r>
            <w:r w:rsidR="6B6C4BF5">
              <w:t xml:space="preserve">ing </w:t>
            </w:r>
            <w:r>
              <w:t>i</w:t>
            </w:r>
            <w:r w:rsidR="43F23F5C">
              <w:t xml:space="preserve">nformation </w:t>
            </w:r>
            <w:r w:rsidR="4DA60A8B">
              <w:t xml:space="preserve">to help them make </w:t>
            </w:r>
            <w:r w:rsidR="43F23F5C">
              <w:t xml:space="preserve">an informed choice of </w:t>
            </w:r>
            <w:r w:rsidR="4DA60A8B">
              <w:t xml:space="preserve">occupational </w:t>
            </w:r>
            <w:r w:rsidR="43F23F5C">
              <w:t>specialism</w:t>
            </w:r>
            <w:r w:rsidR="27AD31FA">
              <w:t xml:space="preserve"> and industry placement</w:t>
            </w:r>
            <w:r w:rsidR="268FB5A4">
              <w:t>.</w:t>
            </w:r>
            <w:r w:rsidR="27AD31FA">
              <w:t xml:space="preserve"> </w:t>
            </w:r>
          </w:p>
        </w:tc>
        <w:tc>
          <w:tcPr>
            <w:tcW w:w="4535" w:type="dxa"/>
          </w:tcPr>
          <w:p w14:paraId="110D051B" w14:textId="77777777" w:rsidR="008B40FD" w:rsidRDefault="008B40FD" w:rsidP="00EC2C7E">
            <w:pPr>
              <w:spacing w:before="120" w:after="120" w:line="22" w:lineRule="atLeast"/>
            </w:pPr>
          </w:p>
        </w:tc>
      </w:tr>
      <w:tr w:rsidR="007C2531" w14:paraId="4431BCCE" w14:textId="77777777" w:rsidTr="7ACCB09C">
        <w:trPr>
          <w:trHeight w:val="1271"/>
        </w:trPr>
        <w:tc>
          <w:tcPr>
            <w:tcW w:w="5102" w:type="dxa"/>
          </w:tcPr>
          <w:p w14:paraId="00B442E2" w14:textId="642A48A0" w:rsidR="007C2531" w:rsidRDefault="6AF38DCB" w:rsidP="0071491D">
            <w:pPr>
              <w:pStyle w:val="ListParagraph"/>
              <w:numPr>
                <w:ilvl w:val="0"/>
                <w:numId w:val="19"/>
              </w:numPr>
              <w:spacing w:before="120" w:after="120" w:line="22" w:lineRule="atLeast"/>
            </w:pPr>
            <w:r>
              <w:t>Check that your orga</w:t>
            </w:r>
            <w:r w:rsidR="2F45E816">
              <w:t>ni</w:t>
            </w:r>
            <w:r>
              <w:t xml:space="preserve">sation’s </w:t>
            </w:r>
            <w:r w:rsidR="1CE56054">
              <w:t xml:space="preserve">policies </w:t>
            </w:r>
            <w:r>
              <w:t xml:space="preserve">for financial support </w:t>
            </w:r>
            <w:r w:rsidR="012174EA">
              <w:t>align with the requirements of T Levels and industry placements</w:t>
            </w:r>
            <w:r w:rsidR="1B0BBFE1">
              <w:t>.</w:t>
            </w:r>
          </w:p>
        </w:tc>
        <w:tc>
          <w:tcPr>
            <w:tcW w:w="4535" w:type="dxa"/>
          </w:tcPr>
          <w:p w14:paraId="1E768750" w14:textId="77777777" w:rsidR="007C2531" w:rsidRDefault="007C2531" w:rsidP="00EC2C7E">
            <w:pPr>
              <w:spacing w:before="120" w:after="120" w:line="22" w:lineRule="atLeast"/>
            </w:pPr>
          </w:p>
        </w:tc>
      </w:tr>
      <w:tr w:rsidR="00B817E3" w14:paraId="43412C6D" w14:textId="77777777" w:rsidTr="7ACCB09C">
        <w:trPr>
          <w:trHeight w:val="1334"/>
        </w:trPr>
        <w:tc>
          <w:tcPr>
            <w:tcW w:w="5102" w:type="dxa"/>
          </w:tcPr>
          <w:p w14:paraId="754023F0" w14:textId="13F87AD6" w:rsidR="00B817E3" w:rsidRDefault="7C2DCE92" w:rsidP="0071491D">
            <w:pPr>
              <w:pStyle w:val="ListParagraph"/>
              <w:numPr>
                <w:ilvl w:val="0"/>
                <w:numId w:val="19"/>
              </w:numPr>
              <w:spacing w:before="120" w:after="120" w:line="22" w:lineRule="atLeast"/>
            </w:pPr>
            <w:r>
              <w:t xml:space="preserve">Continuously review </w:t>
            </w:r>
            <w:r w:rsidR="197A86DE">
              <w:t xml:space="preserve">the financial support students receive and evaluate how it contributes to </w:t>
            </w:r>
            <w:r w:rsidR="2CAD3A7C">
              <w:t>progress, achievements and wellbeing</w:t>
            </w:r>
            <w:r w:rsidR="65959F91">
              <w:t>.</w:t>
            </w:r>
          </w:p>
        </w:tc>
        <w:tc>
          <w:tcPr>
            <w:tcW w:w="4535" w:type="dxa"/>
          </w:tcPr>
          <w:p w14:paraId="38AF9703" w14:textId="77777777" w:rsidR="00B817E3" w:rsidRDefault="00B817E3" w:rsidP="00EC2C7E">
            <w:pPr>
              <w:spacing w:before="120" w:after="120" w:line="22" w:lineRule="atLeast"/>
            </w:pPr>
          </w:p>
        </w:tc>
      </w:tr>
    </w:tbl>
    <w:p w14:paraId="6937B903" w14:textId="77777777" w:rsidR="008B40FD" w:rsidRDefault="008B40FD" w:rsidP="00EC2C7E">
      <w:pPr>
        <w:spacing w:before="120" w:after="120" w:line="22" w:lineRule="atLeast"/>
        <w:rPr>
          <w:rFonts w:ascii="Poppins" w:hAnsi="Poppins" w:cs="Poppins"/>
          <w:b/>
          <w:bCs/>
          <w:i/>
          <w:iCs/>
          <w:caps/>
          <w:color w:val="000000" w:themeColor="text1"/>
          <w:sz w:val="30"/>
        </w:rPr>
      </w:pPr>
      <w:r>
        <w:br w:type="page"/>
      </w:r>
    </w:p>
    <w:p w14:paraId="7E7B565D" w14:textId="5AE67BD0" w:rsidR="003768BE" w:rsidRPr="00EC2C7E" w:rsidRDefault="0047030A" w:rsidP="00EC2C7E">
      <w:pPr>
        <w:pStyle w:val="Heading1"/>
        <w:spacing w:before="120" w:after="60" w:line="264" w:lineRule="auto"/>
        <w:rPr>
          <w:i w:val="0"/>
          <w:iCs w:val="0"/>
          <w:sz w:val="28"/>
          <w:szCs w:val="28"/>
        </w:rPr>
      </w:pPr>
      <w:bookmarkStart w:id="3" w:name="_Ref81328513"/>
      <w:r>
        <w:rPr>
          <w:i w:val="0"/>
          <w:iCs w:val="0"/>
          <w:sz w:val="28"/>
          <w:szCs w:val="28"/>
        </w:rPr>
        <w:lastRenderedPageBreak/>
        <w:t>Pastoral care and wellbeing</w:t>
      </w:r>
      <w:bookmarkEnd w:id="3"/>
    </w:p>
    <w:tbl>
      <w:tblPr>
        <w:tblStyle w:val="TableGrid"/>
        <w:tblW w:w="9637" w:type="dxa"/>
        <w:tblLayout w:type="fixed"/>
        <w:tblLook w:val="04A0" w:firstRow="1" w:lastRow="0" w:firstColumn="1" w:lastColumn="0" w:noHBand="0" w:noVBand="1"/>
      </w:tblPr>
      <w:tblGrid>
        <w:gridCol w:w="5102"/>
        <w:gridCol w:w="4535"/>
      </w:tblGrid>
      <w:tr w:rsidR="00CE68DC" w:rsidRPr="00CE68DC" w14:paraId="70E55FDD" w14:textId="77777777" w:rsidTr="7ACCB09C">
        <w:trPr>
          <w:trHeight w:val="737"/>
          <w:tblHeader/>
        </w:trPr>
        <w:tc>
          <w:tcPr>
            <w:tcW w:w="5102" w:type="dxa"/>
            <w:shd w:val="clear" w:color="auto" w:fill="765AB0"/>
            <w:vAlign w:val="center"/>
          </w:tcPr>
          <w:p w14:paraId="19ECF117" w14:textId="380996C8" w:rsidR="008B40FD" w:rsidRPr="00C908B4" w:rsidRDefault="008B40FD" w:rsidP="00EC2C7E">
            <w:pPr>
              <w:pStyle w:val="Heading3"/>
              <w:keepLines/>
              <w:spacing w:before="120" w:after="120" w:line="22" w:lineRule="atLeast"/>
              <w:rPr>
                <w:i w:val="0"/>
                <w:iCs w:val="0"/>
                <w:color w:val="FFFFFF" w:themeColor="background1"/>
                <w:sz w:val="24"/>
                <w:szCs w:val="24"/>
              </w:rPr>
            </w:pPr>
            <w:r w:rsidRPr="00C908B4">
              <w:rPr>
                <w:i w:val="0"/>
                <w:iCs w:val="0"/>
                <w:color w:val="FFFFFF" w:themeColor="background1"/>
                <w:sz w:val="24"/>
                <w:szCs w:val="24"/>
              </w:rPr>
              <w:t>ACTI</w:t>
            </w:r>
            <w:r w:rsidR="00FE6FD6" w:rsidRPr="00C908B4">
              <w:rPr>
                <w:i w:val="0"/>
                <w:iCs w:val="0"/>
                <w:color w:val="FFFFFF" w:themeColor="background1"/>
                <w:sz w:val="24"/>
                <w:szCs w:val="24"/>
              </w:rPr>
              <w:t>ons</w:t>
            </w:r>
          </w:p>
        </w:tc>
        <w:tc>
          <w:tcPr>
            <w:tcW w:w="4535" w:type="dxa"/>
            <w:shd w:val="clear" w:color="auto" w:fill="765AB0"/>
            <w:vAlign w:val="center"/>
          </w:tcPr>
          <w:p w14:paraId="31E9C989" w14:textId="2AE6B345" w:rsidR="008B40FD" w:rsidRPr="00C908B4" w:rsidRDefault="006657B5" w:rsidP="00EC2C7E">
            <w:pPr>
              <w:pStyle w:val="Heading3"/>
              <w:keepLines/>
              <w:spacing w:before="120" w:after="120" w:line="22" w:lineRule="atLeast"/>
              <w:rPr>
                <w:i w:val="0"/>
                <w:iCs w:val="0"/>
                <w:color w:val="FFFFFF" w:themeColor="background1"/>
                <w:sz w:val="24"/>
                <w:szCs w:val="24"/>
              </w:rPr>
            </w:pPr>
            <w:r>
              <w:rPr>
                <w:i w:val="0"/>
                <w:iCs w:val="0"/>
                <w:color w:val="FFFFFF" w:themeColor="background1"/>
              </w:rPr>
              <w:t>YOUR APPROACH</w:t>
            </w:r>
          </w:p>
        </w:tc>
      </w:tr>
      <w:tr w:rsidR="008B40FD" w:rsidRPr="00172541" w14:paraId="7C91EA65" w14:textId="77777777" w:rsidTr="7ACCB09C">
        <w:trPr>
          <w:trHeight w:val="737"/>
        </w:trPr>
        <w:tc>
          <w:tcPr>
            <w:tcW w:w="5102" w:type="dxa"/>
            <w:shd w:val="clear" w:color="auto" w:fill="FF9567"/>
            <w:vAlign w:val="center"/>
          </w:tcPr>
          <w:p w14:paraId="2A9B8BFC" w14:textId="77777777" w:rsidR="008B40FD" w:rsidRPr="00172541" w:rsidRDefault="008B40FD" w:rsidP="00EC2C7E">
            <w:pPr>
              <w:spacing w:before="120" w:after="120" w:line="22" w:lineRule="atLeast"/>
              <w:rPr>
                <w:color w:val="auto"/>
              </w:rPr>
            </w:pPr>
            <w:r w:rsidRPr="00AE3EEE">
              <w:rPr>
                <w:b/>
                <w:bCs/>
                <w:color w:val="auto"/>
              </w:rPr>
              <w:t>Pre-enrolment</w:t>
            </w:r>
          </w:p>
        </w:tc>
        <w:tc>
          <w:tcPr>
            <w:tcW w:w="4535" w:type="dxa"/>
            <w:shd w:val="clear" w:color="auto" w:fill="FF9567"/>
          </w:tcPr>
          <w:p w14:paraId="2C560F33" w14:textId="77777777" w:rsidR="008B40FD" w:rsidRPr="00172541" w:rsidRDefault="008B40FD" w:rsidP="00EC2C7E">
            <w:pPr>
              <w:spacing w:before="120" w:after="120" w:line="22" w:lineRule="atLeast"/>
              <w:rPr>
                <w:color w:val="auto"/>
              </w:rPr>
            </w:pPr>
          </w:p>
        </w:tc>
      </w:tr>
      <w:tr w:rsidR="008B40FD" w14:paraId="6F5C1F72" w14:textId="77777777" w:rsidTr="7ACCB09C">
        <w:trPr>
          <w:trHeight w:val="2494"/>
        </w:trPr>
        <w:tc>
          <w:tcPr>
            <w:tcW w:w="5102" w:type="dxa"/>
          </w:tcPr>
          <w:p w14:paraId="04DA20DA" w14:textId="655318CF" w:rsidR="008B40FD" w:rsidRDefault="3C78DC9A" w:rsidP="000E0C75">
            <w:pPr>
              <w:pStyle w:val="ListParagraph"/>
              <w:numPr>
                <w:ilvl w:val="0"/>
                <w:numId w:val="20"/>
              </w:numPr>
              <w:spacing w:before="120" w:after="120" w:line="22" w:lineRule="atLeast"/>
            </w:pPr>
            <w:r>
              <w:t>Check that students are given</w:t>
            </w:r>
            <w:r w:rsidR="486AE0DD">
              <w:t xml:space="preserve"> comprehensive,</w:t>
            </w:r>
            <w:r>
              <w:t xml:space="preserve"> </w:t>
            </w:r>
            <w:r w:rsidR="3C48DADF">
              <w:t>high</w:t>
            </w:r>
            <w:r>
              <w:t>-</w:t>
            </w:r>
            <w:r w:rsidR="3C48DADF">
              <w:t xml:space="preserve">quality information </w:t>
            </w:r>
            <w:r w:rsidR="26FE44EE">
              <w:t xml:space="preserve">about the pastoral care and wellbeing support they will receive </w:t>
            </w:r>
            <w:r w:rsidR="3C48DADF">
              <w:t xml:space="preserve">to </w:t>
            </w:r>
            <w:r w:rsidR="26FE44EE">
              <w:t xml:space="preserve">help them </w:t>
            </w:r>
            <w:r w:rsidR="3C48DADF">
              <w:t xml:space="preserve">make an informed choice </w:t>
            </w:r>
            <w:r>
              <w:t xml:space="preserve">about </w:t>
            </w:r>
            <w:r w:rsidR="28BAE083">
              <w:t xml:space="preserve">studying the </w:t>
            </w:r>
            <w:r w:rsidR="3C48DADF">
              <w:t>T Level</w:t>
            </w:r>
            <w:r w:rsidR="3379501C">
              <w:t xml:space="preserve">. </w:t>
            </w:r>
            <w:r w:rsidR="1BE65406">
              <w:t>D</w:t>
            </w:r>
            <w:r w:rsidR="54EEF6F8">
              <w:t>o</w:t>
            </w:r>
            <w:r w:rsidR="3379501C">
              <w:t xml:space="preserve"> they have information on </w:t>
            </w:r>
            <w:r w:rsidR="03FD3C8E">
              <w:t>oc</w:t>
            </w:r>
            <w:r w:rsidR="2E227CAA">
              <w:t>c</w:t>
            </w:r>
            <w:r w:rsidR="03FD3C8E">
              <w:t xml:space="preserve">upational </w:t>
            </w:r>
            <w:r w:rsidR="78824A64">
              <w:t>s</w:t>
            </w:r>
            <w:r w:rsidR="0ED80550">
              <w:t>pecialism</w:t>
            </w:r>
            <w:r w:rsidR="28044DAC">
              <w:t>s</w:t>
            </w:r>
            <w:r w:rsidR="28BAE083">
              <w:t>, assessment methodologies</w:t>
            </w:r>
            <w:r w:rsidR="63EE5822">
              <w:t>,</w:t>
            </w:r>
            <w:r w:rsidR="3C48DADF">
              <w:t xml:space="preserve"> </w:t>
            </w:r>
            <w:r w:rsidR="03FD3C8E">
              <w:t>industry placement</w:t>
            </w:r>
            <w:r w:rsidR="3C48DADF">
              <w:t xml:space="preserve"> </w:t>
            </w:r>
            <w:r w:rsidR="28BAE083">
              <w:t xml:space="preserve">requirements </w:t>
            </w:r>
            <w:r w:rsidR="3C48DADF">
              <w:t xml:space="preserve">and </w:t>
            </w:r>
            <w:r w:rsidR="14984D2A">
              <w:t xml:space="preserve">alternative </w:t>
            </w:r>
            <w:r w:rsidR="7A6E9E46">
              <w:t xml:space="preserve">study </w:t>
            </w:r>
            <w:r w:rsidR="14984D2A">
              <w:t>programmes</w:t>
            </w:r>
            <w:r w:rsidR="3379501C">
              <w:t>?</w:t>
            </w:r>
            <w:r w:rsidR="79CAB9BE">
              <w:br/>
            </w:r>
          </w:p>
        </w:tc>
        <w:tc>
          <w:tcPr>
            <w:tcW w:w="4535" w:type="dxa"/>
          </w:tcPr>
          <w:p w14:paraId="3F2AFDEC" w14:textId="77777777" w:rsidR="008B40FD" w:rsidRDefault="008B40FD" w:rsidP="00EC2C7E">
            <w:pPr>
              <w:spacing w:before="120" w:after="120" w:line="22" w:lineRule="atLeast"/>
            </w:pPr>
          </w:p>
        </w:tc>
      </w:tr>
      <w:tr w:rsidR="008B40FD" w14:paraId="081FE34E" w14:textId="77777777" w:rsidTr="7ACCB09C">
        <w:trPr>
          <w:trHeight w:val="1010"/>
        </w:trPr>
        <w:tc>
          <w:tcPr>
            <w:tcW w:w="5102" w:type="dxa"/>
          </w:tcPr>
          <w:p w14:paraId="3C2F5B04" w14:textId="730B980F" w:rsidR="008B40FD" w:rsidRDefault="4A03252E" w:rsidP="0071491D">
            <w:pPr>
              <w:pStyle w:val="ListParagraph"/>
              <w:numPr>
                <w:ilvl w:val="0"/>
                <w:numId w:val="20"/>
              </w:numPr>
              <w:spacing w:before="120" w:after="120" w:line="22" w:lineRule="atLeast"/>
            </w:pPr>
            <w:r>
              <w:t>Check that delivery teams</w:t>
            </w:r>
            <w:r w:rsidR="36220173">
              <w:t xml:space="preserve"> </w:t>
            </w:r>
            <w:r w:rsidR="472EDF6B">
              <w:t xml:space="preserve">know about </w:t>
            </w:r>
            <w:r w:rsidR="36220173">
              <w:t xml:space="preserve">the </w:t>
            </w:r>
            <w:r w:rsidR="472EDF6B">
              <w:t xml:space="preserve">full </w:t>
            </w:r>
            <w:r w:rsidR="36220173">
              <w:t xml:space="preserve">range of </w:t>
            </w:r>
            <w:r w:rsidR="14C030A9">
              <w:t xml:space="preserve">pastoral care and wellbeing </w:t>
            </w:r>
            <w:r w:rsidR="36220173">
              <w:t xml:space="preserve">support </w:t>
            </w:r>
            <w:r w:rsidR="472EDF6B">
              <w:t>available to students</w:t>
            </w:r>
            <w:r w:rsidR="6432F3FF">
              <w:t>.</w:t>
            </w:r>
            <w:r w:rsidR="004258F9">
              <w:br/>
            </w:r>
            <w:r w:rsidR="472EDF6B">
              <w:t xml:space="preserve"> </w:t>
            </w:r>
          </w:p>
        </w:tc>
        <w:tc>
          <w:tcPr>
            <w:tcW w:w="4535" w:type="dxa"/>
          </w:tcPr>
          <w:p w14:paraId="7FC37301" w14:textId="77777777" w:rsidR="008B40FD" w:rsidRDefault="008B40FD" w:rsidP="00EC2C7E">
            <w:pPr>
              <w:spacing w:before="120" w:after="120" w:line="22" w:lineRule="atLeast"/>
            </w:pPr>
          </w:p>
        </w:tc>
      </w:tr>
      <w:tr w:rsidR="008B40FD" w14:paraId="239F0F70" w14:textId="77777777" w:rsidTr="7ACCB09C">
        <w:trPr>
          <w:trHeight w:val="1337"/>
        </w:trPr>
        <w:tc>
          <w:tcPr>
            <w:tcW w:w="5102" w:type="dxa"/>
          </w:tcPr>
          <w:p w14:paraId="4A5FD737" w14:textId="07ABD39E" w:rsidR="008B40FD" w:rsidRDefault="00765634" w:rsidP="0071491D">
            <w:pPr>
              <w:pStyle w:val="ListParagraph"/>
              <w:numPr>
                <w:ilvl w:val="0"/>
                <w:numId w:val="20"/>
              </w:numPr>
              <w:spacing w:before="120" w:after="120" w:line="22" w:lineRule="atLeast"/>
            </w:pPr>
            <w:r>
              <w:t>Check that your organisation’s policies for pastoral care and wellbeing</w:t>
            </w:r>
            <w:r w:rsidR="00D0344D">
              <w:t xml:space="preserve"> support</w:t>
            </w:r>
            <w:r w:rsidR="00265A6A">
              <w:t xml:space="preserve"> are </w:t>
            </w:r>
            <w:r>
              <w:t>align</w:t>
            </w:r>
            <w:r w:rsidR="00265A6A">
              <w:t>ed</w:t>
            </w:r>
            <w:r>
              <w:t xml:space="preserve"> with the requirements of T Levels and industry placements</w:t>
            </w:r>
            <w:r w:rsidR="11175874">
              <w:t>.</w:t>
            </w:r>
          </w:p>
        </w:tc>
        <w:tc>
          <w:tcPr>
            <w:tcW w:w="4535" w:type="dxa"/>
          </w:tcPr>
          <w:p w14:paraId="59D03571" w14:textId="627E8643" w:rsidR="008B40FD" w:rsidRDefault="008B40FD" w:rsidP="00EC2C7E">
            <w:pPr>
              <w:spacing w:before="120" w:after="120" w:line="22" w:lineRule="atLeast"/>
            </w:pPr>
          </w:p>
        </w:tc>
      </w:tr>
      <w:tr w:rsidR="008B40FD" w14:paraId="12FDBC10" w14:textId="77777777" w:rsidTr="7ACCB09C">
        <w:trPr>
          <w:trHeight w:val="737"/>
        </w:trPr>
        <w:tc>
          <w:tcPr>
            <w:tcW w:w="5102" w:type="dxa"/>
            <w:shd w:val="clear" w:color="auto" w:fill="FF9567"/>
            <w:vAlign w:val="center"/>
          </w:tcPr>
          <w:p w14:paraId="281FF7EE" w14:textId="77777777" w:rsidR="008B40FD" w:rsidRDefault="008B40FD" w:rsidP="00EC2C7E">
            <w:pPr>
              <w:spacing w:before="120" w:after="120" w:line="22" w:lineRule="atLeast"/>
            </w:pPr>
            <w:r w:rsidRPr="00AE3EEE">
              <w:rPr>
                <w:b/>
                <w:bCs/>
                <w:color w:val="auto"/>
              </w:rPr>
              <w:t>Enrolment</w:t>
            </w:r>
          </w:p>
        </w:tc>
        <w:tc>
          <w:tcPr>
            <w:tcW w:w="4535" w:type="dxa"/>
            <w:shd w:val="clear" w:color="auto" w:fill="FF9567"/>
          </w:tcPr>
          <w:p w14:paraId="6D7740CC" w14:textId="77777777" w:rsidR="008B40FD" w:rsidRDefault="008B40FD" w:rsidP="00EC2C7E">
            <w:pPr>
              <w:spacing w:before="120" w:after="120" w:line="22" w:lineRule="atLeast"/>
            </w:pPr>
          </w:p>
        </w:tc>
      </w:tr>
      <w:tr w:rsidR="008B40FD" w14:paraId="22649EB9" w14:textId="77777777" w:rsidTr="7ACCB09C">
        <w:trPr>
          <w:trHeight w:val="1417"/>
        </w:trPr>
        <w:tc>
          <w:tcPr>
            <w:tcW w:w="5102" w:type="dxa"/>
            <w:tcBorders>
              <w:bottom w:val="single" w:sz="4" w:space="0" w:color="auto"/>
            </w:tcBorders>
          </w:tcPr>
          <w:p w14:paraId="2B245F4C" w14:textId="2B32E1DD" w:rsidR="008B40FD" w:rsidRDefault="617B9045" w:rsidP="0071491D">
            <w:pPr>
              <w:pStyle w:val="ListParagraph"/>
              <w:numPr>
                <w:ilvl w:val="0"/>
                <w:numId w:val="20"/>
              </w:numPr>
              <w:spacing w:before="120" w:after="120" w:line="22" w:lineRule="atLeast"/>
            </w:pPr>
            <w:r>
              <w:t xml:space="preserve">Check </w:t>
            </w:r>
            <w:r w:rsidR="6C8E162E">
              <w:t xml:space="preserve">that </w:t>
            </w:r>
            <w:r>
              <w:t xml:space="preserve">information provided by </w:t>
            </w:r>
            <w:r w:rsidR="7DDDD02F">
              <w:t xml:space="preserve">initial </w:t>
            </w:r>
            <w:r>
              <w:t xml:space="preserve">and </w:t>
            </w:r>
            <w:r w:rsidR="7DDDD02F">
              <w:t xml:space="preserve">diagnostic assessment is </w:t>
            </w:r>
            <w:r>
              <w:t xml:space="preserve">used to identify </w:t>
            </w:r>
            <w:r w:rsidR="75AF5F9D">
              <w:t xml:space="preserve">students’ </w:t>
            </w:r>
            <w:r w:rsidR="4FCFA8CF">
              <w:t>needs</w:t>
            </w:r>
            <w:r w:rsidR="0D4A842F">
              <w:t xml:space="preserve"> for pastoral care</w:t>
            </w:r>
            <w:r w:rsidR="001D48BE">
              <w:t xml:space="preserve"> and </w:t>
            </w:r>
            <w:r w:rsidR="6420D066">
              <w:t xml:space="preserve">that it </w:t>
            </w:r>
            <w:r w:rsidR="001D48BE">
              <w:t xml:space="preserve">is </w:t>
            </w:r>
            <w:r w:rsidR="0BD66EFD">
              <w:t>shared with staff appropriately to ensure data is effectively utilised</w:t>
            </w:r>
            <w:r w:rsidR="0D4A842F">
              <w:t xml:space="preserve"> and wellbeing</w:t>
            </w:r>
            <w:r w:rsidR="1B188AAF">
              <w:t xml:space="preserve"> support</w:t>
            </w:r>
            <w:r w:rsidR="0BD66EFD">
              <w:t xml:space="preserve"> is put in place.</w:t>
            </w:r>
          </w:p>
        </w:tc>
        <w:tc>
          <w:tcPr>
            <w:tcW w:w="4535" w:type="dxa"/>
            <w:tcBorders>
              <w:bottom w:val="single" w:sz="4" w:space="0" w:color="auto"/>
            </w:tcBorders>
          </w:tcPr>
          <w:p w14:paraId="1E3659E2" w14:textId="77777777" w:rsidR="008B40FD" w:rsidRDefault="008B40FD" w:rsidP="00EC2C7E">
            <w:pPr>
              <w:spacing w:before="120" w:after="120" w:line="22" w:lineRule="atLeast"/>
            </w:pPr>
          </w:p>
          <w:p w14:paraId="734A6639" w14:textId="77777777" w:rsidR="00605660" w:rsidRDefault="00605660" w:rsidP="00EC2C7E">
            <w:pPr>
              <w:spacing w:before="120" w:after="120" w:line="22" w:lineRule="atLeast"/>
            </w:pPr>
          </w:p>
          <w:p w14:paraId="2CC4A79B" w14:textId="09D7271D" w:rsidR="00605660" w:rsidRDefault="00605660" w:rsidP="00EC2C7E">
            <w:pPr>
              <w:spacing w:before="120" w:after="120" w:line="22" w:lineRule="atLeast"/>
            </w:pPr>
          </w:p>
          <w:p w14:paraId="1E043092" w14:textId="77777777" w:rsidR="009073EC" w:rsidRDefault="009073EC" w:rsidP="00EC2C7E">
            <w:pPr>
              <w:spacing w:before="120" w:after="120" w:line="22" w:lineRule="atLeast"/>
            </w:pPr>
          </w:p>
          <w:p w14:paraId="2D68A3E7" w14:textId="08407B3E" w:rsidR="008B40FD" w:rsidRDefault="008B40FD" w:rsidP="00EC2C7E">
            <w:pPr>
              <w:spacing w:before="120" w:after="120" w:line="22" w:lineRule="atLeast"/>
            </w:pPr>
          </w:p>
        </w:tc>
      </w:tr>
      <w:tr w:rsidR="00127A91" w14:paraId="597EFA91" w14:textId="77777777" w:rsidTr="7ACCB09C">
        <w:trPr>
          <w:trHeight w:val="1300"/>
        </w:trPr>
        <w:tc>
          <w:tcPr>
            <w:tcW w:w="5102" w:type="dxa"/>
            <w:tcBorders>
              <w:bottom w:val="single" w:sz="4" w:space="0" w:color="auto"/>
            </w:tcBorders>
          </w:tcPr>
          <w:p w14:paraId="3A264BE4" w14:textId="46B22A95" w:rsidR="00127A91" w:rsidRDefault="00127A91" w:rsidP="0071491D">
            <w:pPr>
              <w:pStyle w:val="ListParagraph"/>
              <w:numPr>
                <w:ilvl w:val="0"/>
                <w:numId w:val="20"/>
              </w:numPr>
              <w:spacing w:before="120" w:after="120" w:line="22" w:lineRule="atLeast"/>
            </w:pPr>
            <w:r>
              <w:t>Check that methods for providing pastoral care and supporting students’ wellbeing are included in students’ individual learning plans.</w:t>
            </w:r>
          </w:p>
        </w:tc>
        <w:tc>
          <w:tcPr>
            <w:tcW w:w="4535" w:type="dxa"/>
            <w:tcBorders>
              <w:bottom w:val="single" w:sz="4" w:space="0" w:color="auto"/>
            </w:tcBorders>
          </w:tcPr>
          <w:p w14:paraId="6A3A4BE8" w14:textId="77777777" w:rsidR="00127A91" w:rsidRDefault="00127A91" w:rsidP="00EC2C7E">
            <w:pPr>
              <w:spacing w:before="120" w:after="120" w:line="22" w:lineRule="atLeast"/>
            </w:pPr>
          </w:p>
        </w:tc>
      </w:tr>
    </w:tbl>
    <w:p w14:paraId="42A35A93" w14:textId="77777777" w:rsidR="002B7B0D" w:rsidRDefault="002B7B0D">
      <w:r>
        <w:br w:type="page"/>
      </w:r>
    </w:p>
    <w:tbl>
      <w:tblPr>
        <w:tblStyle w:val="TableGrid"/>
        <w:tblW w:w="9637" w:type="dxa"/>
        <w:tblLayout w:type="fixed"/>
        <w:tblLook w:val="04A0" w:firstRow="1" w:lastRow="0" w:firstColumn="1" w:lastColumn="0" w:noHBand="0" w:noVBand="1"/>
      </w:tblPr>
      <w:tblGrid>
        <w:gridCol w:w="5102"/>
        <w:gridCol w:w="4535"/>
      </w:tblGrid>
      <w:tr w:rsidR="008B40FD" w14:paraId="16F05665" w14:textId="77777777" w:rsidTr="7ACCB09C">
        <w:trPr>
          <w:trHeight w:val="737"/>
        </w:trPr>
        <w:tc>
          <w:tcPr>
            <w:tcW w:w="5102" w:type="dxa"/>
            <w:tcBorders>
              <w:top w:val="nil"/>
            </w:tcBorders>
            <w:shd w:val="clear" w:color="auto" w:fill="FF9567"/>
            <w:vAlign w:val="center"/>
          </w:tcPr>
          <w:p w14:paraId="1F4EA6EA" w14:textId="7045D904" w:rsidR="008B40FD" w:rsidRDefault="008B40FD" w:rsidP="00EC2C7E">
            <w:pPr>
              <w:spacing w:before="120" w:after="120" w:line="22" w:lineRule="atLeast"/>
            </w:pPr>
            <w:r w:rsidRPr="00AE3EEE">
              <w:rPr>
                <w:b/>
                <w:bCs/>
                <w:color w:val="auto"/>
              </w:rPr>
              <w:lastRenderedPageBreak/>
              <w:t>Industry placement</w:t>
            </w:r>
          </w:p>
        </w:tc>
        <w:tc>
          <w:tcPr>
            <w:tcW w:w="4535" w:type="dxa"/>
            <w:tcBorders>
              <w:top w:val="nil"/>
            </w:tcBorders>
            <w:shd w:val="clear" w:color="auto" w:fill="FF9567"/>
          </w:tcPr>
          <w:p w14:paraId="27663447" w14:textId="77777777" w:rsidR="008B40FD" w:rsidRDefault="008B40FD" w:rsidP="00EC2C7E">
            <w:pPr>
              <w:spacing w:before="120" w:after="120" w:line="22" w:lineRule="atLeast"/>
            </w:pPr>
          </w:p>
        </w:tc>
      </w:tr>
      <w:tr w:rsidR="008B40FD" w14:paraId="36F4B55A" w14:textId="77777777" w:rsidTr="7ACCB09C">
        <w:trPr>
          <w:trHeight w:val="1612"/>
        </w:trPr>
        <w:tc>
          <w:tcPr>
            <w:tcW w:w="5102" w:type="dxa"/>
          </w:tcPr>
          <w:p w14:paraId="1D2F28ED" w14:textId="4BD4E3AA" w:rsidR="008B40FD" w:rsidRDefault="1D062619" w:rsidP="0071491D">
            <w:pPr>
              <w:pStyle w:val="ListParagraph"/>
              <w:numPr>
                <w:ilvl w:val="0"/>
                <w:numId w:val="20"/>
              </w:numPr>
              <w:spacing w:before="120" w:after="120" w:line="22" w:lineRule="atLeast"/>
            </w:pPr>
            <w:r>
              <w:t xml:space="preserve">Check that </w:t>
            </w:r>
            <w:r w:rsidR="2664EC73">
              <w:t>arrangeme</w:t>
            </w:r>
            <w:r w:rsidR="6F00024B">
              <w:t>nt</w:t>
            </w:r>
            <w:r w:rsidR="2664EC73">
              <w:t>s for bursaries, discretionary funding</w:t>
            </w:r>
            <w:r w:rsidR="00B812C7">
              <w:t>,</w:t>
            </w:r>
            <w:r w:rsidR="2664EC73">
              <w:t xml:space="preserve"> and other </w:t>
            </w:r>
            <w:r>
              <w:t xml:space="preserve">financial </w:t>
            </w:r>
            <w:r w:rsidR="6B5BFC0A">
              <w:t xml:space="preserve">support </w:t>
            </w:r>
            <w:r w:rsidR="586F41EB">
              <w:t xml:space="preserve">for students on industry </w:t>
            </w:r>
            <w:r w:rsidR="6B5BFC0A">
              <w:t xml:space="preserve">placements is </w:t>
            </w:r>
            <w:r w:rsidR="216BB75F">
              <w:t xml:space="preserve">clearly </w:t>
            </w:r>
            <w:r w:rsidR="6B5BFC0A">
              <w:t>communicated</w:t>
            </w:r>
            <w:r w:rsidR="216BB75F">
              <w:t xml:space="preserve"> to all students</w:t>
            </w:r>
            <w:r w:rsidR="650564C4">
              <w:t>.</w:t>
            </w:r>
          </w:p>
        </w:tc>
        <w:tc>
          <w:tcPr>
            <w:tcW w:w="4535" w:type="dxa"/>
          </w:tcPr>
          <w:p w14:paraId="3541C378" w14:textId="77777777" w:rsidR="008B40FD" w:rsidRDefault="008B40FD" w:rsidP="00EC2C7E">
            <w:pPr>
              <w:spacing w:before="120" w:after="120" w:line="22" w:lineRule="atLeast"/>
            </w:pPr>
          </w:p>
        </w:tc>
      </w:tr>
      <w:tr w:rsidR="008B40FD" w14:paraId="6BA199E5" w14:textId="77777777" w:rsidTr="7ACCB09C">
        <w:trPr>
          <w:cantSplit/>
          <w:trHeight w:val="1818"/>
        </w:trPr>
        <w:tc>
          <w:tcPr>
            <w:tcW w:w="5102" w:type="dxa"/>
          </w:tcPr>
          <w:p w14:paraId="5B13040D" w14:textId="241F9410" w:rsidR="004E467E" w:rsidRDefault="00816499" w:rsidP="0071491D">
            <w:pPr>
              <w:pStyle w:val="ListParagraph"/>
              <w:numPr>
                <w:ilvl w:val="0"/>
                <w:numId w:val="20"/>
              </w:numPr>
              <w:spacing w:before="120" w:after="120" w:line="22" w:lineRule="atLeast"/>
              <w:ind w:hanging="357"/>
              <w:contextualSpacing w:val="0"/>
            </w:pPr>
            <w:r>
              <w:t>Check</w:t>
            </w:r>
            <w:r w:rsidR="006244BC">
              <w:t>, where possible,</w:t>
            </w:r>
            <w:r>
              <w:t xml:space="preserve"> </w:t>
            </w:r>
            <w:r w:rsidR="0090273F">
              <w:t xml:space="preserve">that </w:t>
            </w:r>
            <w:r w:rsidR="003D1316">
              <w:t xml:space="preserve">students are able to choose industry </w:t>
            </w:r>
            <w:r w:rsidR="0090273F">
              <w:t>placement opportunities</w:t>
            </w:r>
            <w:r w:rsidR="00D949AB">
              <w:t xml:space="preserve"> suitable for</w:t>
            </w:r>
            <w:r w:rsidR="00415A65">
              <w:t xml:space="preserve"> their</w:t>
            </w:r>
            <w:r w:rsidR="004E467E">
              <w:t>:</w:t>
            </w:r>
          </w:p>
          <w:p w14:paraId="6B52D973" w14:textId="77777777" w:rsidR="004E467E" w:rsidRDefault="00D949AB" w:rsidP="0071491D">
            <w:pPr>
              <w:pStyle w:val="ListParagraph"/>
              <w:numPr>
                <w:ilvl w:val="0"/>
                <w:numId w:val="29"/>
              </w:numPr>
              <w:spacing w:before="120" w:after="120" w:line="22" w:lineRule="atLeast"/>
              <w:ind w:hanging="357"/>
              <w:contextualSpacing w:val="0"/>
            </w:pPr>
            <w:r>
              <w:t>personal development</w:t>
            </w:r>
          </w:p>
          <w:p w14:paraId="64DE009B" w14:textId="793D7CDB" w:rsidR="008B40FD" w:rsidRDefault="004E467E" w:rsidP="0071491D">
            <w:pPr>
              <w:pStyle w:val="ListParagraph"/>
              <w:numPr>
                <w:ilvl w:val="0"/>
                <w:numId w:val="29"/>
              </w:numPr>
              <w:spacing w:before="120" w:after="120" w:line="22" w:lineRule="atLeast"/>
              <w:ind w:hanging="357"/>
              <w:contextualSpacing w:val="0"/>
            </w:pPr>
            <w:r>
              <w:t>location</w:t>
            </w:r>
            <w:r w:rsidR="00415A65">
              <w:t xml:space="preserve"> and </w:t>
            </w:r>
            <w:r w:rsidR="00D949AB">
              <w:t>travel</w:t>
            </w:r>
            <w:r w:rsidR="00F90AA0">
              <w:t xml:space="preserve"> options</w:t>
            </w:r>
            <w:r w:rsidR="008675BA">
              <w:t>.</w:t>
            </w:r>
            <w:r w:rsidR="00D949AB">
              <w:t xml:space="preserve"> </w:t>
            </w:r>
          </w:p>
        </w:tc>
        <w:tc>
          <w:tcPr>
            <w:tcW w:w="4535" w:type="dxa"/>
          </w:tcPr>
          <w:p w14:paraId="33CA1C04" w14:textId="77777777" w:rsidR="008B40FD" w:rsidRDefault="008B40FD" w:rsidP="00EC2C7E">
            <w:pPr>
              <w:spacing w:before="120" w:after="120" w:line="22" w:lineRule="atLeast"/>
            </w:pPr>
          </w:p>
        </w:tc>
      </w:tr>
      <w:tr w:rsidR="008B40FD" w14:paraId="16282136" w14:textId="77777777" w:rsidTr="7ACCB09C">
        <w:trPr>
          <w:trHeight w:val="1633"/>
        </w:trPr>
        <w:tc>
          <w:tcPr>
            <w:tcW w:w="5102" w:type="dxa"/>
          </w:tcPr>
          <w:p w14:paraId="3199DB3B" w14:textId="223A2D34" w:rsidR="008B40FD" w:rsidRDefault="7C2DCE92" w:rsidP="0071491D">
            <w:pPr>
              <w:pStyle w:val="ListParagraph"/>
              <w:numPr>
                <w:ilvl w:val="0"/>
                <w:numId w:val="20"/>
              </w:numPr>
              <w:spacing w:before="120" w:after="120" w:line="22" w:lineRule="atLeast"/>
            </w:pPr>
            <w:r>
              <w:t>Continuously r</w:t>
            </w:r>
            <w:r w:rsidR="68CDBE1E">
              <w:t xml:space="preserve">eview students’ </w:t>
            </w:r>
            <w:r w:rsidR="52875BCA">
              <w:t>experience</w:t>
            </w:r>
            <w:r w:rsidR="66AA8291">
              <w:t>s</w:t>
            </w:r>
            <w:r w:rsidR="68CDBE1E">
              <w:t xml:space="preserve"> </w:t>
            </w:r>
            <w:r>
              <w:t xml:space="preserve">of pastoral care and wellbeing support </w:t>
            </w:r>
            <w:r w:rsidR="68CDBE1E">
              <w:t xml:space="preserve">on industry </w:t>
            </w:r>
            <w:r w:rsidR="795AEEAD">
              <w:t xml:space="preserve">placements </w:t>
            </w:r>
            <w:r w:rsidR="37DEC365">
              <w:t>and evaluate</w:t>
            </w:r>
            <w:r>
              <w:t xml:space="preserve"> how they contribute to </w:t>
            </w:r>
            <w:r w:rsidR="058B6900">
              <w:t xml:space="preserve">their </w:t>
            </w:r>
            <w:r>
              <w:t>prog</w:t>
            </w:r>
            <w:r w:rsidR="00A10459">
              <w:t>r</w:t>
            </w:r>
            <w:r>
              <w:t xml:space="preserve">ess and </w:t>
            </w:r>
            <w:r w:rsidR="42E1493A">
              <w:t>success</w:t>
            </w:r>
            <w:r w:rsidR="2EEF28C3">
              <w:t>.</w:t>
            </w:r>
          </w:p>
        </w:tc>
        <w:tc>
          <w:tcPr>
            <w:tcW w:w="4535" w:type="dxa"/>
          </w:tcPr>
          <w:p w14:paraId="767C35C8" w14:textId="77777777" w:rsidR="008B40FD" w:rsidRDefault="008B40FD" w:rsidP="00EC2C7E">
            <w:pPr>
              <w:spacing w:before="120" w:after="120" w:line="22" w:lineRule="atLeast"/>
            </w:pPr>
          </w:p>
        </w:tc>
      </w:tr>
      <w:tr w:rsidR="008B40FD" w14:paraId="362189C9" w14:textId="77777777" w:rsidTr="7ACCB09C">
        <w:trPr>
          <w:trHeight w:val="737"/>
        </w:trPr>
        <w:tc>
          <w:tcPr>
            <w:tcW w:w="5102" w:type="dxa"/>
            <w:shd w:val="clear" w:color="auto" w:fill="FF9567"/>
            <w:vAlign w:val="center"/>
          </w:tcPr>
          <w:p w14:paraId="0E5121A2" w14:textId="77777777" w:rsidR="008B40FD" w:rsidRDefault="008B40FD" w:rsidP="00EC2C7E">
            <w:pPr>
              <w:spacing w:before="120" w:after="120" w:line="22" w:lineRule="atLeast"/>
            </w:pPr>
            <w:r w:rsidRPr="00AE3EEE">
              <w:rPr>
                <w:b/>
                <w:bCs/>
                <w:color w:val="auto"/>
              </w:rPr>
              <w:t>Progression</w:t>
            </w:r>
          </w:p>
        </w:tc>
        <w:tc>
          <w:tcPr>
            <w:tcW w:w="4535" w:type="dxa"/>
            <w:shd w:val="clear" w:color="auto" w:fill="FF9567"/>
          </w:tcPr>
          <w:p w14:paraId="5983F381" w14:textId="77777777" w:rsidR="008B40FD" w:rsidRDefault="008B40FD" w:rsidP="00EC2C7E">
            <w:pPr>
              <w:spacing w:before="120" w:after="120" w:line="22" w:lineRule="atLeast"/>
            </w:pPr>
          </w:p>
        </w:tc>
      </w:tr>
      <w:tr w:rsidR="008B40FD" w14:paraId="70091E74" w14:textId="77777777" w:rsidTr="7ACCB09C">
        <w:trPr>
          <w:trHeight w:val="1653"/>
        </w:trPr>
        <w:tc>
          <w:tcPr>
            <w:tcW w:w="5102" w:type="dxa"/>
          </w:tcPr>
          <w:p w14:paraId="3FAFA967" w14:textId="535E9EA9" w:rsidR="008B40FD" w:rsidRDefault="50A7E40F" w:rsidP="0071491D">
            <w:pPr>
              <w:pStyle w:val="ListParagraph"/>
              <w:numPr>
                <w:ilvl w:val="0"/>
                <w:numId w:val="20"/>
              </w:numPr>
              <w:spacing w:before="120" w:after="120" w:line="22" w:lineRule="atLeast"/>
            </w:pPr>
            <w:r>
              <w:t xml:space="preserve">Check that </w:t>
            </w:r>
            <w:r w:rsidR="16FE0AFF">
              <w:t xml:space="preserve">careers advice is well-planned and </w:t>
            </w:r>
            <w:r w:rsidR="21E4D092">
              <w:t xml:space="preserve">contributes to students’ </w:t>
            </w:r>
            <w:r w:rsidR="701E7CDA">
              <w:t>wellbeing, e.g</w:t>
            </w:r>
            <w:r w:rsidR="07AC7818">
              <w:t>.</w:t>
            </w:r>
            <w:r w:rsidR="701E7CDA">
              <w:t xml:space="preserve"> by creating positive feelings about employment </w:t>
            </w:r>
            <w:r w:rsidR="042F3F5F">
              <w:t xml:space="preserve">or </w:t>
            </w:r>
            <w:r w:rsidR="0E5F78E0">
              <w:t xml:space="preserve">other </w:t>
            </w:r>
            <w:r w:rsidR="042F3F5F">
              <w:t xml:space="preserve">progression </w:t>
            </w:r>
            <w:r w:rsidR="701E7CDA">
              <w:t>op</w:t>
            </w:r>
            <w:r w:rsidR="00A10459">
              <w:t>p</w:t>
            </w:r>
            <w:r w:rsidR="701E7CDA">
              <w:t>ortun</w:t>
            </w:r>
            <w:r w:rsidR="5E790D37">
              <w:t>i</w:t>
            </w:r>
            <w:r w:rsidR="701E7CDA">
              <w:t>ties</w:t>
            </w:r>
            <w:r w:rsidR="711F0312">
              <w:t>.</w:t>
            </w:r>
            <w:r w:rsidR="701E7CDA">
              <w:t xml:space="preserve"> </w:t>
            </w:r>
          </w:p>
        </w:tc>
        <w:tc>
          <w:tcPr>
            <w:tcW w:w="4535" w:type="dxa"/>
          </w:tcPr>
          <w:p w14:paraId="5102B5E6" w14:textId="77777777" w:rsidR="008B40FD" w:rsidRDefault="008B40FD" w:rsidP="00EC2C7E">
            <w:pPr>
              <w:spacing w:before="120" w:after="120" w:line="22" w:lineRule="atLeast"/>
            </w:pPr>
          </w:p>
        </w:tc>
      </w:tr>
    </w:tbl>
    <w:p w14:paraId="12184F62" w14:textId="77777777" w:rsidR="00FC3638" w:rsidRDefault="00FC3638" w:rsidP="00EC2C7E">
      <w:pPr>
        <w:pStyle w:val="Heading1"/>
        <w:spacing w:before="120" w:after="60" w:line="264" w:lineRule="auto"/>
        <w:rPr>
          <w:i w:val="0"/>
          <w:iCs w:val="0"/>
          <w:sz w:val="28"/>
          <w:szCs w:val="28"/>
        </w:rPr>
      </w:pPr>
      <w:bookmarkStart w:id="4" w:name="_Ref81328529"/>
    </w:p>
    <w:p w14:paraId="1D37ADC7" w14:textId="77777777" w:rsidR="00FC3638" w:rsidRDefault="00FC3638">
      <w:pPr>
        <w:spacing w:after="0"/>
        <w:rPr>
          <w:rFonts w:ascii="Poppins" w:hAnsi="Poppins" w:cs="Poppins"/>
          <w:b/>
          <w:bCs/>
          <w:caps/>
          <w:color w:val="000000" w:themeColor="text1"/>
          <w:sz w:val="28"/>
          <w:szCs w:val="28"/>
        </w:rPr>
      </w:pPr>
      <w:r>
        <w:rPr>
          <w:i/>
          <w:iCs/>
          <w:sz w:val="28"/>
          <w:szCs w:val="28"/>
        </w:rPr>
        <w:br w:type="page"/>
      </w:r>
    </w:p>
    <w:p w14:paraId="347E0569" w14:textId="49AA16C0" w:rsidR="003768BE" w:rsidRPr="00EC2C7E" w:rsidRDefault="0047030A" w:rsidP="00EC2C7E">
      <w:pPr>
        <w:pStyle w:val="Heading1"/>
        <w:spacing w:before="120" w:after="60" w:line="264" w:lineRule="auto"/>
        <w:rPr>
          <w:i w:val="0"/>
          <w:iCs w:val="0"/>
          <w:sz w:val="28"/>
          <w:szCs w:val="28"/>
        </w:rPr>
      </w:pPr>
      <w:r>
        <w:rPr>
          <w:i w:val="0"/>
          <w:iCs w:val="0"/>
          <w:sz w:val="28"/>
          <w:szCs w:val="28"/>
        </w:rPr>
        <w:lastRenderedPageBreak/>
        <w:t>Senior leaders</w:t>
      </w:r>
      <w:bookmarkEnd w:id="4"/>
    </w:p>
    <w:tbl>
      <w:tblPr>
        <w:tblStyle w:val="TableGrid"/>
        <w:tblW w:w="9637" w:type="dxa"/>
        <w:tblLayout w:type="fixed"/>
        <w:tblLook w:val="04A0" w:firstRow="1" w:lastRow="0" w:firstColumn="1" w:lastColumn="0" w:noHBand="0" w:noVBand="1"/>
      </w:tblPr>
      <w:tblGrid>
        <w:gridCol w:w="5102"/>
        <w:gridCol w:w="4535"/>
      </w:tblGrid>
      <w:tr w:rsidR="00CE68DC" w:rsidRPr="00CE68DC" w14:paraId="3E126F47" w14:textId="77777777" w:rsidTr="7ACCB09C">
        <w:trPr>
          <w:trHeight w:val="737"/>
          <w:tblHeader/>
        </w:trPr>
        <w:tc>
          <w:tcPr>
            <w:tcW w:w="5102" w:type="dxa"/>
            <w:shd w:val="clear" w:color="auto" w:fill="765AB0"/>
            <w:vAlign w:val="center"/>
          </w:tcPr>
          <w:p w14:paraId="1E508AFE" w14:textId="3A7BE26F" w:rsidR="008B40FD" w:rsidRPr="00C908B4" w:rsidRDefault="008B40FD" w:rsidP="00EC2C7E">
            <w:pPr>
              <w:pStyle w:val="Heading3"/>
              <w:keepLines/>
              <w:spacing w:before="120" w:after="120" w:line="22" w:lineRule="atLeast"/>
              <w:rPr>
                <w:i w:val="0"/>
                <w:iCs w:val="0"/>
                <w:color w:val="FFFFFF" w:themeColor="background1"/>
                <w:sz w:val="24"/>
                <w:szCs w:val="24"/>
              </w:rPr>
            </w:pPr>
            <w:r w:rsidRPr="00C908B4">
              <w:rPr>
                <w:i w:val="0"/>
                <w:iCs w:val="0"/>
                <w:color w:val="FFFFFF" w:themeColor="background1"/>
                <w:sz w:val="24"/>
                <w:szCs w:val="24"/>
              </w:rPr>
              <w:t>ACTI</w:t>
            </w:r>
            <w:r w:rsidR="00326C35" w:rsidRPr="00C908B4">
              <w:rPr>
                <w:i w:val="0"/>
                <w:iCs w:val="0"/>
                <w:color w:val="FFFFFF" w:themeColor="background1"/>
                <w:sz w:val="24"/>
                <w:szCs w:val="24"/>
              </w:rPr>
              <w:t>ons</w:t>
            </w:r>
          </w:p>
        </w:tc>
        <w:tc>
          <w:tcPr>
            <w:tcW w:w="4535" w:type="dxa"/>
            <w:shd w:val="clear" w:color="auto" w:fill="765AB0"/>
            <w:vAlign w:val="center"/>
          </w:tcPr>
          <w:p w14:paraId="12F0E1C8" w14:textId="6E177E37" w:rsidR="008B40FD" w:rsidRPr="00C908B4" w:rsidRDefault="006657B5" w:rsidP="00EC2C7E">
            <w:pPr>
              <w:pStyle w:val="Heading3"/>
              <w:keepLines/>
              <w:spacing w:before="120" w:after="120" w:line="22" w:lineRule="atLeast"/>
              <w:rPr>
                <w:i w:val="0"/>
                <w:iCs w:val="0"/>
                <w:color w:val="FFFFFF" w:themeColor="background1"/>
                <w:sz w:val="24"/>
                <w:szCs w:val="24"/>
              </w:rPr>
            </w:pPr>
            <w:r>
              <w:rPr>
                <w:i w:val="0"/>
                <w:iCs w:val="0"/>
                <w:color w:val="FFFFFF" w:themeColor="background1"/>
              </w:rPr>
              <w:t>YOUR APPROACH</w:t>
            </w:r>
          </w:p>
        </w:tc>
      </w:tr>
      <w:tr w:rsidR="00FE11CF" w14:paraId="38569539" w14:textId="77777777" w:rsidTr="7ACCB09C">
        <w:trPr>
          <w:trHeight w:val="1648"/>
        </w:trPr>
        <w:tc>
          <w:tcPr>
            <w:tcW w:w="5102" w:type="dxa"/>
          </w:tcPr>
          <w:p w14:paraId="4595DDA5" w14:textId="4E2022DC" w:rsidR="00FE11CF" w:rsidRDefault="00FE11CF" w:rsidP="0071491D">
            <w:pPr>
              <w:pStyle w:val="ListParagraph"/>
              <w:numPr>
                <w:ilvl w:val="0"/>
                <w:numId w:val="22"/>
              </w:numPr>
              <w:spacing w:before="120" w:after="120" w:line="22" w:lineRule="atLeast"/>
              <w:ind w:left="357" w:hanging="357"/>
            </w:pPr>
            <w:r>
              <w:t>Provide effective leadership to guarantee that students receive high-quality support throughout your organisation’s T Level and industry placement programmes</w:t>
            </w:r>
            <w:r w:rsidR="3FA36B97">
              <w:t>.</w:t>
            </w:r>
          </w:p>
        </w:tc>
        <w:tc>
          <w:tcPr>
            <w:tcW w:w="4535" w:type="dxa"/>
          </w:tcPr>
          <w:p w14:paraId="2164EFF7" w14:textId="77777777" w:rsidR="00FE11CF" w:rsidRDefault="00FE11CF" w:rsidP="00EE78EC">
            <w:pPr>
              <w:spacing w:before="120" w:after="120" w:line="22" w:lineRule="atLeast"/>
            </w:pPr>
          </w:p>
        </w:tc>
      </w:tr>
      <w:tr w:rsidR="008B40FD" w14:paraId="545A793B" w14:textId="77777777" w:rsidTr="7ACCB09C">
        <w:trPr>
          <w:trHeight w:val="1968"/>
        </w:trPr>
        <w:tc>
          <w:tcPr>
            <w:tcW w:w="5102" w:type="dxa"/>
          </w:tcPr>
          <w:p w14:paraId="3A6DCDB7" w14:textId="3DE787A7" w:rsidR="008B40FD" w:rsidRDefault="00DD45BD" w:rsidP="0071491D">
            <w:pPr>
              <w:pStyle w:val="ListParagraph"/>
              <w:numPr>
                <w:ilvl w:val="0"/>
                <w:numId w:val="22"/>
              </w:numPr>
              <w:spacing w:before="120" w:after="120" w:line="22" w:lineRule="atLeast"/>
            </w:pPr>
            <w:r>
              <w:t xml:space="preserve">Empower </w:t>
            </w:r>
            <w:r w:rsidR="007D0DE9">
              <w:t xml:space="preserve">student services, finance and pastoral care/ wellbeing teams </w:t>
            </w:r>
            <w:r w:rsidR="00CC2F2B">
              <w:t>to</w:t>
            </w:r>
            <w:r w:rsidR="002C15EB">
              <w:t xml:space="preserve"> </w:t>
            </w:r>
            <w:r w:rsidR="003253E8">
              <w:t xml:space="preserve">check that </w:t>
            </w:r>
            <w:r w:rsidR="002C15EB">
              <w:t xml:space="preserve">the organisation’s </w:t>
            </w:r>
            <w:r w:rsidR="00122CC2">
              <w:t>policies</w:t>
            </w:r>
            <w:r w:rsidR="00591E63">
              <w:t xml:space="preserve"> </w:t>
            </w:r>
            <w:r w:rsidR="00593C53">
              <w:t>align with the requirements of T Levels and industry placements</w:t>
            </w:r>
            <w:r w:rsidR="003253E8">
              <w:t xml:space="preserve"> and to change </w:t>
            </w:r>
            <w:r w:rsidR="00A10459">
              <w:t>your</w:t>
            </w:r>
            <w:r w:rsidR="003253E8">
              <w:t xml:space="preserve"> policies where necessary</w:t>
            </w:r>
            <w:r w:rsidR="00FD4938">
              <w:t xml:space="preserve"> or advisable</w:t>
            </w:r>
            <w:r w:rsidR="2F6609F5">
              <w:t>.</w:t>
            </w:r>
          </w:p>
        </w:tc>
        <w:tc>
          <w:tcPr>
            <w:tcW w:w="4535" w:type="dxa"/>
          </w:tcPr>
          <w:p w14:paraId="2179AFD0" w14:textId="77777777" w:rsidR="008B40FD" w:rsidRDefault="008B40FD" w:rsidP="00EC2C7E">
            <w:pPr>
              <w:spacing w:before="120" w:after="120" w:line="22" w:lineRule="atLeast"/>
            </w:pPr>
          </w:p>
        </w:tc>
      </w:tr>
      <w:tr w:rsidR="008B40FD" w14:paraId="57E55943" w14:textId="77777777" w:rsidTr="7ACCB09C">
        <w:trPr>
          <w:trHeight w:val="1557"/>
        </w:trPr>
        <w:tc>
          <w:tcPr>
            <w:tcW w:w="5102" w:type="dxa"/>
          </w:tcPr>
          <w:p w14:paraId="2DE9AEE4" w14:textId="41FE8B6B" w:rsidR="008B40FD" w:rsidRDefault="00591E63" w:rsidP="0071491D">
            <w:pPr>
              <w:pStyle w:val="ListParagraph"/>
              <w:numPr>
                <w:ilvl w:val="0"/>
                <w:numId w:val="22"/>
              </w:numPr>
              <w:spacing w:before="120" w:after="120" w:line="22" w:lineRule="atLeast"/>
            </w:pPr>
            <w:r>
              <w:t>Mandate</w:t>
            </w:r>
            <w:r w:rsidR="007738C0">
              <w:t xml:space="preserve"> </w:t>
            </w:r>
            <w:r>
              <w:t xml:space="preserve">all staff </w:t>
            </w:r>
            <w:r w:rsidR="0009269B">
              <w:t>who support students on T Levels and industry placements to carry out continuing professional development (</w:t>
            </w:r>
            <w:r w:rsidR="007738C0">
              <w:t>CPD</w:t>
            </w:r>
            <w:r w:rsidR="00B56908">
              <w:t>) relevant to their roles</w:t>
            </w:r>
            <w:r w:rsidR="6E29525C">
              <w:t>.</w:t>
            </w:r>
          </w:p>
        </w:tc>
        <w:tc>
          <w:tcPr>
            <w:tcW w:w="4535" w:type="dxa"/>
          </w:tcPr>
          <w:p w14:paraId="78E72E3A" w14:textId="77777777" w:rsidR="008B40FD" w:rsidRDefault="008B40FD" w:rsidP="00EC2C7E">
            <w:pPr>
              <w:spacing w:before="120" w:after="120" w:line="22" w:lineRule="atLeast"/>
            </w:pPr>
          </w:p>
        </w:tc>
      </w:tr>
      <w:tr w:rsidR="003253E8" w14:paraId="5461AB0D" w14:textId="77777777" w:rsidTr="7ACCB09C">
        <w:trPr>
          <w:trHeight w:val="1624"/>
        </w:trPr>
        <w:tc>
          <w:tcPr>
            <w:tcW w:w="5102" w:type="dxa"/>
          </w:tcPr>
          <w:p w14:paraId="16870A34" w14:textId="24C57717" w:rsidR="003253E8" w:rsidRDefault="001F6BC1" w:rsidP="0071491D">
            <w:pPr>
              <w:pStyle w:val="ListParagraph"/>
              <w:numPr>
                <w:ilvl w:val="0"/>
                <w:numId w:val="22"/>
              </w:numPr>
              <w:spacing w:before="120" w:after="120" w:line="22" w:lineRule="atLeast"/>
            </w:pPr>
            <w:r>
              <w:t>Deploy</w:t>
            </w:r>
            <w:r w:rsidR="00FD4938">
              <w:t xml:space="preserve"> </w:t>
            </w:r>
            <w:r w:rsidR="007D0DE9">
              <w:t xml:space="preserve">sufficient </w:t>
            </w:r>
            <w:r w:rsidR="00FD4938">
              <w:t>resource</w:t>
            </w:r>
            <w:r w:rsidR="00B812C7">
              <w:t>s</w:t>
            </w:r>
            <w:r w:rsidR="007D0DE9">
              <w:t xml:space="preserve"> (including staff, fa</w:t>
            </w:r>
            <w:r>
              <w:t>c</w:t>
            </w:r>
            <w:r w:rsidR="007D0DE9">
              <w:t xml:space="preserve">ilities and equipment) to enable student services, finance and pastoral care/wellbeing teams </w:t>
            </w:r>
            <w:r w:rsidR="00FE11CF">
              <w:t>to carry out their roles effectively</w:t>
            </w:r>
            <w:r w:rsidR="47A34F35">
              <w:t>.</w:t>
            </w:r>
          </w:p>
        </w:tc>
        <w:tc>
          <w:tcPr>
            <w:tcW w:w="4535" w:type="dxa"/>
          </w:tcPr>
          <w:p w14:paraId="559F1E7E" w14:textId="77777777" w:rsidR="003253E8" w:rsidRDefault="003253E8" w:rsidP="00EC2C7E">
            <w:pPr>
              <w:spacing w:before="120" w:after="120" w:line="22" w:lineRule="atLeast"/>
            </w:pPr>
          </w:p>
        </w:tc>
      </w:tr>
      <w:bookmarkEnd w:id="0"/>
    </w:tbl>
    <w:p w14:paraId="1D76A606" w14:textId="0CE6C2E6" w:rsidR="008B40FD" w:rsidRDefault="008B40FD" w:rsidP="00EC2C7E">
      <w:pPr>
        <w:spacing w:before="120" w:after="120" w:line="22" w:lineRule="atLeast"/>
        <w:rPr>
          <w:rFonts w:ascii="Poppins" w:hAnsi="Poppins" w:cs="Poppins"/>
          <w:b/>
          <w:bCs/>
          <w:i/>
          <w:iCs/>
          <w:caps/>
          <w:color w:val="000000" w:themeColor="text1"/>
          <w:sz w:val="30"/>
        </w:rPr>
      </w:pPr>
    </w:p>
    <w:sectPr w:rsidR="008B40FD" w:rsidSect="00542242">
      <w:headerReference w:type="default" r:id="rId11"/>
      <w:footerReference w:type="default" r:id="rId12"/>
      <w:pgSz w:w="11900" w:h="16840" w:code="9"/>
      <w:pgMar w:top="1701" w:right="1276" w:bottom="1134" w:left="1276"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1E94B" w14:textId="77777777" w:rsidR="00D823BE" w:rsidRDefault="00D823BE" w:rsidP="009E4DBF">
      <w:pPr>
        <w:spacing w:after="0"/>
      </w:pPr>
      <w:r>
        <w:separator/>
      </w:r>
    </w:p>
  </w:endnote>
  <w:endnote w:type="continuationSeparator" w:id="0">
    <w:p w14:paraId="307D510B" w14:textId="77777777" w:rsidR="00D823BE" w:rsidRDefault="00D823BE" w:rsidP="009E4DBF">
      <w:pPr>
        <w:spacing w:after="0"/>
      </w:pPr>
      <w:r>
        <w:continuationSeparator/>
      </w:r>
    </w:p>
  </w:endnote>
  <w:endnote w:type="continuationNotice" w:id="1">
    <w:p w14:paraId="17DC54B3" w14:textId="77777777" w:rsidR="00D823BE" w:rsidRDefault="00D823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ra">
    <w:altName w:val="Khmer UI"/>
    <w:charset w:val="00"/>
    <w:family w:val="auto"/>
    <w:pitch w:val="variable"/>
    <w:sig w:usb0="A000006F" w:usb1="5000004B" w:usb2="00010000" w:usb3="00000000" w:csb0="00000093" w:csb1="00000000"/>
    <w:embedRegular r:id="rId1" w:fontKey="{3236FCC4-9559-4F1C-A481-221AA31FCACC}"/>
    <w:embedBold r:id="rId2" w:fontKey="{EADBB619-6ED2-48BA-8DC2-1EBFF005E331}"/>
    <w:embedItalic r:id="rId3" w:fontKey="{98F89611-C8AD-4FCC-8884-E0760B86C74C}"/>
  </w:font>
  <w:font w:name="Calibri">
    <w:panose1 w:val="020F0502020204030204"/>
    <w:charset w:val="00"/>
    <w:family w:val="swiss"/>
    <w:pitch w:val="variable"/>
    <w:sig w:usb0="E4002EFF" w:usb1="C000247B" w:usb2="00000009" w:usb3="00000000" w:csb0="000001FF" w:csb1="00000000"/>
    <w:embedRegular r:id="rId4" w:fontKey="{9B587FE4-5FD3-4B7C-BC33-D80346939B8F}"/>
    <w:embedBold r:id="rId5" w:fontKey="{9D7E7A27-D775-4421-93A5-A6A5F320ED0D}"/>
    <w:embedItalic r:id="rId6" w:fontKey="{5362637E-0448-4507-B3A5-60619B1B603E}"/>
    <w:embedBoldItalic r:id="rId7" w:fontKey="{E4BFE727-37F7-4591-B52E-7CDE88E3882A}"/>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Bold r:id="rId8" w:fontKey="{59B6E92F-15ED-4F83-A086-935F5E586961}"/>
    <w:embedBoldItalic r:id="rId9" w:fontKey="{E7F3F73C-FEB7-4FAB-84BB-51EF68835F66}"/>
  </w:font>
  <w:font w:name="Atlas Typewriter Regular">
    <w:altName w:val="Calibri"/>
    <w:panose1 w:val="00000000000000000000"/>
    <w:charset w:val="4D"/>
    <w:family w:val="auto"/>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D01EAFB6-FE1E-454E-80E8-0737D2322AED}"/>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53DE3" w14:paraId="0EE253E6" w14:textId="77777777" w:rsidTr="006158A0">
      <w:tc>
        <w:tcPr>
          <w:tcW w:w="4505" w:type="dxa"/>
        </w:tcPr>
        <w:p w14:paraId="32D2C764" w14:textId="77777777" w:rsidR="00553DE3" w:rsidRDefault="00553DE3" w:rsidP="00553DE3">
          <w:pPr>
            <w:pStyle w:val="Footer"/>
          </w:pPr>
          <w:r>
            <w:rPr>
              <w:color w:val="2B579A"/>
              <w:shd w:val="clear" w:color="auto" w:fill="E6E6E6"/>
            </w:rPr>
            <w:drawing>
              <wp:anchor distT="0" distB="0" distL="114300" distR="114300" simplePos="0" relativeHeight="251658240" behindDoc="0" locked="0" layoutInCell="1" allowOverlap="1" wp14:anchorId="1BB94C43" wp14:editId="2EAF788A">
                <wp:simplePos x="0" y="0"/>
                <wp:positionH relativeFrom="column">
                  <wp:posOffset>-6350</wp:posOffset>
                </wp:positionH>
                <wp:positionV relativeFrom="paragraph">
                  <wp:posOffset>1270</wp:posOffset>
                </wp:positionV>
                <wp:extent cx="1095375" cy="36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5" w:type="dxa"/>
        </w:tcPr>
        <w:p w14:paraId="5B380345" w14:textId="77777777" w:rsidR="00553DE3" w:rsidRDefault="00553DE3" w:rsidP="00553DE3">
          <w:pPr>
            <w:pStyle w:val="Footer"/>
            <w:jc w:val="right"/>
          </w:pPr>
          <w:r>
            <w:rPr>
              <w:b/>
              <w:bCs/>
              <w:sz w:val="18"/>
              <w:szCs w:val="20"/>
            </w:rPr>
            <w:t>P</w:t>
          </w:r>
          <w:r>
            <w:rPr>
              <w:b/>
              <w:bCs/>
              <w:sz w:val="18"/>
            </w:rPr>
            <w:t xml:space="preserve">age </w:t>
          </w:r>
          <w:r>
            <w:rPr>
              <w:b/>
              <w:bCs/>
              <w:color w:val="2B579A"/>
              <w:sz w:val="18"/>
              <w:shd w:val="clear" w:color="auto" w:fill="E6E6E6"/>
            </w:rPr>
            <w:fldChar w:fldCharType="begin"/>
          </w:r>
          <w:r>
            <w:rPr>
              <w:b/>
              <w:bCs/>
              <w:sz w:val="18"/>
            </w:rPr>
            <w:instrText xml:space="preserve"> PAGE   \* MERGEFORMAT </w:instrText>
          </w:r>
          <w:r>
            <w:rPr>
              <w:b/>
              <w:bCs/>
              <w:color w:val="2B579A"/>
              <w:sz w:val="18"/>
              <w:shd w:val="clear" w:color="auto" w:fill="E6E6E6"/>
            </w:rPr>
            <w:fldChar w:fldCharType="separate"/>
          </w:r>
          <w:r>
            <w:rPr>
              <w:b/>
              <w:bCs/>
              <w:sz w:val="18"/>
            </w:rPr>
            <w:t>1</w:t>
          </w:r>
          <w:r>
            <w:rPr>
              <w:b/>
              <w:bCs/>
              <w:color w:val="2B579A"/>
              <w:sz w:val="18"/>
              <w:shd w:val="clear" w:color="auto" w:fill="E6E6E6"/>
            </w:rPr>
            <w:fldChar w:fldCharType="end"/>
          </w:r>
        </w:p>
      </w:tc>
    </w:tr>
  </w:tbl>
  <w:p w14:paraId="27DC7F27" w14:textId="297CF9AF" w:rsidR="009E4DBF" w:rsidRDefault="009E4DBF">
    <w:pPr>
      <w:pStyle w:val="Footer"/>
    </w:pPr>
  </w:p>
  <w:p w14:paraId="512B0A0C" w14:textId="77777777" w:rsidR="009E4DBF" w:rsidRDefault="009E4D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9C288" w14:textId="77777777" w:rsidR="00D823BE" w:rsidRDefault="00D823BE" w:rsidP="009E4DBF">
      <w:pPr>
        <w:spacing w:after="0"/>
      </w:pPr>
      <w:r>
        <w:separator/>
      </w:r>
    </w:p>
  </w:footnote>
  <w:footnote w:type="continuationSeparator" w:id="0">
    <w:p w14:paraId="5B78BA0B" w14:textId="77777777" w:rsidR="00D823BE" w:rsidRDefault="00D823BE" w:rsidP="009E4DBF">
      <w:pPr>
        <w:spacing w:after="0"/>
      </w:pPr>
      <w:r>
        <w:continuationSeparator/>
      </w:r>
    </w:p>
  </w:footnote>
  <w:footnote w:type="continuationNotice" w:id="1">
    <w:p w14:paraId="524F8EEB" w14:textId="77777777" w:rsidR="00D823BE" w:rsidRDefault="00D823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57E84" w14:textId="1A2CBB1A" w:rsidR="00910F3A" w:rsidRDefault="00910F3A">
    <w:pPr>
      <w:pStyle w:val="Header"/>
    </w:pPr>
    <w:r>
      <w:rPr>
        <w:color w:val="2B579A"/>
        <w:shd w:val="clear" w:color="auto" w:fill="E6E6E6"/>
      </w:rPr>
      <w:drawing>
        <wp:inline distT="0" distB="0" distL="0" distR="0" wp14:anchorId="41128320" wp14:editId="7E3D42AE">
          <wp:extent cx="1554480" cy="506578"/>
          <wp:effectExtent l="0" t="0" r="7620" b="8255"/>
          <wp:docPr id="1" name="Picture 1"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554480" cy="506578"/>
                  </a:xfrm>
                  <a:prstGeom prst="rect">
                    <a:avLst/>
                  </a:prstGeom>
                </pic:spPr>
              </pic:pic>
            </a:graphicData>
          </a:graphic>
        </wp:inline>
      </w:drawing>
    </w:r>
  </w:p>
  <w:p w14:paraId="66A951FA" w14:textId="77777777" w:rsidR="00910F3A" w:rsidRDefault="00910F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404D5"/>
    <w:multiLevelType w:val="hybridMultilevel"/>
    <w:tmpl w:val="0BA0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36966"/>
    <w:multiLevelType w:val="hybridMultilevel"/>
    <w:tmpl w:val="6734B4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106804"/>
    <w:multiLevelType w:val="hybridMultilevel"/>
    <w:tmpl w:val="4FAC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10A2D"/>
    <w:multiLevelType w:val="hybridMultilevel"/>
    <w:tmpl w:val="B05C395E"/>
    <w:lvl w:ilvl="0" w:tplc="08A04CB2">
      <w:numFmt w:val="bullet"/>
      <w:lvlText w:val="-"/>
      <w:lvlJc w:val="left"/>
      <w:pPr>
        <w:ind w:left="720" w:hanging="360"/>
      </w:pPr>
      <w:rPr>
        <w:rFonts w:ascii="Sora" w:eastAsiaTheme="minorHAnsi" w:hAnsi="Sora" w:cs="Sor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11F83"/>
    <w:multiLevelType w:val="hybridMultilevel"/>
    <w:tmpl w:val="81C6F488"/>
    <w:lvl w:ilvl="0" w:tplc="AFCA820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022E5"/>
    <w:multiLevelType w:val="hybridMultilevel"/>
    <w:tmpl w:val="AF3E679A"/>
    <w:lvl w:ilvl="0" w:tplc="E77650E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233D03"/>
    <w:multiLevelType w:val="hybridMultilevel"/>
    <w:tmpl w:val="3B2EE8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D65562"/>
    <w:multiLevelType w:val="hybridMultilevel"/>
    <w:tmpl w:val="B66861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754C44"/>
    <w:multiLevelType w:val="hybridMultilevel"/>
    <w:tmpl w:val="145E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E1C36"/>
    <w:multiLevelType w:val="hybridMultilevel"/>
    <w:tmpl w:val="D194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A6549"/>
    <w:multiLevelType w:val="multilevel"/>
    <w:tmpl w:val="F260101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C02127"/>
    <w:multiLevelType w:val="hybridMultilevel"/>
    <w:tmpl w:val="2F4039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64689A"/>
    <w:multiLevelType w:val="hybridMultilevel"/>
    <w:tmpl w:val="4ED8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8757B"/>
    <w:multiLevelType w:val="hybridMultilevel"/>
    <w:tmpl w:val="BAE0C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A57C7"/>
    <w:multiLevelType w:val="hybridMultilevel"/>
    <w:tmpl w:val="042ED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107D11"/>
    <w:multiLevelType w:val="hybridMultilevel"/>
    <w:tmpl w:val="A052F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1D"/>
    <w:multiLevelType w:val="hybridMultilevel"/>
    <w:tmpl w:val="3B2EE8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2556C0"/>
    <w:multiLevelType w:val="hybridMultilevel"/>
    <w:tmpl w:val="AD1E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BF0CBD"/>
    <w:multiLevelType w:val="hybridMultilevel"/>
    <w:tmpl w:val="B6A6A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40391B"/>
    <w:multiLevelType w:val="hybridMultilevel"/>
    <w:tmpl w:val="0C48997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6A6D2BB3"/>
    <w:multiLevelType w:val="hybridMultilevel"/>
    <w:tmpl w:val="6212C97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6E0C0EED"/>
    <w:multiLevelType w:val="hybridMultilevel"/>
    <w:tmpl w:val="B66861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F0E40E5"/>
    <w:multiLevelType w:val="hybridMultilevel"/>
    <w:tmpl w:val="BE960C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4DF67A8"/>
    <w:multiLevelType w:val="hybridMultilevel"/>
    <w:tmpl w:val="B4CEF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7F5365"/>
    <w:multiLevelType w:val="hybridMultilevel"/>
    <w:tmpl w:val="D2C219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23"/>
  </w:num>
  <w:num w:numId="3">
    <w:abstractNumId w:val="4"/>
  </w:num>
  <w:num w:numId="4">
    <w:abstractNumId w:val="1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24"/>
  </w:num>
  <w:num w:numId="20">
    <w:abstractNumId w:val="6"/>
  </w:num>
  <w:num w:numId="21">
    <w:abstractNumId w:val="22"/>
  </w:num>
  <w:num w:numId="22">
    <w:abstractNumId w:val="21"/>
  </w:num>
  <w:num w:numId="23">
    <w:abstractNumId w:val="7"/>
  </w:num>
  <w:num w:numId="24">
    <w:abstractNumId w:val="1"/>
  </w:num>
  <w:num w:numId="25">
    <w:abstractNumId w:val="0"/>
  </w:num>
  <w:num w:numId="26">
    <w:abstractNumId w:val="4"/>
  </w:num>
  <w:num w:numId="27">
    <w:abstractNumId w:val="20"/>
  </w:num>
  <w:num w:numId="28">
    <w:abstractNumId w:val="13"/>
  </w:num>
  <w:num w:numId="29">
    <w:abstractNumId w:val="19"/>
  </w:num>
  <w:num w:numId="30">
    <w:abstractNumId w:val="10"/>
  </w:num>
  <w:num w:numId="31">
    <w:abstractNumId w:val="11"/>
  </w:num>
  <w:num w:numId="32">
    <w:abstractNumId w:val="5"/>
  </w:num>
  <w:num w:numId="33">
    <w:abstractNumId w:val="3"/>
  </w:num>
  <w:num w:numId="34">
    <w:abstractNumId w:val="15"/>
  </w:num>
  <w:num w:numId="35">
    <w:abstractNumId w:val="14"/>
  </w:num>
  <w:num w:numId="36">
    <w:abstractNumId w:val="9"/>
  </w:num>
  <w:num w:numId="37">
    <w:abstractNumId w:val="18"/>
  </w:num>
  <w:num w:numId="38">
    <w:abstractNumId w:val="8"/>
  </w:num>
  <w:num w:numId="39">
    <w:abstractNumId w:val="2"/>
  </w:num>
  <w:num w:numId="40">
    <w:abstractNumId w:val="12"/>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3MDc1MrQ0MzY0NLNU0lEKTi0uzszPAykwrAUAvgIEnSwAAAA="/>
  </w:docVars>
  <w:rsids>
    <w:rsidRoot w:val="007573F6"/>
    <w:rsid w:val="00005064"/>
    <w:rsid w:val="000149EC"/>
    <w:rsid w:val="0001610D"/>
    <w:rsid w:val="000229C6"/>
    <w:rsid w:val="00023BB6"/>
    <w:rsid w:val="00032E37"/>
    <w:rsid w:val="00033793"/>
    <w:rsid w:val="00035DD4"/>
    <w:rsid w:val="000379A4"/>
    <w:rsid w:val="000504C9"/>
    <w:rsid w:val="00053B30"/>
    <w:rsid w:val="00073780"/>
    <w:rsid w:val="00076041"/>
    <w:rsid w:val="00080836"/>
    <w:rsid w:val="00085272"/>
    <w:rsid w:val="000908B1"/>
    <w:rsid w:val="00091C1E"/>
    <w:rsid w:val="0009269B"/>
    <w:rsid w:val="000960DA"/>
    <w:rsid w:val="00096EBA"/>
    <w:rsid w:val="000A23C7"/>
    <w:rsid w:val="000A28FF"/>
    <w:rsid w:val="000A7852"/>
    <w:rsid w:val="000A7F38"/>
    <w:rsid w:val="000B22F1"/>
    <w:rsid w:val="000B5ED0"/>
    <w:rsid w:val="000B5F0F"/>
    <w:rsid w:val="000B79F4"/>
    <w:rsid w:val="000D2F65"/>
    <w:rsid w:val="000D50A1"/>
    <w:rsid w:val="000D787A"/>
    <w:rsid w:val="000E0C75"/>
    <w:rsid w:val="000E1DE7"/>
    <w:rsid w:val="000E3A92"/>
    <w:rsid w:val="000F6FE2"/>
    <w:rsid w:val="000F7BAE"/>
    <w:rsid w:val="001000EA"/>
    <w:rsid w:val="001005D0"/>
    <w:rsid w:val="0010417E"/>
    <w:rsid w:val="00107FFB"/>
    <w:rsid w:val="00110B37"/>
    <w:rsid w:val="001164FA"/>
    <w:rsid w:val="0012060B"/>
    <w:rsid w:val="001223BA"/>
    <w:rsid w:val="00122CC2"/>
    <w:rsid w:val="001259D6"/>
    <w:rsid w:val="00127A91"/>
    <w:rsid w:val="0013469A"/>
    <w:rsid w:val="0013507E"/>
    <w:rsid w:val="0013589B"/>
    <w:rsid w:val="001447EA"/>
    <w:rsid w:val="00145E6F"/>
    <w:rsid w:val="00147237"/>
    <w:rsid w:val="00147B0C"/>
    <w:rsid w:val="001524FB"/>
    <w:rsid w:val="0015282E"/>
    <w:rsid w:val="00161904"/>
    <w:rsid w:val="001657D2"/>
    <w:rsid w:val="00172541"/>
    <w:rsid w:val="00176B9E"/>
    <w:rsid w:val="00186208"/>
    <w:rsid w:val="001905E6"/>
    <w:rsid w:val="00191CB4"/>
    <w:rsid w:val="0019245A"/>
    <w:rsid w:val="00192EA5"/>
    <w:rsid w:val="001A086B"/>
    <w:rsid w:val="001A0976"/>
    <w:rsid w:val="001A0CDF"/>
    <w:rsid w:val="001A55C7"/>
    <w:rsid w:val="001B0886"/>
    <w:rsid w:val="001B342B"/>
    <w:rsid w:val="001C151C"/>
    <w:rsid w:val="001C3083"/>
    <w:rsid w:val="001C38E4"/>
    <w:rsid w:val="001C5B37"/>
    <w:rsid w:val="001C5BB5"/>
    <w:rsid w:val="001D1816"/>
    <w:rsid w:val="001D2FE4"/>
    <w:rsid w:val="001D332D"/>
    <w:rsid w:val="001D48BE"/>
    <w:rsid w:val="001D71DB"/>
    <w:rsid w:val="001E03CD"/>
    <w:rsid w:val="001E241B"/>
    <w:rsid w:val="001E260A"/>
    <w:rsid w:val="001E63EE"/>
    <w:rsid w:val="001F2025"/>
    <w:rsid w:val="001F6BC1"/>
    <w:rsid w:val="00204BAD"/>
    <w:rsid w:val="00205B27"/>
    <w:rsid w:val="00205B49"/>
    <w:rsid w:val="00206610"/>
    <w:rsid w:val="00210C05"/>
    <w:rsid w:val="002112B5"/>
    <w:rsid w:val="002117EA"/>
    <w:rsid w:val="002119D7"/>
    <w:rsid w:val="00213EB5"/>
    <w:rsid w:val="00227B97"/>
    <w:rsid w:val="00230918"/>
    <w:rsid w:val="00233063"/>
    <w:rsid w:val="00243CDD"/>
    <w:rsid w:val="00250901"/>
    <w:rsid w:val="00254B4B"/>
    <w:rsid w:val="00255F66"/>
    <w:rsid w:val="00257D3C"/>
    <w:rsid w:val="00261D17"/>
    <w:rsid w:val="00265A6A"/>
    <w:rsid w:val="00265AC1"/>
    <w:rsid w:val="0026615F"/>
    <w:rsid w:val="00271EDA"/>
    <w:rsid w:val="00272C6B"/>
    <w:rsid w:val="00273ED1"/>
    <w:rsid w:val="00277757"/>
    <w:rsid w:val="00277FA1"/>
    <w:rsid w:val="002857BC"/>
    <w:rsid w:val="002864AA"/>
    <w:rsid w:val="00294A61"/>
    <w:rsid w:val="002953CB"/>
    <w:rsid w:val="00295481"/>
    <w:rsid w:val="00295FBA"/>
    <w:rsid w:val="00296E2A"/>
    <w:rsid w:val="002A79EB"/>
    <w:rsid w:val="002B0293"/>
    <w:rsid w:val="002B3611"/>
    <w:rsid w:val="002B36F8"/>
    <w:rsid w:val="002B7B0D"/>
    <w:rsid w:val="002B7EC0"/>
    <w:rsid w:val="002C06BA"/>
    <w:rsid w:val="002C15EB"/>
    <w:rsid w:val="002C2722"/>
    <w:rsid w:val="002C53F6"/>
    <w:rsid w:val="002C7525"/>
    <w:rsid w:val="002D1681"/>
    <w:rsid w:val="002D3535"/>
    <w:rsid w:val="002D3F2A"/>
    <w:rsid w:val="002D4E50"/>
    <w:rsid w:val="002E0107"/>
    <w:rsid w:val="002E0CC5"/>
    <w:rsid w:val="002E1001"/>
    <w:rsid w:val="002E1921"/>
    <w:rsid w:val="002E2458"/>
    <w:rsid w:val="002E2F3C"/>
    <w:rsid w:val="002E5857"/>
    <w:rsid w:val="002E70E2"/>
    <w:rsid w:val="002F02B5"/>
    <w:rsid w:val="002F25A6"/>
    <w:rsid w:val="002F2FCC"/>
    <w:rsid w:val="002F3C4D"/>
    <w:rsid w:val="002F5DD6"/>
    <w:rsid w:val="00302914"/>
    <w:rsid w:val="00302E19"/>
    <w:rsid w:val="0030414D"/>
    <w:rsid w:val="003104EB"/>
    <w:rsid w:val="00313821"/>
    <w:rsid w:val="003158A7"/>
    <w:rsid w:val="00316714"/>
    <w:rsid w:val="00317F3B"/>
    <w:rsid w:val="00321974"/>
    <w:rsid w:val="00322ADC"/>
    <w:rsid w:val="003253E8"/>
    <w:rsid w:val="00325752"/>
    <w:rsid w:val="00326C35"/>
    <w:rsid w:val="00340EC4"/>
    <w:rsid w:val="00342670"/>
    <w:rsid w:val="00342785"/>
    <w:rsid w:val="00342C3D"/>
    <w:rsid w:val="00362EE0"/>
    <w:rsid w:val="00366332"/>
    <w:rsid w:val="00367559"/>
    <w:rsid w:val="00367B70"/>
    <w:rsid w:val="003731E5"/>
    <w:rsid w:val="00375258"/>
    <w:rsid w:val="003768BE"/>
    <w:rsid w:val="00377187"/>
    <w:rsid w:val="00381345"/>
    <w:rsid w:val="00384D21"/>
    <w:rsid w:val="003854A1"/>
    <w:rsid w:val="00385C56"/>
    <w:rsid w:val="0039200A"/>
    <w:rsid w:val="003952C0"/>
    <w:rsid w:val="003A12EC"/>
    <w:rsid w:val="003A2E3F"/>
    <w:rsid w:val="003A50E1"/>
    <w:rsid w:val="003A5C6D"/>
    <w:rsid w:val="003A70C8"/>
    <w:rsid w:val="003B0AEC"/>
    <w:rsid w:val="003C1F00"/>
    <w:rsid w:val="003C41A2"/>
    <w:rsid w:val="003C5711"/>
    <w:rsid w:val="003C59E0"/>
    <w:rsid w:val="003D1307"/>
    <w:rsid w:val="003D1316"/>
    <w:rsid w:val="003D2A81"/>
    <w:rsid w:val="003D2D1C"/>
    <w:rsid w:val="003D36D6"/>
    <w:rsid w:val="003D6381"/>
    <w:rsid w:val="003D7265"/>
    <w:rsid w:val="003E09AF"/>
    <w:rsid w:val="003E0CCC"/>
    <w:rsid w:val="003E1D35"/>
    <w:rsid w:val="003E3008"/>
    <w:rsid w:val="003F29B9"/>
    <w:rsid w:val="003F6FAC"/>
    <w:rsid w:val="00400A45"/>
    <w:rsid w:val="00404585"/>
    <w:rsid w:val="00408A6E"/>
    <w:rsid w:val="004117D8"/>
    <w:rsid w:val="004141CA"/>
    <w:rsid w:val="00415A65"/>
    <w:rsid w:val="00421698"/>
    <w:rsid w:val="0042441E"/>
    <w:rsid w:val="00424665"/>
    <w:rsid w:val="004251A8"/>
    <w:rsid w:val="004258F9"/>
    <w:rsid w:val="00426315"/>
    <w:rsid w:val="00434156"/>
    <w:rsid w:val="00434C65"/>
    <w:rsid w:val="00436AE2"/>
    <w:rsid w:val="00450444"/>
    <w:rsid w:val="00452218"/>
    <w:rsid w:val="00456516"/>
    <w:rsid w:val="00456A64"/>
    <w:rsid w:val="00463D88"/>
    <w:rsid w:val="0046482F"/>
    <w:rsid w:val="00466843"/>
    <w:rsid w:val="0047030A"/>
    <w:rsid w:val="004745F4"/>
    <w:rsid w:val="00474E70"/>
    <w:rsid w:val="00475E1C"/>
    <w:rsid w:val="0047675D"/>
    <w:rsid w:val="004771E1"/>
    <w:rsid w:val="00480CC3"/>
    <w:rsid w:val="004823BE"/>
    <w:rsid w:val="004838F1"/>
    <w:rsid w:val="00484734"/>
    <w:rsid w:val="00485563"/>
    <w:rsid w:val="00485F8E"/>
    <w:rsid w:val="00497B2B"/>
    <w:rsid w:val="004A3DFB"/>
    <w:rsid w:val="004A42A0"/>
    <w:rsid w:val="004A7521"/>
    <w:rsid w:val="004A7CCC"/>
    <w:rsid w:val="004B2B10"/>
    <w:rsid w:val="004D4C4D"/>
    <w:rsid w:val="004D7A60"/>
    <w:rsid w:val="004E467E"/>
    <w:rsid w:val="004E6ECA"/>
    <w:rsid w:val="004F4370"/>
    <w:rsid w:val="004F4935"/>
    <w:rsid w:val="005049C0"/>
    <w:rsid w:val="00514F82"/>
    <w:rsid w:val="00520B05"/>
    <w:rsid w:val="0052686C"/>
    <w:rsid w:val="00527595"/>
    <w:rsid w:val="00530117"/>
    <w:rsid w:val="00530629"/>
    <w:rsid w:val="00542242"/>
    <w:rsid w:val="00544F1E"/>
    <w:rsid w:val="005464A1"/>
    <w:rsid w:val="00553DE3"/>
    <w:rsid w:val="00562B87"/>
    <w:rsid w:val="00567639"/>
    <w:rsid w:val="0057336A"/>
    <w:rsid w:val="005746C8"/>
    <w:rsid w:val="005758C0"/>
    <w:rsid w:val="00584FCD"/>
    <w:rsid w:val="0058635C"/>
    <w:rsid w:val="00591E63"/>
    <w:rsid w:val="00593C53"/>
    <w:rsid w:val="00595589"/>
    <w:rsid w:val="00595DA0"/>
    <w:rsid w:val="005A05A2"/>
    <w:rsid w:val="005A0D65"/>
    <w:rsid w:val="005A578A"/>
    <w:rsid w:val="005B4246"/>
    <w:rsid w:val="005C5A9E"/>
    <w:rsid w:val="005D0FCB"/>
    <w:rsid w:val="005D344F"/>
    <w:rsid w:val="005D72CB"/>
    <w:rsid w:val="005D799C"/>
    <w:rsid w:val="005E2ADD"/>
    <w:rsid w:val="005F1B64"/>
    <w:rsid w:val="005F1D03"/>
    <w:rsid w:val="005F3D79"/>
    <w:rsid w:val="005F4418"/>
    <w:rsid w:val="00601B9F"/>
    <w:rsid w:val="00604125"/>
    <w:rsid w:val="00605660"/>
    <w:rsid w:val="006058C3"/>
    <w:rsid w:val="0060718F"/>
    <w:rsid w:val="006158A0"/>
    <w:rsid w:val="00622CC6"/>
    <w:rsid w:val="006244BC"/>
    <w:rsid w:val="006271AE"/>
    <w:rsid w:val="00640E80"/>
    <w:rsid w:val="006416C6"/>
    <w:rsid w:val="006454BC"/>
    <w:rsid w:val="00655C5D"/>
    <w:rsid w:val="00662395"/>
    <w:rsid w:val="0066527C"/>
    <w:rsid w:val="006657B5"/>
    <w:rsid w:val="00675346"/>
    <w:rsid w:val="00686177"/>
    <w:rsid w:val="00686D6C"/>
    <w:rsid w:val="006876DA"/>
    <w:rsid w:val="006968F9"/>
    <w:rsid w:val="006A44D1"/>
    <w:rsid w:val="006A54C8"/>
    <w:rsid w:val="006B0C18"/>
    <w:rsid w:val="006B2DA3"/>
    <w:rsid w:val="006B4E75"/>
    <w:rsid w:val="006B4F40"/>
    <w:rsid w:val="006B523B"/>
    <w:rsid w:val="006C081C"/>
    <w:rsid w:val="006C1062"/>
    <w:rsid w:val="006C345A"/>
    <w:rsid w:val="006C4446"/>
    <w:rsid w:val="006E0CAB"/>
    <w:rsid w:val="006F086D"/>
    <w:rsid w:val="006F160B"/>
    <w:rsid w:val="006F229B"/>
    <w:rsid w:val="006F4AE8"/>
    <w:rsid w:val="006F708F"/>
    <w:rsid w:val="00706765"/>
    <w:rsid w:val="00706A38"/>
    <w:rsid w:val="00706B6A"/>
    <w:rsid w:val="00711B3F"/>
    <w:rsid w:val="0071491D"/>
    <w:rsid w:val="00730B23"/>
    <w:rsid w:val="00731AA3"/>
    <w:rsid w:val="007335E8"/>
    <w:rsid w:val="0073400F"/>
    <w:rsid w:val="00734AB1"/>
    <w:rsid w:val="00754573"/>
    <w:rsid w:val="00755B99"/>
    <w:rsid w:val="007573F6"/>
    <w:rsid w:val="0075796C"/>
    <w:rsid w:val="00763F47"/>
    <w:rsid w:val="00765634"/>
    <w:rsid w:val="00765B15"/>
    <w:rsid w:val="00770077"/>
    <w:rsid w:val="007703FF"/>
    <w:rsid w:val="0077360B"/>
    <w:rsid w:val="007738C0"/>
    <w:rsid w:val="00774866"/>
    <w:rsid w:val="00774A86"/>
    <w:rsid w:val="00780107"/>
    <w:rsid w:val="00781843"/>
    <w:rsid w:val="00784A5A"/>
    <w:rsid w:val="007946D6"/>
    <w:rsid w:val="007A2B15"/>
    <w:rsid w:val="007B1B7B"/>
    <w:rsid w:val="007C0044"/>
    <w:rsid w:val="007C2531"/>
    <w:rsid w:val="007C3CE4"/>
    <w:rsid w:val="007C7D9F"/>
    <w:rsid w:val="007D0D8E"/>
    <w:rsid w:val="007D0DE9"/>
    <w:rsid w:val="007D234A"/>
    <w:rsid w:val="007D3517"/>
    <w:rsid w:val="007D5A0E"/>
    <w:rsid w:val="007D64DB"/>
    <w:rsid w:val="007D6F52"/>
    <w:rsid w:val="007E1184"/>
    <w:rsid w:val="007E6C65"/>
    <w:rsid w:val="007F392D"/>
    <w:rsid w:val="007F408E"/>
    <w:rsid w:val="007F509C"/>
    <w:rsid w:val="00801BCE"/>
    <w:rsid w:val="008022B6"/>
    <w:rsid w:val="00806714"/>
    <w:rsid w:val="00810CD6"/>
    <w:rsid w:val="008122A3"/>
    <w:rsid w:val="008156F5"/>
    <w:rsid w:val="00816499"/>
    <w:rsid w:val="008237C9"/>
    <w:rsid w:val="0083353D"/>
    <w:rsid w:val="00835D08"/>
    <w:rsid w:val="00860E3B"/>
    <w:rsid w:val="00866549"/>
    <w:rsid w:val="008675BA"/>
    <w:rsid w:val="0087209F"/>
    <w:rsid w:val="00872448"/>
    <w:rsid w:val="0088083A"/>
    <w:rsid w:val="00882C2D"/>
    <w:rsid w:val="008907A3"/>
    <w:rsid w:val="008939A7"/>
    <w:rsid w:val="00893CEF"/>
    <w:rsid w:val="00893DF5"/>
    <w:rsid w:val="00893F75"/>
    <w:rsid w:val="00896F67"/>
    <w:rsid w:val="008A0E69"/>
    <w:rsid w:val="008A537B"/>
    <w:rsid w:val="008A5541"/>
    <w:rsid w:val="008B1BFC"/>
    <w:rsid w:val="008B2ADB"/>
    <w:rsid w:val="008B40FD"/>
    <w:rsid w:val="008C20CE"/>
    <w:rsid w:val="008C20E0"/>
    <w:rsid w:val="008C3B84"/>
    <w:rsid w:val="008C3DA8"/>
    <w:rsid w:val="008C6012"/>
    <w:rsid w:val="008C7209"/>
    <w:rsid w:val="008DA857"/>
    <w:rsid w:val="008E192D"/>
    <w:rsid w:val="008E3AD5"/>
    <w:rsid w:val="008E3E61"/>
    <w:rsid w:val="008E5CD9"/>
    <w:rsid w:val="008E6CA7"/>
    <w:rsid w:val="008F18A2"/>
    <w:rsid w:val="008F24DC"/>
    <w:rsid w:val="008F6257"/>
    <w:rsid w:val="00902473"/>
    <w:rsid w:val="0090273F"/>
    <w:rsid w:val="009073EC"/>
    <w:rsid w:val="00910F3A"/>
    <w:rsid w:val="00913FDA"/>
    <w:rsid w:val="00915FC0"/>
    <w:rsid w:val="0092023A"/>
    <w:rsid w:val="00921ECD"/>
    <w:rsid w:val="00922372"/>
    <w:rsid w:val="009227A0"/>
    <w:rsid w:val="00923D63"/>
    <w:rsid w:val="00925A52"/>
    <w:rsid w:val="00925B8E"/>
    <w:rsid w:val="00935115"/>
    <w:rsid w:val="00937F08"/>
    <w:rsid w:val="00944550"/>
    <w:rsid w:val="0094C42C"/>
    <w:rsid w:val="00961ABA"/>
    <w:rsid w:val="009636B1"/>
    <w:rsid w:val="0097454A"/>
    <w:rsid w:val="00975548"/>
    <w:rsid w:val="009A061F"/>
    <w:rsid w:val="009A37DB"/>
    <w:rsid w:val="009A4DE7"/>
    <w:rsid w:val="009A4E51"/>
    <w:rsid w:val="009A5BA4"/>
    <w:rsid w:val="009B03F4"/>
    <w:rsid w:val="009B54BF"/>
    <w:rsid w:val="009C09A7"/>
    <w:rsid w:val="009C508D"/>
    <w:rsid w:val="009D1082"/>
    <w:rsid w:val="009D4711"/>
    <w:rsid w:val="009E157D"/>
    <w:rsid w:val="009E2EAA"/>
    <w:rsid w:val="009E3935"/>
    <w:rsid w:val="009E4DBF"/>
    <w:rsid w:val="009F3129"/>
    <w:rsid w:val="009F58CC"/>
    <w:rsid w:val="009F7CED"/>
    <w:rsid w:val="00A01582"/>
    <w:rsid w:val="00A03C87"/>
    <w:rsid w:val="00A04D73"/>
    <w:rsid w:val="00A067FE"/>
    <w:rsid w:val="00A07BAE"/>
    <w:rsid w:val="00A10026"/>
    <w:rsid w:val="00A10459"/>
    <w:rsid w:val="00A12E05"/>
    <w:rsid w:val="00A14B00"/>
    <w:rsid w:val="00A15A88"/>
    <w:rsid w:val="00A160CA"/>
    <w:rsid w:val="00A1622C"/>
    <w:rsid w:val="00A16D17"/>
    <w:rsid w:val="00A23C60"/>
    <w:rsid w:val="00A31573"/>
    <w:rsid w:val="00A33775"/>
    <w:rsid w:val="00A34AFE"/>
    <w:rsid w:val="00A37A2B"/>
    <w:rsid w:val="00A41490"/>
    <w:rsid w:val="00A4308D"/>
    <w:rsid w:val="00A44A17"/>
    <w:rsid w:val="00A46276"/>
    <w:rsid w:val="00A52885"/>
    <w:rsid w:val="00A54001"/>
    <w:rsid w:val="00A54AE1"/>
    <w:rsid w:val="00A6102A"/>
    <w:rsid w:val="00A664EC"/>
    <w:rsid w:val="00A67092"/>
    <w:rsid w:val="00A72600"/>
    <w:rsid w:val="00A72798"/>
    <w:rsid w:val="00A77EB6"/>
    <w:rsid w:val="00A857D3"/>
    <w:rsid w:val="00A90DBA"/>
    <w:rsid w:val="00AA0A37"/>
    <w:rsid w:val="00AA1C76"/>
    <w:rsid w:val="00AA4C73"/>
    <w:rsid w:val="00AA4F76"/>
    <w:rsid w:val="00AA6075"/>
    <w:rsid w:val="00AA6A63"/>
    <w:rsid w:val="00AB1180"/>
    <w:rsid w:val="00AB18C2"/>
    <w:rsid w:val="00AB57F0"/>
    <w:rsid w:val="00AB7538"/>
    <w:rsid w:val="00AC07C7"/>
    <w:rsid w:val="00AC0C79"/>
    <w:rsid w:val="00AC16C1"/>
    <w:rsid w:val="00AC5633"/>
    <w:rsid w:val="00AC6EEE"/>
    <w:rsid w:val="00AC7290"/>
    <w:rsid w:val="00AC7ECA"/>
    <w:rsid w:val="00AD360E"/>
    <w:rsid w:val="00AD3B93"/>
    <w:rsid w:val="00ADE765"/>
    <w:rsid w:val="00AE3EEE"/>
    <w:rsid w:val="00AE45D4"/>
    <w:rsid w:val="00AF21F7"/>
    <w:rsid w:val="00AF3C6E"/>
    <w:rsid w:val="00AF422C"/>
    <w:rsid w:val="00AF4A4F"/>
    <w:rsid w:val="00AF4AFC"/>
    <w:rsid w:val="00B21AF3"/>
    <w:rsid w:val="00B21C17"/>
    <w:rsid w:val="00B236BB"/>
    <w:rsid w:val="00B250AE"/>
    <w:rsid w:val="00B34864"/>
    <w:rsid w:val="00B41C77"/>
    <w:rsid w:val="00B45B00"/>
    <w:rsid w:val="00B512B0"/>
    <w:rsid w:val="00B52DB2"/>
    <w:rsid w:val="00B56908"/>
    <w:rsid w:val="00B603A9"/>
    <w:rsid w:val="00B61D4D"/>
    <w:rsid w:val="00B63380"/>
    <w:rsid w:val="00B6476F"/>
    <w:rsid w:val="00B725C2"/>
    <w:rsid w:val="00B728AA"/>
    <w:rsid w:val="00B72CE2"/>
    <w:rsid w:val="00B74266"/>
    <w:rsid w:val="00B76443"/>
    <w:rsid w:val="00B77E3F"/>
    <w:rsid w:val="00B812C7"/>
    <w:rsid w:val="00B817E3"/>
    <w:rsid w:val="00B82263"/>
    <w:rsid w:val="00B87AEC"/>
    <w:rsid w:val="00B920E3"/>
    <w:rsid w:val="00B9636E"/>
    <w:rsid w:val="00BA5D45"/>
    <w:rsid w:val="00BB0392"/>
    <w:rsid w:val="00BB0BAF"/>
    <w:rsid w:val="00BB58C8"/>
    <w:rsid w:val="00BC1B82"/>
    <w:rsid w:val="00BC4954"/>
    <w:rsid w:val="00BC5612"/>
    <w:rsid w:val="00BC562E"/>
    <w:rsid w:val="00BD14D9"/>
    <w:rsid w:val="00BD41FE"/>
    <w:rsid w:val="00BD4F6D"/>
    <w:rsid w:val="00BD57A9"/>
    <w:rsid w:val="00BD79C3"/>
    <w:rsid w:val="00BE0C4D"/>
    <w:rsid w:val="00BE65B7"/>
    <w:rsid w:val="00BF00FE"/>
    <w:rsid w:val="00BF057E"/>
    <w:rsid w:val="00BF1313"/>
    <w:rsid w:val="00BF538B"/>
    <w:rsid w:val="00BF6EC5"/>
    <w:rsid w:val="00C009AE"/>
    <w:rsid w:val="00C063B3"/>
    <w:rsid w:val="00C07D37"/>
    <w:rsid w:val="00C22642"/>
    <w:rsid w:val="00C231EB"/>
    <w:rsid w:val="00C26350"/>
    <w:rsid w:val="00C27268"/>
    <w:rsid w:val="00C27466"/>
    <w:rsid w:val="00C334B2"/>
    <w:rsid w:val="00C4360E"/>
    <w:rsid w:val="00C450C8"/>
    <w:rsid w:val="00C45561"/>
    <w:rsid w:val="00C456B1"/>
    <w:rsid w:val="00C45BAB"/>
    <w:rsid w:val="00C476E0"/>
    <w:rsid w:val="00C576E4"/>
    <w:rsid w:val="00C64469"/>
    <w:rsid w:val="00C66DB9"/>
    <w:rsid w:val="00C678A3"/>
    <w:rsid w:val="00C73666"/>
    <w:rsid w:val="00C73FD8"/>
    <w:rsid w:val="00C83AE1"/>
    <w:rsid w:val="00C859BB"/>
    <w:rsid w:val="00C908B4"/>
    <w:rsid w:val="00C92649"/>
    <w:rsid w:val="00C930D5"/>
    <w:rsid w:val="00C974D2"/>
    <w:rsid w:val="00CA4877"/>
    <w:rsid w:val="00CB478F"/>
    <w:rsid w:val="00CB5F03"/>
    <w:rsid w:val="00CB6361"/>
    <w:rsid w:val="00CB734F"/>
    <w:rsid w:val="00CC2F2B"/>
    <w:rsid w:val="00CC73A5"/>
    <w:rsid w:val="00CC7FDA"/>
    <w:rsid w:val="00CD710D"/>
    <w:rsid w:val="00CE1D7C"/>
    <w:rsid w:val="00CE413D"/>
    <w:rsid w:val="00CE4F52"/>
    <w:rsid w:val="00CE68DC"/>
    <w:rsid w:val="00CE78D7"/>
    <w:rsid w:val="00D003CF"/>
    <w:rsid w:val="00D0344D"/>
    <w:rsid w:val="00D038A9"/>
    <w:rsid w:val="00D043FE"/>
    <w:rsid w:val="00D13DDD"/>
    <w:rsid w:val="00D1466F"/>
    <w:rsid w:val="00D14BEF"/>
    <w:rsid w:val="00D230C6"/>
    <w:rsid w:val="00D2759D"/>
    <w:rsid w:val="00D32225"/>
    <w:rsid w:val="00D33695"/>
    <w:rsid w:val="00D35228"/>
    <w:rsid w:val="00D40AD6"/>
    <w:rsid w:val="00D420F8"/>
    <w:rsid w:val="00D4525E"/>
    <w:rsid w:val="00D4680A"/>
    <w:rsid w:val="00D51A5E"/>
    <w:rsid w:val="00D6752F"/>
    <w:rsid w:val="00D767E5"/>
    <w:rsid w:val="00D8079A"/>
    <w:rsid w:val="00D81736"/>
    <w:rsid w:val="00D823BE"/>
    <w:rsid w:val="00D83262"/>
    <w:rsid w:val="00D85EDF"/>
    <w:rsid w:val="00D87CA1"/>
    <w:rsid w:val="00D949AB"/>
    <w:rsid w:val="00DA0A8A"/>
    <w:rsid w:val="00DA432B"/>
    <w:rsid w:val="00DB044D"/>
    <w:rsid w:val="00DB05F8"/>
    <w:rsid w:val="00DB6CC4"/>
    <w:rsid w:val="00DB7FAF"/>
    <w:rsid w:val="00DC1A6D"/>
    <w:rsid w:val="00DC1CEF"/>
    <w:rsid w:val="00DC4CDB"/>
    <w:rsid w:val="00DC75F2"/>
    <w:rsid w:val="00DD45BD"/>
    <w:rsid w:val="00DE1034"/>
    <w:rsid w:val="00DE30D7"/>
    <w:rsid w:val="00DE5ADB"/>
    <w:rsid w:val="00DE7547"/>
    <w:rsid w:val="00DE7953"/>
    <w:rsid w:val="00DF059A"/>
    <w:rsid w:val="00DF2CF6"/>
    <w:rsid w:val="00DF33DD"/>
    <w:rsid w:val="00DF7997"/>
    <w:rsid w:val="00DF7C6E"/>
    <w:rsid w:val="00E0554B"/>
    <w:rsid w:val="00E13476"/>
    <w:rsid w:val="00E15DD6"/>
    <w:rsid w:val="00E23C80"/>
    <w:rsid w:val="00E24264"/>
    <w:rsid w:val="00E24917"/>
    <w:rsid w:val="00E27B08"/>
    <w:rsid w:val="00E30138"/>
    <w:rsid w:val="00E305FC"/>
    <w:rsid w:val="00E30B5E"/>
    <w:rsid w:val="00E30E77"/>
    <w:rsid w:val="00E32DC6"/>
    <w:rsid w:val="00E32F2F"/>
    <w:rsid w:val="00E331B7"/>
    <w:rsid w:val="00E34C89"/>
    <w:rsid w:val="00E41238"/>
    <w:rsid w:val="00E4271E"/>
    <w:rsid w:val="00E448BC"/>
    <w:rsid w:val="00E47650"/>
    <w:rsid w:val="00E57C92"/>
    <w:rsid w:val="00E643E3"/>
    <w:rsid w:val="00E660C8"/>
    <w:rsid w:val="00E666AE"/>
    <w:rsid w:val="00E75477"/>
    <w:rsid w:val="00E77F68"/>
    <w:rsid w:val="00E81F5B"/>
    <w:rsid w:val="00E82318"/>
    <w:rsid w:val="00E82992"/>
    <w:rsid w:val="00E97D4B"/>
    <w:rsid w:val="00EA0F0E"/>
    <w:rsid w:val="00EA2865"/>
    <w:rsid w:val="00EA6F61"/>
    <w:rsid w:val="00EA764F"/>
    <w:rsid w:val="00EB4B00"/>
    <w:rsid w:val="00EC2C7E"/>
    <w:rsid w:val="00EC657C"/>
    <w:rsid w:val="00ED15CA"/>
    <w:rsid w:val="00ED1B79"/>
    <w:rsid w:val="00ED7FA0"/>
    <w:rsid w:val="00EE49B4"/>
    <w:rsid w:val="00EE501E"/>
    <w:rsid w:val="00EE604F"/>
    <w:rsid w:val="00EE667C"/>
    <w:rsid w:val="00EE78EC"/>
    <w:rsid w:val="00EF04AA"/>
    <w:rsid w:val="00EF6621"/>
    <w:rsid w:val="00EF6E4B"/>
    <w:rsid w:val="00F0257D"/>
    <w:rsid w:val="00F117FB"/>
    <w:rsid w:val="00F2604C"/>
    <w:rsid w:val="00F32B1A"/>
    <w:rsid w:val="00F35791"/>
    <w:rsid w:val="00F361B8"/>
    <w:rsid w:val="00F403EA"/>
    <w:rsid w:val="00F42093"/>
    <w:rsid w:val="00F54949"/>
    <w:rsid w:val="00F6194E"/>
    <w:rsid w:val="00F62129"/>
    <w:rsid w:val="00F63264"/>
    <w:rsid w:val="00F71D5D"/>
    <w:rsid w:val="00F750F1"/>
    <w:rsid w:val="00F765E8"/>
    <w:rsid w:val="00F813EA"/>
    <w:rsid w:val="00F818EF"/>
    <w:rsid w:val="00F84A30"/>
    <w:rsid w:val="00F90AA0"/>
    <w:rsid w:val="00F92010"/>
    <w:rsid w:val="00F96D8D"/>
    <w:rsid w:val="00F97AB1"/>
    <w:rsid w:val="00FA32C1"/>
    <w:rsid w:val="00FA5923"/>
    <w:rsid w:val="00FA6742"/>
    <w:rsid w:val="00FB00B9"/>
    <w:rsid w:val="00FB1665"/>
    <w:rsid w:val="00FB1D30"/>
    <w:rsid w:val="00FB434A"/>
    <w:rsid w:val="00FC3638"/>
    <w:rsid w:val="00FD0A55"/>
    <w:rsid w:val="00FD138B"/>
    <w:rsid w:val="00FD1B73"/>
    <w:rsid w:val="00FD4938"/>
    <w:rsid w:val="00FD7799"/>
    <w:rsid w:val="00FE11CF"/>
    <w:rsid w:val="00FE172B"/>
    <w:rsid w:val="00FE1BD4"/>
    <w:rsid w:val="00FE4742"/>
    <w:rsid w:val="00FE6AC5"/>
    <w:rsid w:val="00FE6FD6"/>
    <w:rsid w:val="00FF35CE"/>
    <w:rsid w:val="0114DB0A"/>
    <w:rsid w:val="012174EA"/>
    <w:rsid w:val="012FA6DF"/>
    <w:rsid w:val="0269CA08"/>
    <w:rsid w:val="02865EA9"/>
    <w:rsid w:val="02DD4FF4"/>
    <w:rsid w:val="032DC471"/>
    <w:rsid w:val="03C03637"/>
    <w:rsid w:val="03E0F1C1"/>
    <w:rsid w:val="03FD3C8E"/>
    <w:rsid w:val="042D13FE"/>
    <w:rsid w:val="042F3F5F"/>
    <w:rsid w:val="04600683"/>
    <w:rsid w:val="04F95B13"/>
    <w:rsid w:val="0512E732"/>
    <w:rsid w:val="058B6900"/>
    <w:rsid w:val="05B14FF9"/>
    <w:rsid w:val="05D060A2"/>
    <w:rsid w:val="06420422"/>
    <w:rsid w:val="06438403"/>
    <w:rsid w:val="0731B4EF"/>
    <w:rsid w:val="07925444"/>
    <w:rsid w:val="07A13D9F"/>
    <w:rsid w:val="07AC7818"/>
    <w:rsid w:val="07EB10B5"/>
    <w:rsid w:val="07F1D942"/>
    <w:rsid w:val="08613C76"/>
    <w:rsid w:val="08C73399"/>
    <w:rsid w:val="095E542E"/>
    <w:rsid w:val="098C619B"/>
    <w:rsid w:val="09D2D750"/>
    <w:rsid w:val="09F95B5E"/>
    <w:rsid w:val="0A4CDB97"/>
    <w:rsid w:val="0A9D8822"/>
    <w:rsid w:val="0B026DB2"/>
    <w:rsid w:val="0B492281"/>
    <w:rsid w:val="0B702EC5"/>
    <w:rsid w:val="0B90287D"/>
    <w:rsid w:val="0BD66EFD"/>
    <w:rsid w:val="0C2CB43B"/>
    <w:rsid w:val="0C2E43FD"/>
    <w:rsid w:val="0C4FED0D"/>
    <w:rsid w:val="0C5015AE"/>
    <w:rsid w:val="0D07143F"/>
    <w:rsid w:val="0D4A842F"/>
    <w:rsid w:val="0D5A1ED7"/>
    <w:rsid w:val="0DBEBBBC"/>
    <w:rsid w:val="0E0C990E"/>
    <w:rsid w:val="0E5F78E0"/>
    <w:rsid w:val="0EAB3DE0"/>
    <w:rsid w:val="0ECD2275"/>
    <w:rsid w:val="0ED80550"/>
    <w:rsid w:val="0EEBA8C6"/>
    <w:rsid w:val="0F354F55"/>
    <w:rsid w:val="0F45081E"/>
    <w:rsid w:val="0F92D170"/>
    <w:rsid w:val="0FFA6577"/>
    <w:rsid w:val="10AEA32B"/>
    <w:rsid w:val="10B2C19C"/>
    <w:rsid w:val="10CE07E1"/>
    <w:rsid w:val="111357FB"/>
    <w:rsid w:val="11175874"/>
    <w:rsid w:val="111D18F8"/>
    <w:rsid w:val="1146F488"/>
    <w:rsid w:val="11DE8D7C"/>
    <w:rsid w:val="122F352D"/>
    <w:rsid w:val="12649317"/>
    <w:rsid w:val="12A11465"/>
    <w:rsid w:val="12A82090"/>
    <w:rsid w:val="12C5474C"/>
    <w:rsid w:val="12ED141C"/>
    <w:rsid w:val="13244A59"/>
    <w:rsid w:val="13B777E1"/>
    <w:rsid w:val="14984D2A"/>
    <w:rsid w:val="14C030A9"/>
    <w:rsid w:val="15A77628"/>
    <w:rsid w:val="16FE0AFF"/>
    <w:rsid w:val="173F4D0C"/>
    <w:rsid w:val="175B075C"/>
    <w:rsid w:val="180ACCBB"/>
    <w:rsid w:val="18F08D55"/>
    <w:rsid w:val="197A86DE"/>
    <w:rsid w:val="19AC0938"/>
    <w:rsid w:val="19FC17CC"/>
    <w:rsid w:val="1A0105F2"/>
    <w:rsid w:val="1A57A725"/>
    <w:rsid w:val="1A7F0181"/>
    <w:rsid w:val="1A84E477"/>
    <w:rsid w:val="1AAA2970"/>
    <w:rsid w:val="1B06D96B"/>
    <w:rsid w:val="1B0BBFE1"/>
    <w:rsid w:val="1B188AAF"/>
    <w:rsid w:val="1B1CEE04"/>
    <w:rsid w:val="1B4C7BA3"/>
    <w:rsid w:val="1B879DDE"/>
    <w:rsid w:val="1BBD0A16"/>
    <w:rsid w:val="1BE65406"/>
    <w:rsid w:val="1BF6B01A"/>
    <w:rsid w:val="1CE56054"/>
    <w:rsid w:val="1D055257"/>
    <w:rsid w:val="1D062619"/>
    <w:rsid w:val="1D0AA2F0"/>
    <w:rsid w:val="1DBB1652"/>
    <w:rsid w:val="1DEA71DB"/>
    <w:rsid w:val="1E825B6B"/>
    <w:rsid w:val="1F0034D7"/>
    <w:rsid w:val="1F599D03"/>
    <w:rsid w:val="1F648834"/>
    <w:rsid w:val="20075D79"/>
    <w:rsid w:val="209EBE94"/>
    <w:rsid w:val="216BB75F"/>
    <w:rsid w:val="217F3EFA"/>
    <w:rsid w:val="21A47771"/>
    <w:rsid w:val="21E4D092"/>
    <w:rsid w:val="2211EC1C"/>
    <w:rsid w:val="224B69CE"/>
    <w:rsid w:val="225F2663"/>
    <w:rsid w:val="229AB125"/>
    <w:rsid w:val="22C8A653"/>
    <w:rsid w:val="22F329C9"/>
    <w:rsid w:val="239CBAEE"/>
    <w:rsid w:val="23A6A3A8"/>
    <w:rsid w:val="23EAA68A"/>
    <w:rsid w:val="2420432B"/>
    <w:rsid w:val="2460B0E5"/>
    <w:rsid w:val="24B8A810"/>
    <w:rsid w:val="24BBE523"/>
    <w:rsid w:val="24C232CE"/>
    <w:rsid w:val="24EDBB5E"/>
    <w:rsid w:val="25089C55"/>
    <w:rsid w:val="252F97F2"/>
    <w:rsid w:val="2664EC73"/>
    <w:rsid w:val="268FB5A4"/>
    <w:rsid w:val="26A30EA4"/>
    <w:rsid w:val="26FE44EE"/>
    <w:rsid w:val="274109B9"/>
    <w:rsid w:val="2759A8C6"/>
    <w:rsid w:val="27AD31FA"/>
    <w:rsid w:val="27E988BD"/>
    <w:rsid w:val="28044DAC"/>
    <w:rsid w:val="28453528"/>
    <w:rsid w:val="284F691F"/>
    <w:rsid w:val="28AD640F"/>
    <w:rsid w:val="28BAE083"/>
    <w:rsid w:val="2913886C"/>
    <w:rsid w:val="292FF463"/>
    <w:rsid w:val="2970EA15"/>
    <w:rsid w:val="2A23ABF4"/>
    <w:rsid w:val="2A9B3BAE"/>
    <w:rsid w:val="2AF6265D"/>
    <w:rsid w:val="2AF9977A"/>
    <w:rsid w:val="2B8652A0"/>
    <w:rsid w:val="2B9B712E"/>
    <w:rsid w:val="2B9CDC12"/>
    <w:rsid w:val="2BC180CA"/>
    <w:rsid w:val="2BDFF324"/>
    <w:rsid w:val="2C634C04"/>
    <w:rsid w:val="2CAD3A7C"/>
    <w:rsid w:val="2E227CAA"/>
    <w:rsid w:val="2EEF28C3"/>
    <w:rsid w:val="2F45E816"/>
    <w:rsid w:val="2F462A6D"/>
    <w:rsid w:val="2F6609F5"/>
    <w:rsid w:val="2F760E6C"/>
    <w:rsid w:val="2F7F7ED6"/>
    <w:rsid w:val="300AFF57"/>
    <w:rsid w:val="307361CD"/>
    <w:rsid w:val="30F88756"/>
    <w:rsid w:val="311D7DB0"/>
    <w:rsid w:val="3180CC50"/>
    <w:rsid w:val="3258BEB6"/>
    <w:rsid w:val="3269C8A3"/>
    <w:rsid w:val="327AD896"/>
    <w:rsid w:val="32E23EA9"/>
    <w:rsid w:val="3379501C"/>
    <w:rsid w:val="33CB9432"/>
    <w:rsid w:val="3426829F"/>
    <w:rsid w:val="34CB2F54"/>
    <w:rsid w:val="34E18089"/>
    <w:rsid w:val="351BDF7E"/>
    <w:rsid w:val="357F9191"/>
    <w:rsid w:val="35ECE618"/>
    <w:rsid w:val="36061AFB"/>
    <w:rsid w:val="36220173"/>
    <w:rsid w:val="372A4859"/>
    <w:rsid w:val="3753D96E"/>
    <w:rsid w:val="37758819"/>
    <w:rsid w:val="37AB0E2B"/>
    <w:rsid w:val="37DEC365"/>
    <w:rsid w:val="37F1E9B6"/>
    <w:rsid w:val="38531DFA"/>
    <w:rsid w:val="38790F33"/>
    <w:rsid w:val="38889DB6"/>
    <w:rsid w:val="38A52D59"/>
    <w:rsid w:val="38D5EA9A"/>
    <w:rsid w:val="39BDF9EF"/>
    <w:rsid w:val="39CFE7DC"/>
    <w:rsid w:val="3A100B7A"/>
    <w:rsid w:val="3A70C87E"/>
    <w:rsid w:val="3A9DEAFC"/>
    <w:rsid w:val="3AE10D42"/>
    <w:rsid w:val="3AF8B182"/>
    <w:rsid w:val="3C107BF1"/>
    <w:rsid w:val="3C1BE507"/>
    <w:rsid w:val="3C2652BE"/>
    <w:rsid w:val="3C48DADF"/>
    <w:rsid w:val="3C78DC9A"/>
    <w:rsid w:val="3CF76A47"/>
    <w:rsid w:val="3D3F9C2D"/>
    <w:rsid w:val="3DDD454B"/>
    <w:rsid w:val="3DF0DE52"/>
    <w:rsid w:val="3E90FC1B"/>
    <w:rsid w:val="3ED43789"/>
    <w:rsid w:val="3F26EBE4"/>
    <w:rsid w:val="3FA36B97"/>
    <w:rsid w:val="3FD1692D"/>
    <w:rsid w:val="3FF3C219"/>
    <w:rsid w:val="40EB9154"/>
    <w:rsid w:val="40F47A30"/>
    <w:rsid w:val="410A5769"/>
    <w:rsid w:val="419986A7"/>
    <w:rsid w:val="41AE825C"/>
    <w:rsid w:val="4259B6C5"/>
    <w:rsid w:val="42E1493A"/>
    <w:rsid w:val="4333EB11"/>
    <w:rsid w:val="434F404B"/>
    <w:rsid w:val="43AB0526"/>
    <w:rsid w:val="43AB61A2"/>
    <w:rsid w:val="43F23F5C"/>
    <w:rsid w:val="43F4A0D6"/>
    <w:rsid w:val="442FA11E"/>
    <w:rsid w:val="44605CEF"/>
    <w:rsid w:val="4493B8D5"/>
    <w:rsid w:val="44F06458"/>
    <w:rsid w:val="458DA4C9"/>
    <w:rsid w:val="4594FE76"/>
    <w:rsid w:val="467FFAF6"/>
    <w:rsid w:val="46DBC37E"/>
    <w:rsid w:val="46E26824"/>
    <w:rsid w:val="471EDDEC"/>
    <w:rsid w:val="472EDF6B"/>
    <w:rsid w:val="47A34F35"/>
    <w:rsid w:val="47C036FB"/>
    <w:rsid w:val="48599C83"/>
    <w:rsid w:val="486AE0DD"/>
    <w:rsid w:val="488D4512"/>
    <w:rsid w:val="48D33CEA"/>
    <w:rsid w:val="49242469"/>
    <w:rsid w:val="49B288DC"/>
    <w:rsid w:val="4A03252E"/>
    <w:rsid w:val="4A634B68"/>
    <w:rsid w:val="4ABF4B35"/>
    <w:rsid w:val="4AFD3D21"/>
    <w:rsid w:val="4B02A552"/>
    <w:rsid w:val="4B6272F9"/>
    <w:rsid w:val="4B734317"/>
    <w:rsid w:val="4B7F40C4"/>
    <w:rsid w:val="4B8EFFEC"/>
    <w:rsid w:val="4BB424A1"/>
    <w:rsid w:val="4BC30FE6"/>
    <w:rsid w:val="4BDB9111"/>
    <w:rsid w:val="4CD17D0C"/>
    <w:rsid w:val="4CF6D347"/>
    <w:rsid w:val="4D6301E1"/>
    <w:rsid w:val="4DA60A8B"/>
    <w:rsid w:val="4DB37CD8"/>
    <w:rsid w:val="4E35C830"/>
    <w:rsid w:val="4E474819"/>
    <w:rsid w:val="4E7F50C9"/>
    <w:rsid w:val="4E8145B0"/>
    <w:rsid w:val="4EA653B0"/>
    <w:rsid w:val="4FC6EC48"/>
    <w:rsid w:val="4FCB9035"/>
    <w:rsid w:val="4FCFA8CF"/>
    <w:rsid w:val="5034F144"/>
    <w:rsid w:val="5082E77F"/>
    <w:rsid w:val="508C7DAA"/>
    <w:rsid w:val="50A7E40F"/>
    <w:rsid w:val="50A91156"/>
    <w:rsid w:val="50D97191"/>
    <w:rsid w:val="50E12E97"/>
    <w:rsid w:val="51413A8C"/>
    <w:rsid w:val="5145BE85"/>
    <w:rsid w:val="51724EA4"/>
    <w:rsid w:val="5195FA19"/>
    <w:rsid w:val="51E33C7D"/>
    <w:rsid w:val="521141D5"/>
    <w:rsid w:val="5235CA18"/>
    <w:rsid w:val="52875BCA"/>
    <w:rsid w:val="52F640B6"/>
    <w:rsid w:val="5308E440"/>
    <w:rsid w:val="5316A8D4"/>
    <w:rsid w:val="53826092"/>
    <w:rsid w:val="543C069C"/>
    <w:rsid w:val="5462ABC1"/>
    <w:rsid w:val="54BE8C55"/>
    <w:rsid w:val="54EEF6F8"/>
    <w:rsid w:val="54FF5214"/>
    <w:rsid w:val="550F1630"/>
    <w:rsid w:val="5588264C"/>
    <w:rsid w:val="55A35E70"/>
    <w:rsid w:val="55C6A014"/>
    <w:rsid w:val="55D4C148"/>
    <w:rsid w:val="5618DF06"/>
    <w:rsid w:val="56498AEB"/>
    <w:rsid w:val="56780182"/>
    <w:rsid w:val="56E4BD9F"/>
    <w:rsid w:val="5738B4EF"/>
    <w:rsid w:val="573A07A6"/>
    <w:rsid w:val="578F6D8B"/>
    <w:rsid w:val="5791A393"/>
    <w:rsid w:val="57BFE6B2"/>
    <w:rsid w:val="57C20567"/>
    <w:rsid w:val="586F41EB"/>
    <w:rsid w:val="58CEED6B"/>
    <w:rsid w:val="58E0145C"/>
    <w:rsid w:val="58E49232"/>
    <w:rsid w:val="58F717A6"/>
    <w:rsid w:val="597131BA"/>
    <w:rsid w:val="5971AD94"/>
    <w:rsid w:val="5AD9E17E"/>
    <w:rsid w:val="5ADC856A"/>
    <w:rsid w:val="5B6F18A3"/>
    <w:rsid w:val="5B84C87F"/>
    <w:rsid w:val="5BA47A97"/>
    <w:rsid w:val="5BC12B58"/>
    <w:rsid w:val="5BC8BBDE"/>
    <w:rsid w:val="5BEBA5A2"/>
    <w:rsid w:val="5C642FF2"/>
    <w:rsid w:val="5CC8738D"/>
    <w:rsid w:val="5CD1886D"/>
    <w:rsid w:val="5CFC70B4"/>
    <w:rsid w:val="5DE58CBE"/>
    <w:rsid w:val="5E45697B"/>
    <w:rsid w:val="5E471476"/>
    <w:rsid w:val="5E790D37"/>
    <w:rsid w:val="5E87D4AD"/>
    <w:rsid w:val="5F022DBB"/>
    <w:rsid w:val="5F5CE8E5"/>
    <w:rsid w:val="5F632E33"/>
    <w:rsid w:val="5F7C3673"/>
    <w:rsid w:val="6013129C"/>
    <w:rsid w:val="6045A183"/>
    <w:rsid w:val="60E3A929"/>
    <w:rsid w:val="617B9045"/>
    <w:rsid w:val="617D3BBC"/>
    <w:rsid w:val="61E9CC4F"/>
    <w:rsid w:val="623E80A0"/>
    <w:rsid w:val="6248FE21"/>
    <w:rsid w:val="624F2D99"/>
    <w:rsid w:val="62D5C8AE"/>
    <w:rsid w:val="62E826AB"/>
    <w:rsid w:val="63EE5822"/>
    <w:rsid w:val="640AD796"/>
    <w:rsid w:val="6420D066"/>
    <w:rsid w:val="6432F3FF"/>
    <w:rsid w:val="643B0F47"/>
    <w:rsid w:val="6441E553"/>
    <w:rsid w:val="6454EE64"/>
    <w:rsid w:val="6465268A"/>
    <w:rsid w:val="64AF55A6"/>
    <w:rsid w:val="64EBE9BA"/>
    <w:rsid w:val="64ED1D57"/>
    <w:rsid w:val="6500BF88"/>
    <w:rsid w:val="650564C4"/>
    <w:rsid w:val="658D365F"/>
    <w:rsid w:val="65959F91"/>
    <w:rsid w:val="6623BAF7"/>
    <w:rsid w:val="66951049"/>
    <w:rsid w:val="66AA8291"/>
    <w:rsid w:val="66DCB48B"/>
    <w:rsid w:val="66F6B5A4"/>
    <w:rsid w:val="6704ED73"/>
    <w:rsid w:val="6786A75F"/>
    <w:rsid w:val="67B73A8B"/>
    <w:rsid w:val="687CB9DF"/>
    <w:rsid w:val="68CDBE1E"/>
    <w:rsid w:val="69590AF5"/>
    <w:rsid w:val="69E8701A"/>
    <w:rsid w:val="6A8401A9"/>
    <w:rsid w:val="6A91DEBA"/>
    <w:rsid w:val="6AF38DCB"/>
    <w:rsid w:val="6AF5A317"/>
    <w:rsid w:val="6B04A6B8"/>
    <w:rsid w:val="6B2075AE"/>
    <w:rsid w:val="6B5BFC0A"/>
    <w:rsid w:val="6B6C4BF5"/>
    <w:rsid w:val="6B9B9D49"/>
    <w:rsid w:val="6BE51C59"/>
    <w:rsid w:val="6BF9C719"/>
    <w:rsid w:val="6C6C8F73"/>
    <w:rsid w:val="6C8E162E"/>
    <w:rsid w:val="6D10062E"/>
    <w:rsid w:val="6D3D8904"/>
    <w:rsid w:val="6D63756D"/>
    <w:rsid w:val="6D680BB4"/>
    <w:rsid w:val="6DACE0D6"/>
    <w:rsid w:val="6DD5D871"/>
    <w:rsid w:val="6DE70C56"/>
    <w:rsid w:val="6E29525C"/>
    <w:rsid w:val="6E6567E0"/>
    <w:rsid w:val="6E8B334F"/>
    <w:rsid w:val="6E8DA78B"/>
    <w:rsid w:val="6ECF0280"/>
    <w:rsid w:val="6F00024B"/>
    <w:rsid w:val="6F6291AE"/>
    <w:rsid w:val="6F69FCE0"/>
    <w:rsid w:val="6F76F114"/>
    <w:rsid w:val="6F78CE1F"/>
    <w:rsid w:val="6F7DFFE0"/>
    <w:rsid w:val="6F99C9A1"/>
    <w:rsid w:val="6FDD0255"/>
    <w:rsid w:val="6FECEC7C"/>
    <w:rsid w:val="6FF721A7"/>
    <w:rsid w:val="701E7CDA"/>
    <w:rsid w:val="705A4B4A"/>
    <w:rsid w:val="711F0312"/>
    <w:rsid w:val="7124DEE2"/>
    <w:rsid w:val="71D137C2"/>
    <w:rsid w:val="722B1287"/>
    <w:rsid w:val="723DF1FF"/>
    <w:rsid w:val="7265772D"/>
    <w:rsid w:val="72A520DE"/>
    <w:rsid w:val="72A7B48D"/>
    <w:rsid w:val="72B5B751"/>
    <w:rsid w:val="72ECF320"/>
    <w:rsid w:val="7355F5A9"/>
    <w:rsid w:val="73DEAF5D"/>
    <w:rsid w:val="740A951D"/>
    <w:rsid w:val="7459A8A8"/>
    <w:rsid w:val="747262C9"/>
    <w:rsid w:val="747D570F"/>
    <w:rsid w:val="74BCCFDB"/>
    <w:rsid w:val="74D483DC"/>
    <w:rsid w:val="759D1414"/>
    <w:rsid w:val="759E57F0"/>
    <w:rsid w:val="75A7145A"/>
    <w:rsid w:val="75AF5F9D"/>
    <w:rsid w:val="75E2C1EC"/>
    <w:rsid w:val="76BA6450"/>
    <w:rsid w:val="7729EF2F"/>
    <w:rsid w:val="77691BE1"/>
    <w:rsid w:val="77B2FE9D"/>
    <w:rsid w:val="77C426D4"/>
    <w:rsid w:val="77E0363A"/>
    <w:rsid w:val="78367AB4"/>
    <w:rsid w:val="78824A64"/>
    <w:rsid w:val="793CB518"/>
    <w:rsid w:val="794E671A"/>
    <w:rsid w:val="795AEEAD"/>
    <w:rsid w:val="79CAB9BE"/>
    <w:rsid w:val="7A581027"/>
    <w:rsid w:val="7A6E9E46"/>
    <w:rsid w:val="7A840997"/>
    <w:rsid w:val="7ACCB09C"/>
    <w:rsid w:val="7B24D329"/>
    <w:rsid w:val="7B83A79D"/>
    <w:rsid w:val="7BCA64F3"/>
    <w:rsid w:val="7C2DCE92"/>
    <w:rsid w:val="7C329BAB"/>
    <w:rsid w:val="7C4B30D6"/>
    <w:rsid w:val="7C74776B"/>
    <w:rsid w:val="7C844C5D"/>
    <w:rsid w:val="7DDDD02F"/>
    <w:rsid w:val="7E764C92"/>
    <w:rsid w:val="7F11E956"/>
    <w:rsid w:val="7F37687B"/>
    <w:rsid w:val="7F53EC18"/>
    <w:rsid w:val="7FBF89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4A7D87"/>
  <w15:chartTrackingRefBased/>
  <w15:docId w15:val="{BF6B24F3-209D-4F74-BDB4-CC2CE925C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F3C"/>
    <w:pPr>
      <w:spacing w:after="240"/>
    </w:pPr>
    <w:rPr>
      <w:rFonts w:ascii="Sora" w:hAnsi="Sora" w:cs="Sora"/>
      <w:noProof/>
      <w:color w:val="262626" w:themeColor="text1" w:themeTint="D9"/>
      <w:sz w:val="22"/>
      <w:szCs w:val="22"/>
      <w:lang w:eastAsia="en-GB"/>
    </w:rPr>
  </w:style>
  <w:style w:type="paragraph" w:styleId="Heading1">
    <w:name w:val="heading 1"/>
    <w:basedOn w:val="Title"/>
    <w:next w:val="Normal"/>
    <w:link w:val="Heading1Char"/>
    <w:uiPriority w:val="9"/>
    <w:qFormat/>
    <w:rsid w:val="006F160B"/>
  </w:style>
  <w:style w:type="paragraph" w:styleId="Heading2">
    <w:name w:val="heading 2"/>
    <w:basedOn w:val="Heading1"/>
    <w:next w:val="Normal"/>
    <w:link w:val="Heading2Char"/>
    <w:uiPriority w:val="9"/>
    <w:unhideWhenUsed/>
    <w:qFormat/>
    <w:rsid w:val="00763F47"/>
    <w:pPr>
      <w:outlineLvl w:val="1"/>
    </w:pPr>
    <w:rPr>
      <w:color w:val="262626" w:themeColor="text1" w:themeTint="D9"/>
      <w:sz w:val="26"/>
      <w:szCs w:val="32"/>
    </w:rPr>
  </w:style>
  <w:style w:type="paragraph" w:styleId="Heading3">
    <w:name w:val="heading 3"/>
    <w:basedOn w:val="Normal"/>
    <w:next w:val="Normal"/>
    <w:link w:val="Heading3Char"/>
    <w:uiPriority w:val="9"/>
    <w:unhideWhenUsed/>
    <w:qFormat/>
    <w:rsid w:val="005F3D79"/>
    <w:pPr>
      <w:outlineLvl w:val="2"/>
    </w:pPr>
    <w:rPr>
      <w:rFonts w:ascii="Poppins" w:hAnsi="Poppins" w:cs="Poppins"/>
      <w:b/>
      <w:bCs/>
      <w:i/>
      <w:iCs/>
      <w:caps/>
    </w:rPr>
  </w:style>
  <w:style w:type="paragraph" w:styleId="Heading4">
    <w:name w:val="heading 4"/>
    <w:basedOn w:val="Normal"/>
    <w:next w:val="Normal"/>
    <w:link w:val="Heading4Char"/>
    <w:uiPriority w:val="9"/>
    <w:unhideWhenUsed/>
    <w:qFormat/>
    <w:rsid w:val="005F3D79"/>
    <w:pP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3D79"/>
    <w:pPr>
      <w:spacing w:line="192" w:lineRule="auto"/>
      <w:outlineLvl w:val="0"/>
    </w:pPr>
    <w:rPr>
      <w:rFonts w:ascii="Poppins" w:hAnsi="Poppins" w:cs="Poppins"/>
      <w:b/>
      <w:bCs/>
      <w:i/>
      <w:iCs/>
      <w:caps/>
      <w:color w:val="000000" w:themeColor="text1"/>
      <w:sz w:val="30"/>
    </w:rPr>
  </w:style>
  <w:style w:type="character" w:customStyle="1" w:styleId="TitleChar">
    <w:name w:val="Title Char"/>
    <w:basedOn w:val="DefaultParagraphFont"/>
    <w:link w:val="Title"/>
    <w:uiPriority w:val="10"/>
    <w:rsid w:val="005F3D79"/>
    <w:rPr>
      <w:rFonts w:ascii="Poppins" w:hAnsi="Poppins" w:cs="Poppins"/>
      <w:b/>
      <w:bCs/>
      <w:i/>
      <w:iCs/>
      <w:caps/>
      <w:noProof/>
      <w:color w:val="000000" w:themeColor="text1"/>
      <w:sz w:val="30"/>
      <w:szCs w:val="22"/>
      <w:lang w:eastAsia="en-GB"/>
    </w:rPr>
  </w:style>
  <w:style w:type="character" w:styleId="Hyperlink">
    <w:name w:val="Hyperlink"/>
    <w:basedOn w:val="DefaultParagraphFont"/>
    <w:uiPriority w:val="99"/>
    <w:unhideWhenUsed/>
    <w:rsid w:val="008C3B84"/>
    <w:rPr>
      <w:color w:val="0563C1" w:themeColor="hyperlink"/>
      <w:u w:val="single"/>
    </w:rPr>
  </w:style>
  <w:style w:type="character" w:styleId="UnresolvedMention">
    <w:name w:val="Unresolved Mention"/>
    <w:basedOn w:val="DefaultParagraphFont"/>
    <w:uiPriority w:val="99"/>
    <w:semiHidden/>
    <w:unhideWhenUsed/>
    <w:rsid w:val="008C3B84"/>
    <w:rPr>
      <w:color w:val="605E5C"/>
      <w:shd w:val="clear" w:color="auto" w:fill="E1DFDD"/>
    </w:rPr>
  </w:style>
  <w:style w:type="character" w:customStyle="1" w:styleId="Heading1Char">
    <w:name w:val="Heading 1 Char"/>
    <w:basedOn w:val="DefaultParagraphFont"/>
    <w:link w:val="Heading1"/>
    <w:uiPriority w:val="9"/>
    <w:rsid w:val="006F160B"/>
    <w:rPr>
      <w:rFonts w:ascii="Poppins" w:hAnsi="Poppins" w:cs="Poppins"/>
      <w:b/>
      <w:bCs/>
      <w:i/>
      <w:iCs/>
      <w:caps/>
      <w:noProof/>
      <w:color w:val="000000" w:themeColor="text1"/>
      <w:sz w:val="30"/>
      <w:szCs w:val="22"/>
      <w:lang w:eastAsia="en-GB"/>
    </w:rPr>
  </w:style>
  <w:style w:type="character" w:customStyle="1" w:styleId="Heading2Char">
    <w:name w:val="Heading 2 Char"/>
    <w:basedOn w:val="DefaultParagraphFont"/>
    <w:link w:val="Heading2"/>
    <w:uiPriority w:val="9"/>
    <w:rsid w:val="00763F47"/>
    <w:rPr>
      <w:rFonts w:ascii="Poppins" w:eastAsia="Times New Roman" w:hAnsi="Poppins" w:cs="Poppins"/>
      <w:b/>
      <w:bCs/>
      <w:i/>
      <w:iCs/>
      <w:sz w:val="26"/>
      <w:szCs w:val="32"/>
      <w:lang w:eastAsia="en-GB"/>
    </w:rPr>
  </w:style>
  <w:style w:type="paragraph" w:styleId="NoSpacing">
    <w:name w:val="No Spacing"/>
    <w:uiPriority w:val="1"/>
    <w:rsid w:val="00937F08"/>
    <w:rPr>
      <w:rFonts w:ascii="Atlas Typewriter Regular" w:hAnsi="Atlas Typewriter Regular"/>
      <w:sz w:val="20"/>
      <w:szCs w:val="20"/>
    </w:rPr>
  </w:style>
  <w:style w:type="paragraph" w:styleId="ListParagraph">
    <w:name w:val="List Paragraph"/>
    <w:basedOn w:val="Normal"/>
    <w:uiPriority w:val="34"/>
    <w:qFormat/>
    <w:rsid w:val="00DB7FAF"/>
    <w:pPr>
      <w:numPr>
        <w:numId w:val="1"/>
      </w:numPr>
      <w:contextualSpacing/>
    </w:pPr>
  </w:style>
  <w:style w:type="paragraph" w:styleId="BalloonText">
    <w:name w:val="Balloon Text"/>
    <w:basedOn w:val="Normal"/>
    <w:link w:val="BalloonTextChar"/>
    <w:uiPriority w:val="99"/>
    <w:semiHidden/>
    <w:unhideWhenUsed/>
    <w:rsid w:val="001E26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60A"/>
    <w:rPr>
      <w:rFonts w:ascii="Times New Roman" w:hAnsi="Times New Roman" w:cs="Times New Roman"/>
      <w:sz w:val="18"/>
      <w:szCs w:val="18"/>
    </w:rPr>
  </w:style>
  <w:style w:type="character" w:customStyle="1" w:styleId="Heading3Char">
    <w:name w:val="Heading 3 Char"/>
    <w:basedOn w:val="DefaultParagraphFont"/>
    <w:link w:val="Heading3"/>
    <w:uiPriority w:val="9"/>
    <w:rsid w:val="005F3D79"/>
    <w:rPr>
      <w:rFonts w:ascii="Poppins" w:hAnsi="Poppins" w:cs="Poppins"/>
      <w:b/>
      <w:bCs/>
      <w:i/>
      <w:iCs/>
      <w:caps/>
      <w:noProof/>
      <w:color w:val="262626" w:themeColor="text1" w:themeTint="D9"/>
      <w:sz w:val="22"/>
      <w:szCs w:val="22"/>
      <w:lang w:eastAsia="en-GB"/>
    </w:rPr>
  </w:style>
  <w:style w:type="character" w:customStyle="1" w:styleId="Heading4Char">
    <w:name w:val="Heading 4 Char"/>
    <w:basedOn w:val="DefaultParagraphFont"/>
    <w:link w:val="Heading4"/>
    <w:uiPriority w:val="9"/>
    <w:rsid w:val="005F3D79"/>
    <w:rPr>
      <w:rFonts w:ascii="Sora" w:hAnsi="Sora" w:cs="Sora"/>
      <w:b/>
      <w:bCs/>
      <w:noProof/>
      <w:color w:val="262626" w:themeColor="text1" w:themeTint="D9"/>
      <w:sz w:val="22"/>
      <w:szCs w:val="22"/>
      <w:lang w:eastAsia="en-GB"/>
    </w:rPr>
  </w:style>
  <w:style w:type="character" w:styleId="IntenseReference">
    <w:name w:val="Intense Reference"/>
    <w:basedOn w:val="DefaultParagraphFont"/>
    <w:uiPriority w:val="32"/>
    <w:rsid w:val="005F3D79"/>
    <w:rPr>
      <w:b/>
      <w:bCs/>
      <w:smallCaps/>
      <w:color w:val="4472C4" w:themeColor="accent1"/>
      <w:spacing w:val="5"/>
    </w:rPr>
  </w:style>
  <w:style w:type="table" w:styleId="TableGrid">
    <w:name w:val="Table Grid"/>
    <w:basedOn w:val="TableNormal"/>
    <w:uiPriority w:val="39"/>
    <w:rsid w:val="00C27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aliases w:val="Table header row"/>
    <w:basedOn w:val="Normal"/>
    <w:next w:val="Normal"/>
    <w:link w:val="QuoteChar"/>
    <w:uiPriority w:val="29"/>
    <w:qFormat/>
    <w:rsid w:val="009D1082"/>
    <w:pPr>
      <w:spacing w:before="80" w:after="80"/>
    </w:pPr>
    <w:rPr>
      <w:b/>
      <w:bCs/>
    </w:rPr>
  </w:style>
  <w:style w:type="character" w:customStyle="1" w:styleId="QuoteChar">
    <w:name w:val="Quote Char"/>
    <w:aliases w:val="Table header row Char"/>
    <w:basedOn w:val="DefaultParagraphFont"/>
    <w:link w:val="Quote"/>
    <w:uiPriority w:val="29"/>
    <w:rsid w:val="009D1082"/>
    <w:rPr>
      <w:rFonts w:ascii="Sora" w:hAnsi="Sora" w:cs="Sora"/>
      <w:b/>
      <w:bCs/>
      <w:noProof/>
      <w:color w:val="262626" w:themeColor="text1" w:themeTint="D9"/>
      <w:sz w:val="22"/>
      <w:szCs w:val="22"/>
      <w:lang w:eastAsia="en-GB"/>
    </w:rPr>
  </w:style>
  <w:style w:type="paragraph" w:customStyle="1" w:styleId="Tablecell">
    <w:name w:val="Table cell"/>
    <w:basedOn w:val="Quote"/>
    <w:qFormat/>
    <w:rsid w:val="009D1082"/>
    <w:pPr>
      <w:spacing w:after="0"/>
    </w:pPr>
    <w:rPr>
      <w:b w:val="0"/>
      <w:bCs w:val="0"/>
    </w:rPr>
  </w:style>
  <w:style w:type="paragraph" w:styleId="Header">
    <w:name w:val="header"/>
    <w:basedOn w:val="Normal"/>
    <w:link w:val="HeaderChar"/>
    <w:uiPriority w:val="99"/>
    <w:unhideWhenUsed/>
    <w:rsid w:val="009E4DBF"/>
    <w:pPr>
      <w:tabs>
        <w:tab w:val="center" w:pos="4513"/>
        <w:tab w:val="right" w:pos="9026"/>
      </w:tabs>
      <w:spacing w:after="0"/>
    </w:pPr>
  </w:style>
  <w:style w:type="character" w:customStyle="1" w:styleId="HeaderChar">
    <w:name w:val="Header Char"/>
    <w:basedOn w:val="DefaultParagraphFont"/>
    <w:link w:val="Header"/>
    <w:uiPriority w:val="99"/>
    <w:rsid w:val="009E4DBF"/>
    <w:rPr>
      <w:rFonts w:ascii="Sora" w:hAnsi="Sora" w:cs="Sora"/>
      <w:noProof/>
      <w:color w:val="262626" w:themeColor="text1" w:themeTint="D9"/>
      <w:sz w:val="22"/>
      <w:szCs w:val="22"/>
      <w:lang w:eastAsia="en-GB"/>
    </w:rPr>
  </w:style>
  <w:style w:type="paragraph" w:styleId="Footer">
    <w:name w:val="footer"/>
    <w:basedOn w:val="Normal"/>
    <w:link w:val="FooterChar"/>
    <w:uiPriority w:val="99"/>
    <w:unhideWhenUsed/>
    <w:rsid w:val="009E4DBF"/>
    <w:pPr>
      <w:tabs>
        <w:tab w:val="center" w:pos="4513"/>
        <w:tab w:val="right" w:pos="9026"/>
      </w:tabs>
      <w:spacing w:after="0"/>
    </w:pPr>
  </w:style>
  <w:style w:type="character" w:customStyle="1" w:styleId="FooterChar">
    <w:name w:val="Footer Char"/>
    <w:basedOn w:val="DefaultParagraphFont"/>
    <w:link w:val="Footer"/>
    <w:uiPriority w:val="99"/>
    <w:rsid w:val="009E4DBF"/>
    <w:rPr>
      <w:rFonts w:ascii="Sora" w:hAnsi="Sora" w:cs="Sora"/>
      <w:noProof/>
      <w:color w:val="262626" w:themeColor="text1" w:themeTint="D9"/>
      <w:sz w:val="22"/>
      <w:szCs w:val="22"/>
      <w:lang w:eastAsia="en-GB"/>
    </w:rPr>
  </w:style>
  <w:style w:type="paragraph" w:styleId="Subtitle">
    <w:name w:val="Subtitle"/>
    <w:basedOn w:val="Title"/>
    <w:next w:val="Normal"/>
    <w:link w:val="SubtitleChar"/>
    <w:uiPriority w:val="11"/>
    <w:qFormat/>
    <w:rsid w:val="002E2F3C"/>
    <w:rPr>
      <w:sz w:val="26"/>
      <w:szCs w:val="26"/>
    </w:rPr>
  </w:style>
  <w:style w:type="character" w:customStyle="1" w:styleId="SubtitleChar">
    <w:name w:val="Subtitle Char"/>
    <w:basedOn w:val="DefaultParagraphFont"/>
    <w:link w:val="Subtitle"/>
    <w:uiPriority w:val="11"/>
    <w:rsid w:val="002E2F3C"/>
    <w:rPr>
      <w:rFonts w:ascii="Poppins" w:hAnsi="Poppins" w:cs="Poppins"/>
      <w:b/>
      <w:bCs/>
      <w:i/>
      <w:iCs/>
      <w:caps/>
      <w:noProof/>
      <w:color w:val="000000" w:themeColor="text1"/>
      <w:sz w:val="26"/>
      <w:szCs w:val="26"/>
      <w:lang w:eastAsia="en-GB"/>
    </w:rPr>
  </w:style>
  <w:style w:type="character" w:customStyle="1" w:styleId="normaltextrun">
    <w:name w:val="normaltextrun"/>
    <w:basedOn w:val="DefaultParagraphFont"/>
    <w:rsid w:val="005F1D03"/>
  </w:style>
  <w:style w:type="character" w:styleId="FootnoteReference">
    <w:name w:val="footnote reference"/>
    <w:basedOn w:val="DefaultParagraphFont"/>
    <w:uiPriority w:val="99"/>
    <w:semiHidden/>
    <w:unhideWhenUsed/>
    <w:rsid w:val="005F1D03"/>
    <w:rPr>
      <w:vertAlign w:val="superscript"/>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Sora" w:hAnsi="Sora" w:cs="Sora"/>
      <w:noProof/>
      <w:color w:val="262626" w:themeColor="text1" w:themeTint="D9"/>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2686C"/>
    <w:rPr>
      <w:b/>
      <w:bCs/>
    </w:rPr>
  </w:style>
  <w:style w:type="character" w:customStyle="1" w:styleId="CommentSubjectChar">
    <w:name w:val="Comment Subject Char"/>
    <w:basedOn w:val="CommentTextChar"/>
    <w:link w:val="CommentSubject"/>
    <w:uiPriority w:val="99"/>
    <w:semiHidden/>
    <w:rsid w:val="0052686C"/>
    <w:rPr>
      <w:rFonts w:ascii="Sora" w:hAnsi="Sora" w:cs="Sora"/>
      <w:b/>
      <w:bCs/>
      <w:noProof/>
      <w:color w:val="262626" w:themeColor="text1" w:themeTint="D9"/>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969172">
      <w:bodyDiv w:val="1"/>
      <w:marLeft w:val="0"/>
      <w:marRight w:val="0"/>
      <w:marTop w:val="0"/>
      <w:marBottom w:val="0"/>
      <w:divBdr>
        <w:top w:val="none" w:sz="0" w:space="0" w:color="auto"/>
        <w:left w:val="none" w:sz="0" w:space="0" w:color="auto"/>
        <w:bottom w:val="none" w:sz="0" w:space="0" w:color="auto"/>
        <w:right w:val="none" w:sz="0" w:space="0" w:color="auto"/>
      </w:divBdr>
    </w:div>
    <w:div w:id="2005745598">
      <w:bodyDiv w:val="1"/>
      <w:marLeft w:val="0"/>
      <w:marRight w:val="0"/>
      <w:marTop w:val="0"/>
      <w:marBottom w:val="0"/>
      <w:divBdr>
        <w:top w:val="none" w:sz="0" w:space="0" w:color="auto"/>
        <w:left w:val="none" w:sz="0" w:space="0" w:color="auto"/>
        <w:bottom w:val="none" w:sz="0" w:space="0" w:color="auto"/>
        <w:right w:val="none" w:sz="0" w:space="0" w:color="auto"/>
      </w:divBdr>
    </w:div>
    <w:div w:id="206926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INB~1\AppData\Local\Temp\SWDTL%20-%20accessible%20template%20-%20final.dotx" TargetMode="External"/></Relationships>
</file>

<file path=word/documenttasks/documenttasks1.xml><?xml version="1.0" encoding="utf-8"?>
<t:Tasks xmlns:t="http://schemas.microsoft.com/office/tasks/2019/documenttasks" xmlns:oel="http://schemas.microsoft.com/office/2019/extlst">
  <t:Task id="{B88425F4-008F-44BF-8F04-3D3662B58AB3}">
    <t:Anchor>
      <t:Comment id="1433453317"/>
    </t:Anchor>
    <t:History>
      <t:Event id="{5ED1D6D1-C857-4504-B913-4816E6F5E82A}" time="2021-09-09T12:51:51.317Z">
        <t:Attribution userId="S::peter.baker@aoc.co.uk::aea7719e-16b2-4e8c-b406-31cbfbeba7d8" userProvider="AD" userName="Peter Baker"/>
        <t:Anchor>
          <t:Comment id="1433453317"/>
        </t:Anchor>
        <t:Create/>
      </t:Event>
      <t:Event id="{55BDBADA-4DC0-454E-B68B-D255280D7C82}" time="2021-09-09T12:51:51.317Z">
        <t:Attribution userId="S::peter.baker@aoc.co.uk::aea7719e-16b2-4e8c-b406-31cbfbeba7d8" userProvider="AD" userName="Peter Baker"/>
        <t:Anchor>
          <t:Comment id="1433453317"/>
        </t:Anchor>
        <t:Assign userId="S::Stephanie.Crane@aoc.co.uk::f7b06404-45bf-4251-87f4-6a89535f8628" userProvider="AD" userName="Stephanie Crane"/>
      </t:Event>
      <t:Event id="{6999E3E4-5561-479E-89D5-BB63A9B47296}" time="2021-09-09T12:51:51.317Z">
        <t:Attribution userId="S::peter.baker@aoc.co.uk::aea7719e-16b2-4e8c-b406-31cbfbeba7d8" userProvider="AD" userName="Peter Baker"/>
        <t:Anchor>
          <t:Comment id="1433453317"/>
        </t:Anchor>
        <t:SetTitle title="@Stephanie Crane I would also be specific about the benefits of industry placements. There are still reports of parents who hold a view of 'free labour'. To mitigate this providers would do well to create a benefits analysis to overcome any initial, …"/>
      </t:Event>
    </t:History>
  </t:Task>
  <t:Task id="{6C73FB75-3542-4B28-B15B-38D600084CE8}">
    <t:Anchor>
      <t:Comment id="8859685"/>
    </t:Anchor>
    <t:History>
      <t:Event id="{6F45437F-2C17-4D34-A503-9CC00FE080C6}" time="2021-09-09T12:55:13.226Z">
        <t:Attribution userId="S::peter.baker@aoc.co.uk::aea7719e-16b2-4e8c-b406-31cbfbeba7d8" userProvider="AD" userName="Peter Baker"/>
        <t:Anchor>
          <t:Comment id="8859685"/>
        </t:Anchor>
        <t:Create/>
      </t:Event>
      <t:Event id="{D864266C-BD62-4DE3-A15F-0131C5BF26E8}" time="2021-09-09T12:55:13.226Z">
        <t:Attribution userId="S::peter.baker@aoc.co.uk::aea7719e-16b2-4e8c-b406-31cbfbeba7d8" userProvider="AD" userName="Peter Baker"/>
        <t:Anchor>
          <t:Comment id="8859685"/>
        </t:Anchor>
        <t:Assign userId="S::Stephanie.Crane@aoc.co.uk::f7b06404-45bf-4251-87f4-6a89535f8628" userProvider="AD" userName="Stephanie Crane"/>
      </t:Event>
      <t:Event id="{077444FA-6C2E-4696-BA10-3403E16542F2}" time="2021-09-09T12:55:13.226Z">
        <t:Attribution userId="S::peter.baker@aoc.co.uk::aea7719e-16b2-4e8c-b406-31cbfbeba7d8" userProvider="AD" userName="Peter Baker"/>
        <t:Anchor>
          <t:Comment id="8859685"/>
        </t:Anchor>
        <t:SetTitle title="@Stephanie Crane Not sure what the case study says. We may want to be specific, English, math, soft skills, team working, attitudes, beliefs, barriers both academically and personally, and of course aspirations."/>
      </t:Event>
    </t:History>
  </t:Task>
  <t:Task id="{53B373EA-8643-4D5F-B7A7-E96EA41FE4B3}">
    <t:Anchor>
      <t:Comment id="346652012"/>
    </t:Anchor>
    <t:History>
      <t:Event id="{C0F065AE-9154-4910-82F2-8138D60374CB}" time="2021-09-09T13:24:35.27Z">
        <t:Attribution userId="S::peter.baker@aoc.co.uk::aea7719e-16b2-4e8c-b406-31cbfbeba7d8" userProvider="AD" userName="Peter Baker"/>
        <t:Anchor>
          <t:Comment id="346652012"/>
        </t:Anchor>
        <t:Create/>
      </t:Event>
      <t:Event id="{E48693D9-7280-4EE1-AB21-A3BE97906D08}" time="2021-09-09T13:24:35.27Z">
        <t:Attribution userId="S::peter.baker@aoc.co.uk::aea7719e-16b2-4e8c-b406-31cbfbeba7d8" userProvider="AD" userName="Peter Baker"/>
        <t:Anchor>
          <t:Comment id="346652012"/>
        </t:Anchor>
        <t:Assign userId="S::Stephanie.Crane@aoc.co.uk::f7b06404-45bf-4251-87f4-6a89535f8628" userProvider="AD" userName="Stephanie Crane"/>
      </t:Event>
      <t:Event id="{7BCCFB85-5CC1-48C5-9C2E-13DDB0D6072F}" time="2021-09-09T13:24:35.27Z">
        <t:Attribution userId="S::peter.baker@aoc.co.uk::aea7719e-16b2-4e8c-b406-31cbfbeba7d8" userProvider="AD" userName="Peter Baker"/>
        <t:Anchor>
          <t:Comment id="346652012"/>
        </t:Anchor>
        <t:SetTitle title="@Stephanie Crane Have you checked with specific employers about the characteristics and skills they most value.? These can be tailored to each student. NFER report 2019 employer feedback suggested students could be better prepared if providers …"/>
      </t:Event>
    </t:History>
  </t:Task>
  <t:Task id="{875A6865-9D2E-48BF-B571-633A2E01546B}">
    <t:Anchor>
      <t:Comment id="351508071"/>
    </t:Anchor>
    <t:History>
      <t:Event id="{B9E2A658-14E6-407C-B998-010C577135D6}" time="2021-09-09T13:26:52.56Z">
        <t:Attribution userId="S::peter.baker@aoc.co.uk::aea7719e-16b2-4e8c-b406-31cbfbeba7d8" userProvider="AD" userName="Peter Baker"/>
        <t:Anchor>
          <t:Comment id="351508071"/>
        </t:Anchor>
        <t:Create/>
      </t:Event>
      <t:Event id="{B3BF2AD9-A746-4CAE-B774-5DD877C65447}" time="2021-09-09T13:26:52.56Z">
        <t:Attribution userId="S::peter.baker@aoc.co.uk::aea7719e-16b2-4e8c-b406-31cbfbeba7d8" userProvider="AD" userName="Peter Baker"/>
        <t:Anchor>
          <t:Comment id="351508071"/>
        </t:Anchor>
        <t:Assign userId="S::Stephanie.Crane@aoc.co.uk::f7b06404-45bf-4251-87f4-6a89535f8628" userProvider="AD" userName="Stephanie Crane"/>
      </t:Event>
      <t:Event id="{C95474E9-CB42-4818-845F-9C63095E007C}" time="2021-09-09T13:26:52.56Z">
        <t:Attribution userId="S::peter.baker@aoc.co.uk::aea7719e-16b2-4e8c-b406-31cbfbeba7d8" userProvider="AD" userName="Peter Baker"/>
        <t:Anchor>
          <t:Comment id="351508071"/>
        </t:Anchor>
        <t:SetTitle title="@Stephanie Crane This needs to be linked with the marketing strategy too, for both internal and external comm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D4A6AEC708A5478529507A59A613C1" ma:contentTypeVersion="7" ma:contentTypeDescription="Create a new document." ma:contentTypeScope="" ma:versionID="e08e1dd181ea829ffcf00e0f52e6faa5">
  <xsd:schema xmlns:xsd="http://www.w3.org/2001/XMLSchema" xmlns:xs="http://www.w3.org/2001/XMLSchema" xmlns:p="http://schemas.microsoft.com/office/2006/metadata/properties" xmlns:ns3="cd6c2ff9-ebcb-406c-bf6e-4fffa55d1d08" xmlns:ns4="b3c425ef-05c4-442a-b133-d76b694faebb" targetNamespace="http://schemas.microsoft.com/office/2006/metadata/properties" ma:root="true" ma:fieldsID="5e6bd21dec7249cad75d3015c2b6bda2" ns3:_="" ns4:_="">
    <xsd:import namespace="cd6c2ff9-ebcb-406c-bf6e-4fffa55d1d08"/>
    <xsd:import namespace="b3c425ef-05c4-442a-b133-d76b694fae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c2ff9-ebcb-406c-bf6e-4fffa55d1d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c425ef-05c4-442a-b133-d76b694fae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70D29-83EB-4DAF-A92B-BD13A49BF8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04898B-865C-4B4B-BB36-C5A9FC93E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6c2ff9-ebcb-406c-bf6e-4fffa55d1d08"/>
    <ds:schemaRef ds:uri="b3c425ef-05c4-442a-b133-d76b694fa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682CC0-46E5-4C6B-B51C-49B40FF2F708}">
  <ds:schemaRefs>
    <ds:schemaRef ds:uri="http://schemas.microsoft.com/sharepoint/v3/contenttype/forms"/>
  </ds:schemaRefs>
</ds:datastoreItem>
</file>

<file path=customXml/itemProps4.xml><?xml version="1.0" encoding="utf-8"?>
<ds:datastoreItem xmlns:ds="http://schemas.openxmlformats.org/officeDocument/2006/customXml" ds:itemID="{C53ED2C3-1556-264A-8E5B-E8BC9688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SWDTL - accessible template - final.dotx</Template>
  <TotalTime>1</TotalTime>
  <Pages>7</Pages>
  <Words>905</Words>
  <Characters>5159</Characters>
  <Application>Microsoft Office Word</Application>
  <DocSecurity>0</DocSecurity>
  <Lines>42</Lines>
  <Paragraphs>12</Paragraphs>
  <ScaleCrop>false</ScaleCrop>
  <Manager/>
  <Company/>
  <LinksUpToDate>false</LinksUpToDate>
  <CharactersWithSpaces>6052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Level newsletter</dc:title>
  <dc:subject/>
  <dc:creator>Colin Bentwood</dc:creator>
  <cp:keywords/>
  <dc:description/>
  <cp:lastModifiedBy>Sarah Bradley</cp:lastModifiedBy>
  <cp:revision>2</cp:revision>
  <cp:lastPrinted>2020-11-14T18:27:00Z</cp:lastPrinted>
  <dcterms:created xsi:type="dcterms:W3CDTF">2021-09-22T10:26:00Z</dcterms:created>
  <dcterms:modified xsi:type="dcterms:W3CDTF">2021-09-22T10:26:00Z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0x0101008ED4A6AEC708A5478529507A59A613C1</vt:lpwstr>
  </property>
</Properties>
</file>