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097000" w14:textId="7E70FC68" w:rsidR="00B7083B" w:rsidRDefault="00C27E95">
      <w:pPr>
        <w:spacing w:after="0"/>
        <w:rPr>
          <w:rFonts w:ascii="Poppins" w:hAnsi="Poppins" w:cs="Poppins"/>
          <w:b/>
          <w:bCs/>
          <w:caps/>
          <w:color w:val="000000" w:themeColor="text1"/>
          <w:sz w:val="32"/>
        </w:rPr>
      </w:pPr>
      <w:r>
        <w:rPr>
          <w:rFonts w:ascii="Poppins" w:hAnsi="Poppins" w:cs="Poppins"/>
          <w:b/>
          <w:bCs/>
          <w:caps/>
          <w:color w:val="000000" w:themeColor="text1"/>
          <w:sz w:val="32"/>
        </w:rPr>
        <w:drawing>
          <wp:inline distT="0" distB="0" distL="0" distR="0" wp14:anchorId="45C182CA" wp14:editId="3B5F0EBF">
            <wp:extent cx="5886000" cy="8819878"/>
            <wp:effectExtent l="0" t="0" r="635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000" cy="88198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888B1C" w14:textId="30D1B84B" w:rsidR="00C01339" w:rsidRDefault="00F96BDB" w:rsidP="00C01339">
      <w:pPr>
        <w:spacing w:after="0"/>
        <w:rPr>
          <w:rFonts w:ascii="Poppins" w:hAnsi="Poppins" w:cs="Poppins"/>
          <w:b/>
          <w:bCs/>
          <w:caps/>
          <w:color w:val="000000" w:themeColor="text1"/>
          <w:sz w:val="32"/>
        </w:rPr>
        <w:sectPr w:rsidR="00C01339" w:rsidSect="00D958B0">
          <w:headerReference w:type="default" r:id="rId12"/>
          <w:footerReference w:type="default" r:id="rId13"/>
          <w:pgSz w:w="11900" w:h="16840" w:code="9"/>
          <w:pgMar w:top="1701" w:right="1276" w:bottom="851" w:left="1276" w:header="567" w:footer="284" w:gutter="0"/>
          <w:cols w:space="708"/>
          <w:docGrid w:linePitch="360"/>
        </w:sectPr>
      </w:pPr>
      <w:r>
        <w:rPr>
          <w:rFonts w:ascii="Poppins" w:hAnsi="Poppins" w:cs="Poppins"/>
          <w:b/>
          <w:bCs/>
          <w:caps/>
          <w:color w:val="000000" w:themeColor="text1"/>
          <w:sz w:val="32"/>
        </w:rPr>
        <w:lastRenderedPageBreak/>
        <w:drawing>
          <wp:inline distT="0" distB="0" distL="0" distR="0" wp14:anchorId="33E8FDA8" wp14:editId="0994E995">
            <wp:extent cx="6030674" cy="8755200"/>
            <wp:effectExtent l="0" t="0" r="8255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674" cy="875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1B130D" w14:textId="53E1EEEA" w:rsidR="00DF1607" w:rsidRPr="00DF1607" w:rsidRDefault="00920D56" w:rsidP="00CE5274">
      <w:pPr>
        <w:rPr>
          <w:rFonts w:ascii="Poppins" w:hAnsi="Poppins" w:cs="Poppins"/>
          <w:sz w:val="32"/>
        </w:rPr>
      </w:pPr>
      <w:r>
        <w:rPr>
          <w:rFonts w:ascii="Poppins" w:hAnsi="Poppins" w:cs="Poppins"/>
          <w:sz w:val="32"/>
        </w:rPr>
        <w:lastRenderedPageBreak/>
        <w:drawing>
          <wp:anchor distT="0" distB="0" distL="114300" distR="114300" simplePos="0" relativeHeight="251658240" behindDoc="1" locked="0" layoutInCell="1" allowOverlap="1" wp14:anchorId="777963A7" wp14:editId="4D082744">
            <wp:simplePos x="0" y="0"/>
            <wp:positionH relativeFrom="column">
              <wp:posOffset>85090</wp:posOffset>
            </wp:positionH>
            <wp:positionV relativeFrom="paragraph">
              <wp:posOffset>193675</wp:posOffset>
            </wp:positionV>
            <wp:extent cx="13298344" cy="90000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8344" cy="90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F1607" w:rsidRPr="00DF1607" w:rsidSect="00F0637C">
      <w:footerReference w:type="default" r:id="rId16"/>
      <w:pgSz w:w="23811" w:h="16838" w:orient="landscape" w:code="8"/>
      <w:pgMar w:top="1276" w:right="1701" w:bottom="1276" w:left="1134" w:header="425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EA531C" w14:textId="77777777" w:rsidR="00BE3CA2" w:rsidRDefault="00BE3CA2" w:rsidP="009E4DBF">
      <w:pPr>
        <w:spacing w:after="0"/>
      </w:pPr>
      <w:r>
        <w:separator/>
      </w:r>
    </w:p>
  </w:endnote>
  <w:endnote w:type="continuationSeparator" w:id="0">
    <w:p w14:paraId="5A0320E6" w14:textId="77777777" w:rsidR="00BE3CA2" w:rsidRDefault="00BE3CA2" w:rsidP="009E4DBF">
      <w:pPr>
        <w:spacing w:after="0"/>
      </w:pPr>
      <w:r>
        <w:continuationSeparator/>
      </w:r>
    </w:p>
  </w:endnote>
  <w:endnote w:type="continuationNotice" w:id="1">
    <w:p w14:paraId="5F4EFFDE" w14:textId="77777777" w:rsidR="00BE3CA2" w:rsidRDefault="00BE3CA2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D01AC6E-83CA-4DAA-A9BC-D64DB56D0D12}"/>
    <w:embedBold r:id="rId2" w:fontKey="{3C37F468-6052-4110-BF04-0586ADDE548F}"/>
    <w:embedBoldItalic r:id="rId3" w:fontKey="{58F2C736-4147-45F3-9207-69225358430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ra">
    <w:charset w:val="00"/>
    <w:family w:val="auto"/>
    <w:pitch w:val="variable"/>
    <w:sig w:usb0="A000006F" w:usb1="5000004B" w:usb2="00010000" w:usb3="00000000" w:csb0="00000093" w:csb1="00000000"/>
    <w:embedRegular r:id="rId4" w:fontKey="{7F8CA031-A53A-433B-A480-677D97A12148}"/>
    <w:embedBold r:id="rId5" w:fontKey="{C3A56FC1-33C5-48D5-907F-8B6EC022F343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6" w:fontKey="{D6895D7E-64E3-4601-8026-8295FEDB2992}"/>
    <w:embedBold r:id="rId7" w:fontKey="{B474D65D-EE56-46D9-A9BC-791E41ED83DC}"/>
    <w:embedBoldItalic r:id="rId8" w:fontKey="{1E55C4C4-7663-4155-A01A-FD010F17D1D8}"/>
  </w:font>
  <w:font w:name="Atlas Typewriter Regular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6B126A3C-5AA1-41DE-939E-4B42FA809ACE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1417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005"/>
      <w:gridCol w:w="5170"/>
    </w:tblGrid>
    <w:tr w:rsidR="00532193" w14:paraId="1F1198C0" w14:textId="77777777" w:rsidTr="2203397E">
      <w:tc>
        <w:tcPr>
          <w:tcW w:w="6379" w:type="dxa"/>
        </w:tcPr>
        <w:tbl>
          <w:tblPr>
            <w:tblStyle w:val="TableGrid"/>
            <w:tblW w:w="8789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2694"/>
            <w:gridCol w:w="6095"/>
          </w:tblGrid>
          <w:tr w:rsidR="002B4285" w14:paraId="027DC7DD" w14:textId="77777777" w:rsidTr="003D5F23">
            <w:tc>
              <w:tcPr>
                <w:tcW w:w="2694" w:type="dxa"/>
              </w:tcPr>
              <w:p w14:paraId="3C839004" w14:textId="77777777" w:rsidR="002B4285" w:rsidRDefault="002B4285" w:rsidP="002B4285">
                <w:pPr>
                  <w:pStyle w:val="Footer"/>
                </w:pPr>
                <w:r>
                  <w:drawing>
                    <wp:anchor distT="0" distB="0" distL="114300" distR="114300" simplePos="0" relativeHeight="251658240" behindDoc="0" locked="0" layoutInCell="1" allowOverlap="1" wp14:anchorId="2E690D67" wp14:editId="0F33F107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</wp:posOffset>
                      </wp:positionV>
                      <wp:extent cx="1095375" cy="368300"/>
                      <wp:effectExtent l="0" t="0" r="0" b="0"/>
                      <wp:wrapNone/>
                      <wp:docPr id="14" name="Picture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95375" cy="368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6095" w:type="dxa"/>
              </w:tcPr>
              <w:p w14:paraId="1E38C22C" w14:textId="77777777" w:rsidR="002B4285" w:rsidRDefault="002B4285" w:rsidP="002B4285">
                <w:pPr>
                  <w:pStyle w:val="Footer"/>
                  <w:jc w:val="right"/>
                </w:pPr>
                <w:r>
                  <w:rPr>
                    <w:b/>
                    <w:bCs/>
                    <w:sz w:val="18"/>
                    <w:szCs w:val="20"/>
                  </w:rPr>
                  <w:t>P</w:t>
                </w:r>
                <w:r>
                  <w:rPr>
                    <w:b/>
                    <w:bCs/>
                    <w:sz w:val="18"/>
                  </w:rPr>
                  <w:t xml:space="preserve">age </w:t>
                </w:r>
                <w:r>
                  <w:rPr>
                    <w:b/>
                    <w:bCs/>
                    <w:sz w:val="18"/>
                  </w:rPr>
                  <w:fldChar w:fldCharType="begin"/>
                </w:r>
                <w:r>
                  <w:rPr>
                    <w:b/>
                    <w:bCs/>
                    <w:sz w:val="18"/>
                  </w:rPr>
                  <w:instrText xml:space="preserve"> PAGE   \* MERGEFORMAT </w:instrText>
                </w:r>
                <w:r>
                  <w:rPr>
                    <w:b/>
                    <w:bCs/>
                    <w:sz w:val="18"/>
                  </w:rPr>
                  <w:fldChar w:fldCharType="separate"/>
                </w:r>
                <w:r>
                  <w:rPr>
                    <w:b/>
                    <w:bCs/>
                    <w:sz w:val="18"/>
                  </w:rPr>
                  <w:t>1</w:t>
                </w:r>
                <w:r>
                  <w:rPr>
                    <w:b/>
                    <w:bCs/>
                    <w:sz w:val="18"/>
                  </w:rPr>
                  <w:fldChar w:fldCharType="end"/>
                </w:r>
              </w:p>
            </w:tc>
          </w:tr>
        </w:tbl>
        <w:p w14:paraId="50713A0B" w14:textId="1FD4A9D2" w:rsidR="00532193" w:rsidRDefault="00532193" w:rsidP="00532193">
          <w:pPr>
            <w:pStyle w:val="Footer"/>
          </w:pPr>
        </w:p>
      </w:tc>
      <w:tc>
        <w:tcPr>
          <w:tcW w:w="7796" w:type="dxa"/>
        </w:tcPr>
        <w:p w14:paraId="22CC9F8D" w14:textId="4E8927F5" w:rsidR="00532193" w:rsidRDefault="00532193" w:rsidP="00001551">
          <w:pPr>
            <w:pStyle w:val="Footer"/>
          </w:pPr>
        </w:p>
      </w:tc>
    </w:tr>
  </w:tbl>
  <w:p w14:paraId="011DBDE5" w14:textId="77777777" w:rsidR="00532193" w:rsidRDefault="0053219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1417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0754"/>
      <w:gridCol w:w="222"/>
    </w:tblGrid>
    <w:tr w:rsidR="00001551" w14:paraId="135614B1" w14:textId="77777777" w:rsidTr="2203397E">
      <w:tc>
        <w:tcPr>
          <w:tcW w:w="6379" w:type="dxa"/>
        </w:tcPr>
        <w:tbl>
          <w:tblPr>
            <w:tblStyle w:val="TableGrid"/>
            <w:tblW w:w="20543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6297"/>
            <w:gridCol w:w="14246"/>
          </w:tblGrid>
          <w:tr w:rsidR="00001551" w14:paraId="3179EE4B" w14:textId="77777777" w:rsidTr="00001551">
            <w:trPr>
              <w:trHeight w:val="282"/>
            </w:trPr>
            <w:tc>
              <w:tcPr>
                <w:tcW w:w="6297" w:type="dxa"/>
              </w:tcPr>
              <w:p w14:paraId="58827A2D" w14:textId="77777777" w:rsidR="00001551" w:rsidRDefault="00001551" w:rsidP="002B4285">
                <w:pPr>
                  <w:pStyle w:val="Footer"/>
                </w:pPr>
                <w:r>
                  <w:drawing>
                    <wp:anchor distT="0" distB="0" distL="114300" distR="114300" simplePos="0" relativeHeight="251658241" behindDoc="0" locked="0" layoutInCell="1" allowOverlap="1" wp14:anchorId="70EC9BF7" wp14:editId="40283DCE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</wp:posOffset>
                      </wp:positionV>
                      <wp:extent cx="1095375" cy="368300"/>
                      <wp:effectExtent l="0" t="0" r="0" b="0"/>
                      <wp:wrapNone/>
                      <wp:docPr id="77" name="Picture 7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95375" cy="368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14246" w:type="dxa"/>
              </w:tcPr>
              <w:p w14:paraId="2095E4DE" w14:textId="77777777" w:rsidR="00001551" w:rsidRDefault="00001551" w:rsidP="002B4285">
                <w:pPr>
                  <w:pStyle w:val="Footer"/>
                  <w:jc w:val="right"/>
                </w:pPr>
                <w:r>
                  <w:rPr>
                    <w:b/>
                    <w:bCs/>
                    <w:sz w:val="18"/>
                    <w:szCs w:val="20"/>
                  </w:rPr>
                  <w:t>P</w:t>
                </w:r>
                <w:r>
                  <w:rPr>
                    <w:b/>
                    <w:bCs/>
                    <w:sz w:val="18"/>
                  </w:rPr>
                  <w:t xml:space="preserve">age </w:t>
                </w:r>
                <w:r>
                  <w:rPr>
                    <w:b/>
                    <w:bCs/>
                    <w:sz w:val="18"/>
                  </w:rPr>
                  <w:fldChar w:fldCharType="begin"/>
                </w:r>
                <w:r>
                  <w:rPr>
                    <w:b/>
                    <w:bCs/>
                    <w:sz w:val="18"/>
                  </w:rPr>
                  <w:instrText xml:space="preserve"> PAGE   \* MERGEFORMAT </w:instrText>
                </w:r>
                <w:r>
                  <w:rPr>
                    <w:b/>
                    <w:bCs/>
                    <w:sz w:val="18"/>
                  </w:rPr>
                  <w:fldChar w:fldCharType="separate"/>
                </w:r>
                <w:r>
                  <w:rPr>
                    <w:b/>
                    <w:bCs/>
                    <w:sz w:val="18"/>
                  </w:rPr>
                  <w:t>1</w:t>
                </w:r>
                <w:r>
                  <w:rPr>
                    <w:b/>
                    <w:bCs/>
                    <w:sz w:val="18"/>
                  </w:rPr>
                  <w:fldChar w:fldCharType="end"/>
                </w:r>
              </w:p>
            </w:tc>
          </w:tr>
        </w:tbl>
        <w:p w14:paraId="2DB77E53" w14:textId="77777777" w:rsidR="00001551" w:rsidRDefault="00001551" w:rsidP="00532193">
          <w:pPr>
            <w:pStyle w:val="Footer"/>
          </w:pPr>
        </w:p>
      </w:tc>
      <w:tc>
        <w:tcPr>
          <w:tcW w:w="7796" w:type="dxa"/>
        </w:tcPr>
        <w:p w14:paraId="73761023" w14:textId="77777777" w:rsidR="00001551" w:rsidRDefault="00001551" w:rsidP="00001551">
          <w:pPr>
            <w:pStyle w:val="Footer"/>
          </w:pPr>
        </w:p>
      </w:tc>
    </w:tr>
  </w:tbl>
  <w:p w14:paraId="68647515" w14:textId="77777777" w:rsidR="00001551" w:rsidRDefault="0000155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557DB7" w14:textId="77777777" w:rsidR="00BE3CA2" w:rsidRDefault="00BE3CA2" w:rsidP="009E4DBF">
      <w:pPr>
        <w:spacing w:after="0"/>
      </w:pPr>
      <w:r>
        <w:separator/>
      </w:r>
    </w:p>
  </w:footnote>
  <w:footnote w:type="continuationSeparator" w:id="0">
    <w:p w14:paraId="53DCEA95" w14:textId="77777777" w:rsidR="00BE3CA2" w:rsidRDefault="00BE3CA2" w:rsidP="009E4DBF">
      <w:pPr>
        <w:spacing w:after="0"/>
      </w:pPr>
      <w:r>
        <w:continuationSeparator/>
      </w:r>
    </w:p>
  </w:footnote>
  <w:footnote w:type="continuationNotice" w:id="1">
    <w:p w14:paraId="35841E49" w14:textId="77777777" w:rsidR="00BE3CA2" w:rsidRDefault="00BE3CA2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05C79F" w14:textId="35E3B238" w:rsidR="00B56B38" w:rsidRDefault="00B56B38">
    <w:pPr>
      <w:pStyle w:val="Header"/>
    </w:pPr>
    <w:r>
      <w:drawing>
        <wp:inline distT="0" distB="0" distL="0" distR="0" wp14:anchorId="7B38ED93" wp14:editId="51FF1B6F">
          <wp:extent cx="1554480" cy="506578"/>
          <wp:effectExtent l="0" t="0" r="7620" b="8255"/>
          <wp:docPr id="13" name="Picture 13" descr="T Leve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4480" cy="5065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5E6D35"/>
    <w:multiLevelType w:val="multilevel"/>
    <w:tmpl w:val="CD40B1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A611F83"/>
    <w:multiLevelType w:val="hybridMultilevel"/>
    <w:tmpl w:val="81C6F488"/>
    <w:lvl w:ilvl="0" w:tplc="AFCA82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350BE6"/>
    <w:multiLevelType w:val="hybridMultilevel"/>
    <w:tmpl w:val="63B8E0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3548E5"/>
    <w:multiLevelType w:val="hybridMultilevel"/>
    <w:tmpl w:val="9424B8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2963A9"/>
    <w:multiLevelType w:val="hybridMultilevel"/>
    <w:tmpl w:val="5A68999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A2516CB"/>
    <w:multiLevelType w:val="hybridMultilevel"/>
    <w:tmpl w:val="5AB2DC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272AF8"/>
    <w:multiLevelType w:val="hybridMultilevel"/>
    <w:tmpl w:val="5A68999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1222153"/>
    <w:multiLevelType w:val="hybridMultilevel"/>
    <w:tmpl w:val="43C8C4C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49C784C"/>
    <w:multiLevelType w:val="hybridMultilevel"/>
    <w:tmpl w:val="818673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1D6B96"/>
    <w:multiLevelType w:val="hybridMultilevel"/>
    <w:tmpl w:val="6D9A2A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871035"/>
    <w:multiLevelType w:val="hybridMultilevel"/>
    <w:tmpl w:val="EA44E6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0341FD"/>
    <w:multiLevelType w:val="hybridMultilevel"/>
    <w:tmpl w:val="8F0650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5615FB"/>
    <w:multiLevelType w:val="hybridMultilevel"/>
    <w:tmpl w:val="01C0A3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7FC761B"/>
    <w:multiLevelType w:val="hybridMultilevel"/>
    <w:tmpl w:val="9A2E7F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2C1A35"/>
    <w:multiLevelType w:val="hybridMultilevel"/>
    <w:tmpl w:val="2592DD2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0AB3103"/>
    <w:multiLevelType w:val="hybridMultilevel"/>
    <w:tmpl w:val="15466A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DF67A8"/>
    <w:multiLevelType w:val="hybridMultilevel"/>
    <w:tmpl w:val="B4CEF3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5D2693"/>
    <w:multiLevelType w:val="hybridMultilevel"/>
    <w:tmpl w:val="33E68E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6"/>
  </w:num>
  <w:num w:numId="3">
    <w:abstractNumId w:val="13"/>
  </w:num>
  <w:num w:numId="4">
    <w:abstractNumId w:val="14"/>
  </w:num>
  <w:num w:numId="5">
    <w:abstractNumId w:val="9"/>
  </w:num>
  <w:num w:numId="6">
    <w:abstractNumId w:val="12"/>
  </w:num>
  <w:num w:numId="7">
    <w:abstractNumId w:val="6"/>
  </w:num>
  <w:num w:numId="8">
    <w:abstractNumId w:val="1"/>
  </w:num>
  <w:num w:numId="9">
    <w:abstractNumId w:val="4"/>
  </w:num>
  <w:num w:numId="10">
    <w:abstractNumId w:val="10"/>
  </w:num>
  <w:num w:numId="11">
    <w:abstractNumId w:val="7"/>
  </w:num>
  <w:num w:numId="12">
    <w:abstractNumId w:val="3"/>
  </w:num>
  <w:num w:numId="13">
    <w:abstractNumId w:val="0"/>
  </w:num>
  <w:num w:numId="14">
    <w:abstractNumId w:val="17"/>
  </w:num>
  <w:num w:numId="15">
    <w:abstractNumId w:val="1"/>
  </w:num>
  <w:num w:numId="16">
    <w:abstractNumId w:val="1"/>
  </w:num>
  <w:num w:numId="17">
    <w:abstractNumId w:val="5"/>
  </w:num>
  <w:num w:numId="18">
    <w:abstractNumId w:val="1"/>
  </w:num>
  <w:num w:numId="19">
    <w:abstractNumId w:val="1"/>
  </w:num>
  <w:num w:numId="20">
    <w:abstractNumId w:val="8"/>
  </w:num>
  <w:num w:numId="21">
    <w:abstractNumId w:val="15"/>
  </w:num>
  <w:num w:numId="22">
    <w:abstractNumId w:val="11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73F6"/>
    <w:rsid w:val="00001551"/>
    <w:rsid w:val="00011BBD"/>
    <w:rsid w:val="00021720"/>
    <w:rsid w:val="00027010"/>
    <w:rsid w:val="000310C6"/>
    <w:rsid w:val="00033793"/>
    <w:rsid w:val="00037F74"/>
    <w:rsid w:val="00040CFB"/>
    <w:rsid w:val="00041659"/>
    <w:rsid w:val="00047370"/>
    <w:rsid w:val="00047810"/>
    <w:rsid w:val="00050F49"/>
    <w:rsid w:val="0005287B"/>
    <w:rsid w:val="000547F9"/>
    <w:rsid w:val="00055F20"/>
    <w:rsid w:val="00063F30"/>
    <w:rsid w:val="000656B7"/>
    <w:rsid w:val="000706E8"/>
    <w:rsid w:val="000A0AE8"/>
    <w:rsid w:val="000A3828"/>
    <w:rsid w:val="000B406B"/>
    <w:rsid w:val="000B7B17"/>
    <w:rsid w:val="000C1721"/>
    <w:rsid w:val="000C1D18"/>
    <w:rsid w:val="000C6FBD"/>
    <w:rsid w:val="000D2918"/>
    <w:rsid w:val="000E35F0"/>
    <w:rsid w:val="00104363"/>
    <w:rsid w:val="00105502"/>
    <w:rsid w:val="001166A0"/>
    <w:rsid w:val="0012060B"/>
    <w:rsid w:val="00122C25"/>
    <w:rsid w:val="001354A4"/>
    <w:rsid w:val="00136966"/>
    <w:rsid w:val="00140DB0"/>
    <w:rsid w:val="0014253D"/>
    <w:rsid w:val="0014330E"/>
    <w:rsid w:val="00145DF6"/>
    <w:rsid w:val="00156677"/>
    <w:rsid w:val="00157339"/>
    <w:rsid w:val="00161757"/>
    <w:rsid w:val="0016502B"/>
    <w:rsid w:val="0017213C"/>
    <w:rsid w:val="00173FCA"/>
    <w:rsid w:val="0017500A"/>
    <w:rsid w:val="00183078"/>
    <w:rsid w:val="00184072"/>
    <w:rsid w:val="001A1B13"/>
    <w:rsid w:val="001A477D"/>
    <w:rsid w:val="001A4C06"/>
    <w:rsid w:val="001A55C7"/>
    <w:rsid w:val="001C7F8A"/>
    <w:rsid w:val="001D5439"/>
    <w:rsid w:val="001D5BB8"/>
    <w:rsid w:val="001E260A"/>
    <w:rsid w:val="001E543F"/>
    <w:rsid w:val="001F3C44"/>
    <w:rsid w:val="00206725"/>
    <w:rsid w:val="002119D7"/>
    <w:rsid w:val="00213EB5"/>
    <w:rsid w:val="002169A3"/>
    <w:rsid w:val="00217414"/>
    <w:rsid w:val="00222FB5"/>
    <w:rsid w:val="0022580B"/>
    <w:rsid w:val="00230F0A"/>
    <w:rsid w:val="0024383D"/>
    <w:rsid w:val="00245263"/>
    <w:rsid w:val="0025115B"/>
    <w:rsid w:val="002568C7"/>
    <w:rsid w:val="00257D3C"/>
    <w:rsid w:val="00265AC1"/>
    <w:rsid w:val="00271FBF"/>
    <w:rsid w:val="00274CF6"/>
    <w:rsid w:val="002823F2"/>
    <w:rsid w:val="00285703"/>
    <w:rsid w:val="002873F7"/>
    <w:rsid w:val="00291686"/>
    <w:rsid w:val="002A2BF5"/>
    <w:rsid w:val="002A4C92"/>
    <w:rsid w:val="002B4285"/>
    <w:rsid w:val="002C1EF7"/>
    <w:rsid w:val="002C3C49"/>
    <w:rsid w:val="002C7EA7"/>
    <w:rsid w:val="002D6666"/>
    <w:rsid w:val="002E0713"/>
    <w:rsid w:val="002E2F3C"/>
    <w:rsid w:val="002E5A56"/>
    <w:rsid w:val="002E63DC"/>
    <w:rsid w:val="002F1A64"/>
    <w:rsid w:val="002F2FCC"/>
    <w:rsid w:val="002F544A"/>
    <w:rsid w:val="002F58E7"/>
    <w:rsid w:val="00302E19"/>
    <w:rsid w:val="00307823"/>
    <w:rsid w:val="00307E41"/>
    <w:rsid w:val="003148BB"/>
    <w:rsid w:val="00314BB1"/>
    <w:rsid w:val="00321847"/>
    <w:rsid w:val="00323EBB"/>
    <w:rsid w:val="00330131"/>
    <w:rsid w:val="00335442"/>
    <w:rsid w:val="003354B7"/>
    <w:rsid w:val="0034513A"/>
    <w:rsid w:val="003454ED"/>
    <w:rsid w:val="00353F9A"/>
    <w:rsid w:val="0037734F"/>
    <w:rsid w:val="003841DB"/>
    <w:rsid w:val="003A1316"/>
    <w:rsid w:val="003A21BB"/>
    <w:rsid w:val="003B1072"/>
    <w:rsid w:val="003B122F"/>
    <w:rsid w:val="003C166D"/>
    <w:rsid w:val="003C5847"/>
    <w:rsid w:val="003C6DC0"/>
    <w:rsid w:val="003D1631"/>
    <w:rsid w:val="003D39A7"/>
    <w:rsid w:val="003D5F23"/>
    <w:rsid w:val="003E334C"/>
    <w:rsid w:val="003E55FA"/>
    <w:rsid w:val="003F521C"/>
    <w:rsid w:val="00405227"/>
    <w:rsid w:val="00412F5A"/>
    <w:rsid w:val="00416E3B"/>
    <w:rsid w:val="00424174"/>
    <w:rsid w:val="004251A8"/>
    <w:rsid w:val="00432DF4"/>
    <w:rsid w:val="00437882"/>
    <w:rsid w:val="00450262"/>
    <w:rsid w:val="004512D0"/>
    <w:rsid w:val="00457DB6"/>
    <w:rsid w:val="0046003D"/>
    <w:rsid w:val="004824E8"/>
    <w:rsid w:val="00486A04"/>
    <w:rsid w:val="004A2CA9"/>
    <w:rsid w:val="004B590C"/>
    <w:rsid w:val="004C25C0"/>
    <w:rsid w:val="004D1F0C"/>
    <w:rsid w:val="004D6C55"/>
    <w:rsid w:val="004E27B5"/>
    <w:rsid w:val="004E6486"/>
    <w:rsid w:val="004E6A30"/>
    <w:rsid w:val="004E6D97"/>
    <w:rsid w:val="00505BEF"/>
    <w:rsid w:val="00520484"/>
    <w:rsid w:val="00525353"/>
    <w:rsid w:val="005260B4"/>
    <w:rsid w:val="00530117"/>
    <w:rsid w:val="00532193"/>
    <w:rsid w:val="00537C57"/>
    <w:rsid w:val="00540A40"/>
    <w:rsid w:val="005439C4"/>
    <w:rsid w:val="0054705A"/>
    <w:rsid w:val="00550805"/>
    <w:rsid w:val="00552141"/>
    <w:rsid w:val="005734FB"/>
    <w:rsid w:val="0057406C"/>
    <w:rsid w:val="005743FB"/>
    <w:rsid w:val="005746C8"/>
    <w:rsid w:val="00580AB7"/>
    <w:rsid w:val="005837AD"/>
    <w:rsid w:val="00596AF5"/>
    <w:rsid w:val="005A437A"/>
    <w:rsid w:val="005A5791"/>
    <w:rsid w:val="005B3E3D"/>
    <w:rsid w:val="005C3474"/>
    <w:rsid w:val="005C4077"/>
    <w:rsid w:val="005C7F0D"/>
    <w:rsid w:val="005D1309"/>
    <w:rsid w:val="005D4D52"/>
    <w:rsid w:val="005E0A74"/>
    <w:rsid w:val="005E4D95"/>
    <w:rsid w:val="005F026E"/>
    <w:rsid w:val="005F29BA"/>
    <w:rsid w:val="005F3D79"/>
    <w:rsid w:val="005F41CE"/>
    <w:rsid w:val="005F4F83"/>
    <w:rsid w:val="0061702F"/>
    <w:rsid w:val="00620A4E"/>
    <w:rsid w:val="00625B65"/>
    <w:rsid w:val="00627932"/>
    <w:rsid w:val="006305F0"/>
    <w:rsid w:val="00631005"/>
    <w:rsid w:val="0063381B"/>
    <w:rsid w:val="0063575A"/>
    <w:rsid w:val="00641280"/>
    <w:rsid w:val="00650FE9"/>
    <w:rsid w:val="00653DAF"/>
    <w:rsid w:val="00662395"/>
    <w:rsid w:val="006666E0"/>
    <w:rsid w:val="00666DDE"/>
    <w:rsid w:val="006742E9"/>
    <w:rsid w:val="006845A3"/>
    <w:rsid w:val="006848DC"/>
    <w:rsid w:val="00685479"/>
    <w:rsid w:val="0068610D"/>
    <w:rsid w:val="006868C3"/>
    <w:rsid w:val="006A0F97"/>
    <w:rsid w:val="006A69DC"/>
    <w:rsid w:val="006B0FE8"/>
    <w:rsid w:val="006B613E"/>
    <w:rsid w:val="006C0BFF"/>
    <w:rsid w:val="006C0E6D"/>
    <w:rsid w:val="006C43E6"/>
    <w:rsid w:val="006C6BDE"/>
    <w:rsid w:val="006D44DA"/>
    <w:rsid w:val="006F0204"/>
    <w:rsid w:val="006F160B"/>
    <w:rsid w:val="00706199"/>
    <w:rsid w:val="00706AB1"/>
    <w:rsid w:val="0070753A"/>
    <w:rsid w:val="00710D0F"/>
    <w:rsid w:val="00714077"/>
    <w:rsid w:val="007153DE"/>
    <w:rsid w:val="00723432"/>
    <w:rsid w:val="00725C7A"/>
    <w:rsid w:val="00734632"/>
    <w:rsid w:val="00734FD8"/>
    <w:rsid w:val="007356F4"/>
    <w:rsid w:val="007466C1"/>
    <w:rsid w:val="00746827"/>
    <w:rsid w:val="00751242"/>
    <w:rsid w:val="007573F6"/>
    <w:rsid w:val="00763F47"/>
    <w:rsid w:val="007643C7"/>
    <w:rsid w:val="007705B4"/>
    <w:rsid w:val="00780107"/>
    <w:rsid w:val="00781E56"/>
    <w:rsid w:val="00793F14"/>
    <w:rsid w:val="007951F9"/>
    <w:rsid w:val="00795DC0"/>
    <w:rsid w:val="00796140"/>
    <w:rsid w:val="007A0304"/>
    <w:rsid w:val="007A04CD"/>
    <w:rsid w:val="007B185E"/>
    <w:rsid w:val="007B614F"/>
    <w:rsid w:val="007D2753"/>
    <w:rsid w:val="007E1184"/>
    <w:rsid w:val="007E35DA"/>
    <w:rsid w:val="007F4D96"/>
    <w:rsid w:val="00806D19"/>
    <w:rsid w:val="008102DC"/>
    <w:rsid w:val="00814E04"/>
    <w:rsid w:val="00816E69"/>
    <w:rsid w:val="008206A5"/>
    <w:rsid w:val="008236F6"/>
    <w:rsid w:val="00832F54"/>
    <w:rsid w:val="00842558"/>
    <w:rsid w:val="008435C3"/>
    <w:rsid w:val="00853A5F"/>
    <w:rsid w:val="00854E60"/>
    <w:rsid w:val="00855EA3"/>
    <w:rsid w:val="00870EA2"/>
    <w:rsid w:val="00871FD4"/>
    <w:rsid w:val="008737F1"/>
    <w:rsid w:val="0087626A"/>
    <w:rsid w:val="008817D9"/>
    <w:rsid w:val="00897CA8"/>
    <w:rsid w:val="008A0CF6"/>
    <w:rsid w:val="008B069E"/>
    <w:rsid w:val="008B4004"/>
    <w:rsid w:val="008C3B84"/>
    <w:rsid w:val="008D0320"/>
    <w:rsid w:val="008D05F4"/>
    <w:rsid w:val="008F552D"/>
    <w:rsid w:val="008F6A8C"/>
    <w:rsid w:val="008F704E"/>
    <w:rsid w:val="009010B6"/>
    <w:rsid w:val="009019CE"/>
    <w:rsid w:val="00902C5E"/>
    <w:rsid w:val="00905F47"/>
    <w:rsid w:val="009112C7"/>
    <w:rsid w:val="00915DB1"/>
    <w:rsid w:val="00920D56"/>
    <w:rsid w:val="00924900"/>
    <w:rsid w:val="009270F3"/>
    <w:rsid w:val="00937F08"/>
    <w:rsid w:val="00942836"/>
    <w:rsid w:val="00943A15"/>
    <w:rsid w:val="009458D2"/>
    <w:rsid w:val="00957CA2"/>
    <w:rsid w:val="00960683"/>
    <w:rsid w:val="009647FE"/>
    <w:rsid w:val="00976F50"/>
    <w:rsid w:val="00977029"/>
    <w:rsid w:val="00983A49"/>
    <w:rsid w:val="00991826"/>
    <w:rsid w:val="0099224F"/>
    <w:rsid w:val="009923FF"/>
    <w:rsid w:val="00992D45"/>
    <w:rsid w:val="009B03F4"/>
    <w:rsid w:val="009B32FF"/>
    <w:rsid w:val="009B45E3"/>
    <w:rsid w:val="009B72E4"/>
    <w:rsid w:val="009B7ECC"/>
    <w:rsid w:val="009C1644"/>
    <w:rsid w:val="009C5490"/>
    <w:rsid w:val="009C6A9F"/>
    <w:rsid w:val="009C799E"/>
    <w:rsid w:val="009D1082"/>
    <w:rsid w:val="009D2F89"/>
    <w:rsid w:val="009D73EA"/>
    <w:rsid w:val="009E0993"/>
    <w:rsid w:val="009E37DF"/>
    <w:rsid w:val="009E4DBF"/>
    <w:rsid w:val="009F0D34"/>
    <w:rsid w:val="009F6BB2"/>
    <w:rsid w:val="00A00875"/>
    <w:rsid w:val="00A00EF5"/>
    <w:rsid w:val="00A03CD7"/>
    <w:rsid w:val="00A03FED"/>
    <w:rsid w:val="00A058E0"/>
    <w:rsid w:val="00A0768C"/>
    <w:rsid w:val="00A131DB"/>
    <w:rsid w:val="00A227F2"/>
    <w:rsid w:val="00A40E54"/>
    <w:rsid w:val="00A41197"/>
    <w:rsid w:val="00A44C89"/>
    <w:rsid w:val="00A47578"/>
    <w:rsid w:val="00A51079"/>
    <w:rsid w:val="00A631FF"/>
    <w:rsid w:val="00A83E07"/>
    <w:rsid w:val="00A8440C"/>
    <w:rsid w:val="00A9591C"/>
    <w:rsid w:val="00A975B9"/>
    <w:rsid w:val="00AB12A1"/>
    <w:rsid w:val="00AB1F28"/>
    <w:rsid w:val="00AB54DD"/>
    <w:rsid w:val="00AB6BCB"/>
    <w:rsid w:val="00AD2243"/>
    <w:rsid w:val="00AD5B34"/>
    <w:rsid w:val="00AE1957"/>
    <w:rsid w:val="00AE51D3"/>
    <w:rsid w:val="00AF573E"/>
    <w:rsid w:val="00B07832"/>
    <w:rsid w:val="00B113E7"/>
    <w:rsid w:val="00B200CF"/>
    <w:rsid w:val="00B21AF3"/>
    <w:rsid w:val="00B243D7"/>
    <w:rsid w:val="00B30265"/>
    <w:rsid w:val="00B33246"/>
    <w:rsid w:val="00B34B09"/>
    <w:rsid w:val="00B368E5"/>
    <w:rsid w:val="00B378DB"/>
    <w:rsid w:val="00B42886"/>
    <w:rsid w:val="00B56B38"/>
    <w:rsid w:val="00B61586"/>
    <w:rsid w:val="00B7083B"/>
    <w:rsid w:val="00B72812"/>
    <w:rsid w:val="00B7507C"/>
    <w:rsid w:val="00B75DB4"/>
    <w:rsid w:val="00B86F9D"/>
    <w:rsid w:val="00B90244"/>
    <w:rsid w:val="00B931FD"/>
    <w:rsid w:val="00BA5EF9"/>
    <w:rsid w:val="00BA727F"/>
    <w:rsid w:val="00BB1203"/>
    <w:rsid w:val="00BB3D37"/>
    <w:rsid w:val="00BB774C"/>
    <w:rsid w:val="00BC562E"/>
    <w:rsid w:val="00BE0DDF"/>
    <w:rsid w:val="00BE134E"/>
    <w:rsid w:val="00BE3CA2"/>
    <w:rsid w:val="00BE47BD"/>
    <w:rsid w:val="00BE49E6"/>
    <w:rsid w:val="00BF3C3B"/>
    <w:rsid w:val="00BF4A4F"/>
    <w:rsid w:val="00C01339"/>
    <w:rsid w:val="00C046C1"/>
    <w:rsid w:val="00C11BE1"/>
    <w:rsid w:val="00C15901"/>
    <w:rsid w:val="00C22642"/>
    <w:rsid w:val="00C231EB"/>
    <w:rsid w:val="00C27268"/>
    <w:rsid w:val="00C27E95"/>
    <w:rsid w:val="00C328CE"/>
    <w:rsid w:val="00C332C3"/>
    <w:rsid w:val="00C334B2"/>
    <w:rsid w:val="00C3634F"/>
    <w:rsid w:val="00C54142"/>
    <w:rsid w:val="00C56EAA"/>
    <w:rsid w:val="00C5792D"/>
    <w:rsid w:val="00C72395"/>
    <w:rsid w:val="00C73236"/>
    <w:rsid w:val="00C802CE"/>
    <w:rsid w:val="00C95EA9"/>
    <w:rsid w:val="00CA12A5"/>
    <w:rsid w:val="00CA524B"/>
    <w:rsid w:val="00CA5F8F"/>
    <w:rsid w:val="00CB2877"/>
    <w:rsid w:val="00CC3E78"/>
    <w:rsid w:val="00CC4D68"/>
    <w:rsid w:val="00CC65D7"/>
    <w:rsid w:val="00CD0BBD"/>
    <w:rsid w:val="00CD18FA"/>
    <w:rsid w:val="00CD4CC8"/>
    <w:rsid w:val="00CD6C9E"/>
    <w:rsid w:val="00CE5274"/>
    <w:rsid w:val="00CE53BB"/>
    <w:rsid w:val="00D04887"/>
    <w:rsid w:val="00D096D8"/>
    <w:rsid w:val="00D11F7A"/>
    <w:rsid w:val="00D14E51"/>
    <w:rsid w:val="00D2188A"/>
    <w:rsid w:val="00D27F63"/>
    <w:rsid w:val="00D32274"/>
    <w:rsid w:val="00D328FD"/>
    <w:rsid w:val="00D36B83"/>
    <w:rsid w:val="00D40AD6"/>
    <w:rsid w:val="00D40D2A"/>
    <w:rsid w:val="00D4206A"/>
    <w:rsid w:val="00D504D3"/>
    <w:rsid w:val="00D55F2F"/>
    <w:rsid w:val="00D6366A"/>
    <w:rsid w:val="00D652CC"/>
    <w:rsid w:val="00D66E5E"/>
    <w:rsid w:val="00D70992"/>
    <w:rsid w:val="00D75B8B"/>
    <w:rsid w:val="00D80F1F"/>
    <w:rsid w:val="00D8405C"/>
    <w:rsid w:val="00D85065"/>
    <w:rsid w:val="00D958B0"/>
    <w:rsid w:val="00D97623"/>
    <w:rsid w:val="00DA4B69"/>
    <w:rsid w:val="00DB05F8"/>
    <w:rsid w:val="00DB19CE"/>
    <w:rsid w:val="00DB4510"/>
    <w:rsid w:val="00DB77ED"/>
    <w:rsid w:val="00DB7FAF"/>
    <w:rsid w:val="00DC260E"/>
    <w:rsid w:val="00DD3C9C"/>
    <w:rsid w:val="00DD51EF"/>
    <w:rsid w:val="00DE28C5"/>
    <w:rsid w:val="00DE4A67"/>
    <w:rsid w:val="00DE78A0"/>
    <w:rsid w:val="00DF1607"/>
    <w:rsid w:val="00DF2CF6"/>
    <w:rsid w:val="00E02747"/>
    <w:rsid w:val="00E027CD"/>
    <w:rsid w:val="00E11305"/>
    <w:rsid w:val="00E1141F"/>
    <w:rsid w:val="00E20377"/>
    <w:rsid w:val="00E275EB"/>
    <w:rsid w:val="00E323AA"/>
    <w:rsid w:val="00E34082"/>
    <w:rsid w:val="00E34BA1"/>
    <w:rsid w:val="00E3596C"/>
    <w:rsid w:val="00E37F06"/>
    <w:rsid w:val="00E54E9B"/>
    <w:rsid w:val="00E62720"/>
    <w:rsid w:val="00E6459F"/>
    <w:rsid w:val="00E6552E"/>
    <w:rsid w:val="00E6586D"/>
    <w:rsid w:val="00E66F6F"/>
    <w:rsid w:val="00E7630A"/>
    <w:rsid w:val="00E77C37"/>
    <w:rsid w:val="00E811A3"/>
    <w:rsid w:val="00E91CD1"/>
    <w:rsid w:val="00E9526E"/>
    <w:rsid w:val="00EA08CC"/>
    <w:rsid w:val="00EA13A1"/>
    <w:rsid w:val="00EA51C2"/>
    <w:rsid w:val="00EB0592"/>
    <w:rsid w:val="00EB45C4"/>
    <w:rsid w:val="00EB4B00"/>
    <w:rsid w:val="00EC617B"/>
    <w:rsid w:val="00EC64E8"/>
    <w:rsid w:val="00EC71C5"/>
    <w:rsid w:val="00ED449B"/>
    <w:rsid w:val="00ED74E5"/>
    <w:rsid w:val="00EE7448"/>
    <w:rsid w:val="00F002F5"/>
    <w:rsid w:val="00F0157F"/>
    <w:rsid w:val="00F0637C"/>
    <w:rsid w:val="00F06A5C"/>
    <w:rsid w:val="00F13AB8"/>
    <w:rsid w:val="00F14FB0"/>
    <w:rsid w:val="00F17A1E"/>
    <w:rsid w:val="00F24249"/>
    <w:rsid w:val="00F25E7F"/>
    <w:rsid w:val="00F306F4"/>
    <w:rsid w:val="00F33582"/>
    <w:rsid w:val="00F3534B"/>
    <w:rsid w:val="00F447D5"/>
    <w:rsid w:val="00F453F3"/>
    <w:rsid w:val="00F4742F"/>
    <w:rsid w:val="00F523E9"/>
    <w:rsid w:val="00F6194E"/>
    <w:rsid w:val="00F63034"/>
    <w:rsid w:val="00F67C02"/>
    <w:rsid w:val="00F84BD6"/>
    <w:rsid w:val="00F90720"/>
    <w:rsid w:val="00F90A27"/>
    <w:rsid w:val="00F918EB"/>
    <w:rsid w:val="00F940B3"/>
    <w:rsid w:val="00F96BDB"/>
    <w:rsid w:val="00FA6504"/>
    <w:rsid w:val="00FA73AF"/>
    <w:rsid w:val="00FB1003"/>
    <w:rsid w:val="00FB59EC"/>
    <w:rsid w:val="00FD0A55"/>
    <w:rsid w:val="00FD0D9C"/>
    <w:rsid w:val="00FD18CF"/>
    <w:rsid w:val="00FD4436"/>
    <w:rsid w:val="00FD6F41"/>
    <w:rsid w:val="00FE4742"/>
    <w:rsid w:val="00FE6AC5"/>
    <w:rsid w:val="00FF0F47"/>
    <w:rsid w:val="00FF272D"/>
    <w:rsid w:val="0AA03DD8"/>
    <w:rsid w:val="22033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4A7D87"/>
  <w15:chartTrackingRefBased/>
  <w15:docId w15:val="{841F10D5-D35C-43F8-94E4-DA06BFB54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2F3C"/>
    <w:pPr>
      <w:spacing w:after="240"/>
    </w:pPr>
    <w:rPr>
      <w:rFonts w:ascii="Sora" w:hAnsi="Sora" w:cs="Sora"/>
      <w:noProof/>
      <w:color w:val="262626" w:themeColor="text1" w:themeTint="D9"/>
      <w:sz w:val="22"/>
      <w:szCs w:val="22"/>
      <w:lang w:eastAsia="en-GB"/>
    </w:rPr>
  </w:style>
  <w:style w:type="paragraph" w:styleId="Heading1">
    <w:name w:val="heading 1"/>
    <w:basedOn w:val="Title"/>
    <w:next w:val="Normal"/>
    <w:link w:val="Heading1Char"/>
    <w:autoRedefine/>
    <w:uiPriority w:val="9"/>
    <w:qFormat/>
    <w:rsid w:val="008102DC"/>
    <w:pPr>
      <w:spacing w:before="120" w:after="120"/>
    </w:pPr>
    <w:rPr>
      <w:i w:val="0"/>
      <w:iCs w:val="0"/>
      <w:sz w:val="32"/>
    </w:rPr>
  </w:style>
  <w:style w:type="paragraph" w:styleId="Heading2">
    <w:name w:val="heading 2"/>
    <w:next w:val="Normal"/>
    <w:link w:val="Heading2Char"/>
    <w:uiPriority w:val="9"/>
    <w:unhideWhenUsed/>
    <w:qFormat/>
    <w:rsid w:val="008102DC"/>
    <w:pPr>
      <w:outlineLvl w:val="1"/>
    </w:pPr>
    <w:rPr>
      <w:rFonts w:ascii="Poppins" w:hAnsi="Poppins" w:cs="Poppins"/>
      <w:b/>
      <w:bCs/>
      <w:noProof/>
      <w:color w:val="262626" w:themeColor="text1" w:themeTint="D9"/>
      <w:szCs w:val="32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A6504"/>
    <w:pPr>
      <w:outlineLvl w:val="2"/>
    </w:pPr>
    <w:rPr>
      <w:rFonts w:cs="Poppins"/>
      <w:b/>
      <w:bCs/>
      <w:iCs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F3D79"/>
    <w:pPr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F3D79"/>
    <w:pPr>
      <w:spacing w:line="192" w:lineRule="auto"/>
      <w:outlineLvl w:val="0"/>
    </w:pPr>
    <w:rPr>
      <w:rFonts w:ascii="Poppins" w:hAnsi="Poppins" w:cs="Poppins"/>
      <w:b/>
      <w:bCs/>
      <w:i/>
      <w:iCs/>
      <w:caps/>
      <w:color w:val="000000" w:themeColor="text1"/>
      <w:sz w:val="30"/>
    </w:rPr>
  </w:style>
  <w:style w:type="character" w:customStyle="1" w:styleId="TitleChar">
    <w:name w:val="Title Char"/>
    <w:basedOn w:val="DefaultParagraphFont"/>
    <w:link w:val="Title"/>
    <w:uiPriority w:val="10"/>
    <w:rsid w:val="005F3D79"/>
    <w:rPr>
      <w:rFonts w:ascii="Poppins" w:hAnsi="Poppins" w:cs="Poppins"/>
      <w:b/>
      <w:bCs/>
      <w:i/>
      <w:iCs/>
      <w:caps/>
      <w:noProof/>
      <w:color w:val="000000" w:themeColor="text1"/>
      <w:sz w:val="30"/>
      <w:szCs w:val="22"/>
      <w:lang w:eastAsia="en-GB"/>
    </w:rPr>
  </w:style>
  <w:style w:type="character" w:styleId="Hyperlink">
    <w:name w:val="Hyperlink"/>
    <w:basedOn w:val="DefaultParagraphFont"/>
    <w:uiPriority w:val="99"/>
    <w:unhideWhenUsed/>
    <w:rsid w:val="008C3B8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B84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8102DC"/>
    <w:rPr>
      <w:rFonts w:ascii="Poppins" w:hAnsi="Poppins" w:cs="Poppins"/>
      <w:b/>
      <w:bCs/>
      <w:caps/>
      <w:noProof/>
      <w:color w:val="000000" w:themeColor="text1"/>
      <w:sz w:val="32"/>
      <w:szCs w:val="22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8102DC"/>
    <w:rPr>
      <w:rFonts w:ascii="Poppins" w:hAnsi="Poppins" w:cs="Poppins"/>
      <w:b/>
      <w:bCs/>
      <w:noProof/>
      <w:color w:val="262626" w:themeColor="text1" w:themeTint="D9"/>
      <w:szCs w:val="32"/>
      <w:lang w:eastAsia="en-GB"/>
    </w:rPr>
  </w:style>
  <w:style w:type="paragraph" w:styleId="NoSpacing">
    <w:name w:val="No Spacing"/>
    <w:uiPriority w:val="1"/>
    <w:rsid w:val="00937F08"/>
    <w:rPr>
      <w:rFonts w:ascii="Atlas Typewriter Regular" w:hAnsi="Atlas Typewriter Regular"/>
      <w:sz w:val="20"/>
      <w:szCs w:val="20"/>
    </w:rPr>
  </w:style>
  <w:style w:type="paragraph" w:styleId="ListParagraph">
    <w:name w:val="List Paragraph"/>
    <w:basedOn w:val="Normal"/>
    <w:uiPriority w:val="34"/>
    <w:qFormat/>
    <w:rsid w:val="00457DB6"/>
  </w:style>
  <w:style w:type="paragraph" w:styleId="BalloonText">
    <w:name w:val="Balloon Text"/>
    <w:basedOn w:val="Normal"/>
    <w:link w:val="BalloonTextChar"/>
    <w:uiPriority w:val="99"/>
    <w:semiHidden/>
    <w:unhideWhenUsed/>
    <w:rsid w:val="001E260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260A"/>
    <w:rPr>
      <w:rFonts w:ascii="Times New Roman" w:hAnsi="Times New Roman" w:cs="Times New Roman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FA6504"/>
    <w:rPr>
      <w:rFonts w:ascii="Sora" w:hAnsi="Sora" w:cs="Poppins"/>
      <w:b/>
      <w:bCs/>
      <w:iCs/>
      <w:noProof/>
      <w:color w:val="262626" w:themeColor="text1" w:themeTint="D9"/>
      <w:szCs w:val="22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5F3D79"/>
    <w:rPr>
      <w:rFonts w:ascii="Sora" w:hAnsi="Sora" w:cs="Sora"/>
      <w:b/>
      <w:bCs/>
      <w:noProof/>
      <w:color w:val="262626" w:themeColor="text1" w:themeTint="D9"/>
      <w:sz w:val="22"/>
      <w:szCs w:val="22"/>
      <w:lang w:eastAsia="en-GB"/>
    </w:rPr>
  </w:style>
  <w:style w:type="character" w:styleId="IntenseReference">
    <w:name w:val="Intense Reference"/>
    <w:basedOn w:val="DefaultParagraphFont"/>
    <w:uiPriority w:val="32"/>
    <w:rsid w:val="005F3D79"/>
    <w:rPr>
      <w:b/>
      <w:bCs/>
      <w:smallCaps/>
      <w:color w:val="4472C4" w:themeColor="accent1"/>
      <w:spacing w:val="5"/>
    </w:rPr>
  </w:style>
  <w:style w:type="table" w:styleId="TableGrid">
    <w:name w:val="Table Grid"/>
    <w:basedOn w:val="TableNormal"/>
    <w:uiPriority w:val="39"/>
    <w:rsid w:val="00C272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Quote">
    <w:name w:val="Quote"/>
    <w:aliases w:val="Table header row"/>
    <w:basedOn w:val="Normal"/>
    <w:next w:val="Normal"/>
    <w:link w:val="QuoteChar"/>
    <w:uiPriority w:val="29"/>
    <w:qFormat/>
    <w:rsid w:val="009D1082"/>
    <w:pPr>
      <w:spacing w:before="80" w:after="80"/>
    </w:pPr>
    <w:rPr>
      <w:b/>
      <w:bCs/>
    </w:rPr>
  </w:style>
  <w:style w:type="character" w:customStyle="1" w:styleId="QuoteChar">
    <w:name w:val="Quote Char"/>
    <w:aliases w:val="Table header row Char"/>
    <w:basedOn w:val="DefaultParagraphFont"/>
    <w:link w:val="Quote"/>
    <w:uiPriority w:val="29"/>
    <w:rsid w:val="009D1082"/>
    <w:rPr>
      <w:rFonts w:ascii="Sora" w:hAnsi="Sora" w:cs="Sora"/>
      <w:b/>
      <w:bCs/>
      <w:noProof/>
      <w:color w:val="262626" w:themeColor="text1" w:themeTint="D9"/>
      <w:sz w:val="22"/>
      <w:szCs w:val="22"/>
      <w:lang w:eastAsia="en-GB"/>
    </w:rPr>
  </w:style>
  <w:style w:type="paragraph" w:customStyle="1" w:styleId="Tablecell">
    <w:name w:val="Table cell"/>
    <w:basedOn w:val="Quote"/>
    <w:qFormat/>
    <w:rsid w:val="009D1082"/>
    <w:pPr>
      <w:spacing w:after="0"/>
    </w:pPr>
    <w:rPr>
      <w:b w:val="0"/>
      <w:bCs w:val="0"/>
    </w:rPr>
  </w:style>
  <w:style w:type="paragraph" w:styleId="Header">
    <w:name w:val="header"/>
    <w:basedOn w:val="Normal"/>
    <w:link w:val="HeaderChar"/>
    <w:uiPriority w:val="99"/>
    <w:unhideWhenUsed/>
    <w:rsid w:val="009E4DBF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E4DBF"/>
    <w:rPr>
      <w:rFonts w:ascii="Sora" w:hAnsi="Sora" w:cs="Sora"/>
      <w:noProof/>
      <w:color w:val="262626" w:themeColor="text1" w:themeTint="D9"/>
      <w:sz w:val="22"/>
      <w:szCs w:val="22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9E4DBF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E4DBF"/>
    <w:rPr>
      <w:rFonts w:ascii="Sora" w:hAnsi="Sora" w:cs="Sora"/>
      <w:noProof/>
      <w:color w:val="262626" w:themeColor="text1" w:themeTint="D9"/>
      <w:sz w:val="22"/>
      <w:szCs w:val="22"/>
      <w:lang w:eastAsia="en-GB"/>
    </w:rPr>
  </w:style>
  <w:style w:type="paragraph" w:styleId="Subtitle">
    <w:name w:val="Subtitle"/>
    <w:basedOn w:val="Title"/>
    <w:next w:val="Normal"/>
    <w:link w:val="SubtitleChar"/>
    <w:uiPriority w:val="11"/>
    <w:qFormat/>
    <w:rsid w:val="002E2F3C"/>
    <w:rPr>
      <w:sz w:val="26"/>
      <w:szCs w:val="26"/>
    </w:rPr>
  </w:style>
  <w:style w:type="character" w:customStyle="1" w:styleId="SubtitleChar">
    <w:name w:val="Subtitle Char"/>
    <w:basedOn w:val="DefaultParagraphFont"/>
    <w:link w:val="Subtitle"/>
    <w:uiPriority w:val="11"/>
    <w:rsid w:val="002E2F3C"/>
    <w:rPr>
      <w:rFonts w:ascii="Poppins" w:hAnsi="Poppins" w:cs="Poppins"/>
      <w:b/>
      <w:bCs/>
      <w:i/>
      <w:iCs/>
      <w:caps/>
      <w:noProof/>
      <w:color w:val="000000" w:themeColor="text1"/>
      <w:sz w:val="26"/>
      <w:szCs w:val="26"/>
      <w:lang w:eastAsia="en-GB"/>
    </w:rPr>
  </w:style>
  <w:style w:type="paragraph" w:customStyle="1" w:styleId="tl-lead">
    <w:name w:val="tl-lead"/>
    <w:basedOn w:val="Normal"/>
    <w:rsid w:val="00B75DB4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color w:val="auto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E91CD1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C25C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C25C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C25C0"/>
    <w:rPr>
      <w:rFonts w:ascii="Sora" w:hAnsi="Sora" w:cs="Sora"/>
      <w:noProof/>
      <w:color w:val="262626" w:themeColor="text1" w:themeTint="D9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25C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25C0"/>
    <w:rPr>
      <w:rFonts w:ascii="Sora" w:hAnsi="Sora" w:cs="Sora"/>
      <w:b/>
      <w:bCs/>
      <w:noProof/>
      <w:color w:val="262626" w:themeColor="text1" w:themeTint="D9"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37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3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91219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07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776906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9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2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153960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28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015333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68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4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1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7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959738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LINB~1\AppData\Local\Temp\SWDTL%20-%20accessible%20template%20-%20fin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CB4F08FA881947821E0B63C3105CD1" ma:contentTypeVersion="12" ma:contentTypeDescription="Create a new document." ma:contentTypeScope="" ma:versionID="282943016383c7a2d2c2d5998103dcfa">
  <xsd:schema xmlns:xsd="http://www.w3.org/2001/XMLSchema" xmlns:xs="http://www.w3.org/2001/XMLSchema" xmlns:p="http://schemas.microsoft.com/office/2006/metadata/properties" xmlns:ns2="55f93f57-7119-4e7e-9f56-a2e1f260daf2" xmlns:ns3="932de857-946c-40cd-8960-f5e74d414cfb" targetNamespace="http://schemas.microsoft.com/office/2006/metadata/properties" ma:root="true" ma:fieldsID="c9a707f05c0aa9224b0a659f9925061c" ns2:_="" ns3:_="">
    <xsd:import namespace="55f93f57-7119-4e7e-9f56-a2e1f260daf2"/>
    <xsd:import namespace="932de857-946c-40cd-8960-f5e74d414cf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f93f57-7119-4e7e-9f56-a2e1f260da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2de857-946c-40cd-8960-f5e74d414cf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7682CC0-46E5-4C6B-B51C-49B40FF2F7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53ED2C3-1556-264A-8E5B-E8BC968815A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BC70D29-83EB-4DAF-A92B-BD13A49BF84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ABC3ED7-3F87-4EE9-976F-F326D90DDF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f93f57-7119-4e7e-9f56-a2e1f260daf2"/>
    <ds:schemaRef ds:uri="932de857-946c-40cd-8960-f5e74d414c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SWDTL - accessible template - final</Template>
  <TotalTime>1</TotalTime>
  <Pages>3</Pages>
  <Words>0</Words>
  <Characters>5</Characters>
  <Application>Microsoft Office Word</Application>
  <DocSecurity>0</DocSecurity>
  <Lines>1</Lines>
  <Paragraphs>1</Paragraphs>
  <ScaleCrop>false</ScaleCrop>
  <Manager/>
  <Company/>
  <LinksUpToDate>false</LinksUpToDate>
  <CharactersWithSpaces>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 Level newsletter</dc:title>
  <dc:subject/>
  <dc:creator>Colin Bentwood</dc:creator>
  <cp:keywords/>
  <dc:description/>
  <cp:lastModifiedBy>Sarah Bradley</cp:lastModifiedBy>
  <cp:revision>2</cp:revision>
  <cp:lastPrinted>2020-11-14T02:27:00Z</cp:lastPrinted>
  <dcterms:created xsi:type="dcterms:W3CDTF">2021-09-13T06:12:00Z</dcterms:created>
  <dcterms:modified xsi:type="dcterms:W3CDTF">2021-09-13T06:12:00Z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0x01010070CB4F08FA881947821E0B63C3105CD1</vt:lpwstr>
  </property>
</Properties>
</file>